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297E1" w14:textId="6E449CAE" w:rsidR="00860D77" w:rsidRPr="000820A4" w:rsidRDefault="00D1294A" w:rsidP="00473211">
      <w:pPr>
        <w:pStyle w:val="Ttulo1"/>
        <w:spacing w:before="240" w:after="240"/>
      </w:pPr>
      <w:r>
        <w:t xml:space="preserve">Autoavaliação do </w:t>
      </w:r>
      <w:r w:rsidR="000A5E3F">
        <w:t>Formando</w:t>
      </w:r>
      <w:r w:rsidR="00F27A79" w:rsidRPr="000820A4">
        <w:t xml:space="preserve"> </w:t>
      </w:r>
      <w:r w:rsidR="00F27A79" w:rsidRPr="005A0511">
        <w:rPr>
          <w:rFonts w:ascii="Arial" w:hAnsi="Arial" w:cs="Arial"/>
          <w:color w:val="525252" w:themeColor="text2"/>
        </w:rPr>
        <w:t>|</w:t>
      </w:r>
      <w:r w:rsidR="00F27A79" w:rsidRPr="005A0511">
        <w:rPr>
          <w:rFonts w:ascii="ConduitSCITC TT" w:hAnsi="ConduitSCITC TT"/>
        </w:rPr>
        <w:t xml:space="preserve"> </w:t>
      </w:r>
      <w:r w:rsidR="00B3722D">
        <w:rPr>
          <w:rFonts w:ascii="ConduitSCITC TT" w:hAnsi="ConduitSCITC TT"/>
          <w:color w:val="525252" w:themeColor="text2"/>
        </w:rPr>
        <w:t>Formação em Contexto de Trabalho</w:t>
      </w:r>
    </w:p>
    <w:p w14:paraId="49BEF901" w14:textId="2D11DEAA" w:rsidR="00004AF1" w:rsidRPr="00BC4584" w:rsidRDefault="00004AF1" w:rsidP="000820A4">
      <w:pPr>
        <w:spacing w:before="240" w:after="0" w:line="240" w:lineRule="auto"/>
        <w:rPr>
          <w:rFonts w:cs="Arial"/>
          <w:color w:val="525252" w:themeColor="text2"/>
          <w:sz w:val="2"/>
          <w:szCs w:val="2"/>
        </w:rPr>
      </w:pPr>
    </w:p>
    <w:p w14:paraId="738BA59B" w14:textId="77777777" w:rsidR="00320FA0" w:rsidRPr="00875E99" w:rsidRDefault="00320FA0" w:rsidP="000820A4">
      <w:pPr>
        <w:spacing w:before="0" w:after="0" w:line="240" w:lineRule="auto"/>
        <w:jc w:val="right"/>
        <w:rPr>
          <w:rFonts w:cs="Arial"/>
          <w:color w:val="525252" w:themeColor="text2"/>
          <w:sz w:val="6"/>
          <w:szCs w:val="6"/>
        </w:rPr>
      </w:pPr>
    </w:p>
    <w:p w14:paraId="2E34FAC3" w14:textId="77777777" w:rsidR="007B1958" w:rsidRPr="00D14A9C" w:rsidRDefault="007B1958" w:rsidP="007B1958">
      <w:pPr>
        <w:spacing w:before="0" w:line="240" w:lineRule="auto"/>
        <w:rPr>
          <w:rFonts w:ascii="ConduitMdSCITC TT" w:hAnsi="ConduitMdSCITC TT"/>
          <w:color w:val="2C4694"/>
          <w:sz w:val="24"/>
          <w:szCs w:val="32"/>
        </w:rPr>
      </w:pPr>
      <w:r w:rsidRPr="00D9307C">
        <w:rPr>
          <w:rFonts w:ascii="ConduitMdSCITC TT" w:hAnsi="ConduitMdSCITC TT"/>
          <w:color w:val="2C4694"/>
          <w:sz w:val="24"/>
          <w:szCs w:val="32"/>
        </w:rPr>
        <w:t>Identificação do Formando e da Formação</w:t>
      </w: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1266"/>
        <w:gridCol w:w="142"/>
        <w:gridCol w:w="318"/>
        <w:gridCol w:w="84"/>
        <w:gridCol w:w="742"/>
        <w:gridCol w:w="84"/>
        <w:gridCol w:w="473"/>
        <w:gridCol w:w="647"/>
        <w:gridCol w:w="1621"/>
        <w:gridCol w:w="237"/>
        <w:gridCol w:w="1422"/>
        <w:gridCol w:w="3159"/>
        <w:gridCol w:w="28"/>
      </w:tblGrid>
      <w:tr w:rsidR="007B1958" w14:paraId="3EC9D430" w14:textId="77777777" w:rsidTr="00103417">
        <w:trPr>
          <w:trHeight w:val="340"/>
        </w:trPr>
        <w:tc>
          <w:tcPr>
            <w:tcW w:w="1820" w:type="dxa"/>
            <w:gridSpan w:val="5"/>
            <w:tcBorders>
              <w:left w:val="single" w:sz="2" w:space="0" w:color="2C4694"/>
              <w:bottom w:val="nil"/>
            </w:tcBorders>
            <w:vAlign w:val="center"/>
          </w:tcPr>
          <w:p w14:paraId="4184D7DE" w14:textId="77777777" w:rsidR="007B1958" w:rsidRPr="00D5282B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2101086788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Nome do Formando</w:t>
            </w:r>
          </w:p>
        </w:tc>
        <w:tc>
          <w:tcPr>
            <w:tcW w:w="8413" w:type="dxa"/>
            <w:gridSpan w:val="9"/>
            <w:tcBorders>
              <w:bottom w:val="nil"/>
            </w:tcBorders>
            <w:shd w:val="clear" w:color="auto" w:fill="F9F9F9"/>
            <w:vAlign w:val="center"/>
          </w:tcPr>
          <w:p w14:paraId="205A2F00" w14:textId="77777777" w:rsidR="007B1958" w:rsidRPr="00D5282B" w:rsidRDefault="007B1958" w:rsidP="00103417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2101086788"/>
      <w:tr w:rsidR="007B1958" w:rsidRPr="00E8118C" w14:paraId="652526A7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5FDE1053" w14:textId="77777777" w:rsidR="007B1958" w:rsidRPr="00E8118C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E8118C" w14:paraId="4B2462D3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5D48C116" w14:textId="77777777" w:rsidR="007B1958" w:rsidRPr="00E8118C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E8118C" w14:paraId="1001E66E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4DF01FD4" w14:textId="77777777" w:rsidR="007B1958" w:rsidRPr="00E8118C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14:paraId="5359D93F" w14:textId="77777777" w:rsidTr="00103417">
        <w:trPr>
          <w:trHeight w:val="340"/>
        </w:trPr>
        <w:tc>
          <w:tcPr>
            <w:tcW w:w="3766" w:type="dxa"/>
            <w:gridSpan w:val="9"/>
            <w:tcBorders>
              <w:left w:val="single" w:sz="2" w:space="0" w:color="2C4694"/>
              <w:bottom w:val="nil"/>
              <w:right w:val="nil"/>
            </w:tcBorders>
            <w:vAlign w:val="center"/>
          </w:tcPr>
          <w:p w14:paraId="33F1B858" w14:textId="77777777" w:rsidR="007B1958" w:rsidRPr="007140B8" w:rsidRDefault="007B1958" w:rsidP="00103417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197879053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Centro de Emprego e Formação Profissional</w:t>
            </w:r>
          </w:p>
        </w:tc>
        <w:tc>
          <w:tcPr>
            <w:tcW w:w="6467" w:type="dxa"/>
            <w:gridSpan w:val="5"/>
            <w:tcBorders>
              <w:left w:val="nil"/>
              <w:bottom w:val="nil"/>
            </w:tcBorders>
            <w:shd w:val="clear" w:color="auto" w:fill="F9F9F9"/>
            <w:vAlign w:val="center"/>
          </w:tcPr>
          <w:p w14:paraId="5B39CC27" w14:textId="77777777" w:rsidR="007B1958" w:rsidRPr="007140B8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</w:tr>
      <w:permEnd w:id="1197879053"/>
      <w:tr w:rsidR="007B1958" w:rsidRPr="00E8118C" w14:paraId="6F2ED20B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38F02100" w14:textId="77777777" w:rsidR="007B1958" w:rsidRPr="00E8118C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F624AF" w14:paraId="6E1618A3" w14:textId="77777777" w:rsidTr="00103417">
        <w:trPr>
          <w:trHeight w:val="340"/>
        </w:trPr>
        <w:tc>
          <w:tcPr>
            <w:tcW w:w="1736" w:type="dxa"/>
            <w:gridSpan w:val="4"/>
            <w:tcBorders>
              <w:left w:val="single" w:sz="2" w:space="0" w:color="2C4694"/>
              <w:bottom w:val="nil"/>
            </w:tcBorders>
            <w:vAlign w:val="center"/>
          </w:tcPr>
          <w:p w14:paraId="723CD00D" w14:textId="77777777" w:rsidR="007B1958" w:rsidRPr="00D5282B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270889344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Saída Profissional</w:t>
            </w:r>
          </w:p>
        </w:tc>
        <w:tc>
          <w:tcPr>
            <w:tcW w:w="8497" w:type="dxa"/>
            <w:gridSpan w:val="10"/>
            <w:tcBorders>
              <w:bottom w:val="nil"/>
            </w:tcBorders>
            <w:shd w:val="clear" w:color="auto" w:fill="F9F9F9"/>
            <w:vAlign w:val="center"/>
          </w:tcPr>
          <w:p w14:paraId="22067DD5" w14:textId="77777777" w:rsidR="007B1958" w:rsidRPr="00275C53" w:rsidRDefault="007B1958" w:rsidP="00103417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270889344"/>
      <w:tr w:rsidR="007B1958" w:rsidRPr="00F624AF" w14:paraId="29EF0E7C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60BC1143" w14:textId="77777777" w:rsidR="007B1958" w:rsidRPr="00C13DF0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F624AF" w14:paraId="47733A33" w14:textId="77777777" w:rsidTr="00103417">
        <w:trPr>
          <w:trHeight w:val="340"/>
        </w:trPr>
        <w:tc>
          <w:tcPr>
            <w:tcW w:w="3119" w:type="dxa"/>
            <w:gridSpan w:val="8"/>
            <w:tcBorders>
              <w:left w:val="single" w:sz="2" w:space="0" w:color="2C4694"/>
              <w:bottom w:val="nil"/>
            </w:tcBorders>
            <w:vAlign w:val="center"/>
          </w:tcPr>
          <w:p w14:paraId="530B680A" w14:textId="77777777" w:rsidR="007B1958" w:rsidRPr="00275C53" w:rsidRDefault="007B1958" w:rsidP="00103417">
            <w:pPr>
              <w:spacing w:before="0" w:after="0" w:line="240" w:lineRule="auto"/>
              <w:rPr>
                <w:color w:val="525252" w:themeColor="text2"/>
              </w:rPr>
            </w:pPr>
            <w:permStart w:id="1277184073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 xml:space="preserve">Identificação da </w:t>
            </w:r>
            <w:r w:rsidRPr="00633980">
              <w:rPr>
                <w:rFonts w:ascii="ConduitMdITC TT" w:hAnsi="ConduitMdITC TT"/>
                <w:color w:val="525252" w:themeColor="text2"/>
                <w:spacing w:val="10"/>
              </w:rPr>
              <w:t>Ação de Formação</w:t>
            </w:r>
          </w:p>
        </w:tc>
        <w:tc>
          <w:tcPr>
            <w:tcW w:w="7114" w:type="dxa"/>
            <w:gridSpan w:val="6"/>
            <w:tcBorders>
              <w:left w:val="nil"/>
              <w:bottom w:val="nil"/>
            </w:tcBorders>
            <w:shd w:val="clear" w:color="auto" w:fill="F9F9F9"/>
            <w:vAlign w:val="center"/>
          </w:tcPr>
          <w:p w14:paraId="77A31BED" w14:textId="77777777" w:rsidR="007B1958" w:rsidRPr="00275C53" w:rsidRDefault="007B1958" w:rsidP="00103417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277184073"/>
      <w:tr w:rsidR="007B1958" w:rsidRPr="00F624AF" w14:paraId="6D2F3BF5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2A8C8DF8" w14:textId="77777777" w:rsidR="007B1958" w:rsidRPr="00275C53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6"/>
              </w:rPr>
            </w:pPr>
          </w:p>
        </w:tc>
      </w:tr>
      <w:tr w:rsidR="007B1958" w14:paraId="21D3F181" w14:textId="77777777" w:rsidTr="00103417">
        <w:trPr>
          <w:trHeight w:val="340"/>
        </w:trPr>
        <w:tc>
          <w:tcPr>
            <w:tcW w:w="2646" w:type="dxa"/>
            <w:gridSpan w:val="7"/>
            <w:tcBorders>
              <w:left w:val="single" w:sz="2" w:space="0" w:color="2C4694"/>
              <w:bottom w:val="nil"/>
            </w:tcBorders>
            <w:vAlign w:val="center"/>
          </w:tcPr>
          <w:p w14:paraId="481C102D" w14:textId="77777777" w:rsidR="007B1958" w:rsidRPr="00D5282B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786383316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Modalidade de Formação</w:t>
            </w:r>
          </w:p>
        </w:tc>
        <w:tc>
          <w:tcPr>
            <w:tcW w:w="7587" w:type="dxa"/>
            <w:gridSpan w:val="7"/>
            <w:tcBorders>
              <w:bottom w:val="nil"/>
            </w:tcBorders>
            <w:shd w:val="clear" w:color="auto" w:fill="F9F9F9"/>
            <w:vAlign w:val="center"/>
          </w:tcPr>
          <w:p w14:paraId="77A57705" w14:textId="2ED2B94F" w:rsidR="007B1958" w:rsidRPr="00D5282B" w:rsidRDefault="007B1958" w:rsidP="00103417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786383316"/>
      <w:tr w:rsidR="007B1958" w:rsidRPr="008D60CF" w14:paraId="1263CCB0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5AE4B0E9" w14:textId="77777777" w:rsidR="007B1958" w:rsidRPr="00D5282B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E8118C" w14:paraId="59CEDA3E" w14:textId="77777777" w:rsidTr="00103417">
        <w:trPr>
          <w:trHeight w:val="20"/>
        </w:trPr>
        <w:tc>
          <w:tcPr>
            <w:tcW w:w="2562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14:paraId="19B040F3" w14:textId="77777777" w:rsidR="007B1958" w:rsidRPr="00E8118C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2825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19B868EC" w14:textId="77777777" w:rsidR="007B1958" w:rsidRPr="00E8118C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237" w:type="dxa"/>
            <w:tcBorders>
              <w:left w:val="nil"/>
              <w:bottom w:val="nil"/>
              <w:right w:val="nil"/>
            </w:tcBorders>
            <w:vAlign w:val="center"/>
          </w:tcPr>
          <w:p w14:paraId="529DD384" w14:textId="77777777" w:rsidR="007B1958" w:rsidRPr="00E8118C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1422" w:type="dxa"/>
            <w:tcBorders>
              <w:left w:val="nil"/>
              <w:bottom w:val="nil"/>
              <w:right w:val="nil"/>
            </w:tcBorders>
            <w:vAlign w:val="center"/>
          </w:tcPr>
          <w:p w14:paraId="0BC8481F" w14:textId="77777777" w:rsidR="007B1958" w:rsidRPr="00E8118C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3187" w:type="dxa"/>
            <w:gridSpan w:val="2"/>
            <w:tcBorders>
              <w:left w:val="nil"/>
              <w:bottom w:val="nil"/>
            </w:tcBorders>
            <w:vAlign w:val="center"/>
          </w:tcPr>
          <w:p w14:paraId="1D838696" w14:textId="77777777" w:rsidR="007B1958" w:rsidRPr="00E8118C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CF6C72" w14:paraId="10A2E642" w14:textId="77777777" w:rsidTr="00103417">
        <w:trPr>
          <w:trHeight w:val="57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63536051" w14:textId="77777777" w:rsidR="007B1958" w:rsidRPr="00CF6C72" w:rsidRDefault="007B1958" w:rsidP="005C68A2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2C0BFE" w14:paraId="3DCD1E25" w14:textId="77777777" w:rsidTr="00103417">
        <w:trPr>
          <w:trHeight w:val="23"/>
        </w:trPr>
        <w:tc>
          <w:tcPr>
            <w:tcW w:w="10233" w:type="dxa"/>
            <w:gridSpan w:val="14"/>
            <w:tcBorders>
              <w:left w:val="nil"/>
              <w:bottom w:val="nil"/>
            </w:tcBorders>
            <w:vAlign w:val="center"/>
          </w:tcPr>
          <w:p w14:paraId="54683BDB" w14:textId="77777777" w:rsidR="007B1958" w:rsidRPr="00D5282B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7B1958" w:rsidRPr="00D5282B" w14:paraId="76C819BB" w14:textId="77777777" w:rsidTr="00103417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244"/>
        </w:trPr>
        <w:tc>
          <w:tcPr>
            <w:tcW w:w="10223" w:type="dxa"/>
            <w:gridSpan w:val="13"/>
            <w:tcBorders>
              <w:right w:val="single" w:sz="8" w:space="0" w:color="FFFFFF" w:themeColor="background1"/>
            </w:tcBorders>
          </w:tcPr>
          <w:p w14:paraId="010A4644" w14:textId="77777777" w:rsidR="007B1958" w:rsidRPr="00B22062" w:rsidRDefault="007B1958" w:rsidP="00BC4584">
            <w:pPr>
              <w:spacing w:before="0" w:after="0" w:line="240" w:lineRule="auto"/>
              <w:rPr>
                <w:sz w:val="16"/>
                <w:szCs w:val="20"/>
              </w:rPr>
            </w:pPr>
          </w:p>
          <w:p w14:paraId="0236437F" w14:textId="77777777" w:rsidR="007B1958" w:rsidRPr="00D5282B" w:rsidRDefault="007B1958" w:rsidP="00103417">
            <w:pPr>
              <w:spacing w:before="0" w:line="240" w:lineRule="auto"/>
              <w:ind w:left="-79"/>
              <w:rPr>
                <w:color w:val="525252" w:themeColor="text2"/>
              </w:rPr>
            </w:pPr>
            <w:r w:rsidRPr="000E3403">
              <w:rPr>
                <w:rFonts w:ascii="ConduitMdSCITC TT" w:hAnsi="ConduitMdSCITC TT"/>
                <w:color w:val="2C4694"/>
                <w:sz w:val="24"/>
                <w:szCs w:val="32"/>
              </w:rPr>
              <w:t>Entidade Enquadradora</w:t>
            </w:r>
          </w:p>
        </w:tc>
      </w:tr>
      <w:tr w:rsidR="007B1958" w:rsidRPr="00D5282B" w14:paraId="7F2079DB" w14:textId="77777777" w:rsidTr="00103417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trHeight w:val="340"/>
        </w:trPr>
        <w:tc>
          <w:tcPr>
            <w:tcW w:w="1276" w:type="dxa"/>
            <w:gridSpan w:val="2"/>
            <w:tcBorders>
              <w:left w:val="single" w:sz="2" w:space="0" w:color="2C4694"/>
              <w:bottom w:val="nil"/>
              <w:right w:val="single" w:sz="8" w:space="0" w:color="FFFFFF" w:themeColor="background1"/>
            </w:tcBorders>
            <w:vAlign w:val="center"/>
          </w:tcPr>
          <w:p w14:paraId="759001EB" w14:textId="77777777" w:rsidR="007B1958" w:rsidRPr="00D5282B" w:rsidRDefault="007B1958" w:rsidP="00103417">
            <w:pPr>
              <w:spacing w:before="0" w:after="0" w:line="240" w:lineRule="auto"/>
              <w:ind w:right="-375"/>
              <w:rPr>
                <w:color w:val="525252" w:themeColor="text2"/>
                <w:spacing w:val="10"/>
              </w:rPr>
            </w:pPr>
            <w:permStart w:id="6439576" w:edGrp="everyone" w:colFirst="1" w:colLast="1"/>
            <w:r w:rsidRPr="005E3E82">
              <w:rPr>
                <w:rFonts w:ascii="ConduitMdITC TT" w:hAnsi="ConduitMdITC TT"/>
                <w:color w:val="525252" w:themeColor="text2"/>
                <w:spacing w:val="10"/>
              </w:rPr>
              <w:t>Designação</w:t>
            </w:r>
          </w:p>
        </w:tc>
        <w:tc>
          <w:tcPr>
            <w:tcW w:w="8957" w:type="dxa"/>
            <w:gridSpan w:val="12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F9F9F9"/>
            <w:vAlign w:val="center"/>
          </w:tcPr>
          <w:p w14:paraId="30A683F1" w14:textId="77777777" w:rsidR="007B1958" w:rsidRPr="00D5282B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</w:tr>
      <w:permEnd w:id="6439576"/>
      <w:tr w:rsidR="007B1958" w:rsidRPr="003F7883" w14:paraId="58C2D759" w14:textId="77777777" w:rsidTr="00103417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57"/>
        </w:trPr>
        <w:tc>
          <w:tcPr>
            <w:tcW w:w="1022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FC770" w14:textId="77777777" w:rsidR="007B1958" w:rsidRPr="003F7883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</w:tr>
      <w:tr w:rsidR="007B1958" w14:paraId="25959B38" w14:textId="77777777" w:rsidTr="00103417">
        <w:trPr>
          <w:gridAfter w:val="1"/>
          <w:wAfter w:w="28" w:type="dxa"/>
          <w:trHeight w:val="340"/>
        </w:trPr>
        <w:tc>
          <w:tcPr>
            <w:tcW w:w="1418" w:type="dxa"/>
            <w:gridSpan w:val="3"/>
            <w:tcBorders>
              <w:left w:val="single" w:sz="2" w:space="0" w:color="2C4694"/>
              <w:bottom w:val="nil"/>
            </w:tcBorders>
            <w:vAlign w:val="center"/>
          </w:tcPr>
          <w:p w14:paraId="45CC4BFF" w14:textId="77777777" w:rsidR="007B1958" w:rsidRPr="00D5282B" w:rsidRDefault="007B1958" w:rsidP="00103417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267621395" w:edGrp="everyone" w:colFirst="1" w:colLast="1"/>
            <w:r w:rsidRPr="005E3E82">
              <w:rPr>
                <w:rFonts w:ascii="ConduitMdITC TT" w:hAnsi="ConduitMdITC TT"/>
                <w:color w:val="525252" w:themeColor="text2"/>
                <w:spacing w:val="10"/>
              </w:rPr>
              <w:t>Nome do Tutor</w:t>
            </w:r>
          </w:p>
        </w:tc>
        <w:tc>
          <w:tcPr>
            <w:tcW w:w="8787" w:type="dxa"/>
            <w:gridSpan w:val="10"/>
            <w:tcBorders>
              <w:bottom w:val="nil"/>
            </w:tcBorders>
            <w:shd w:val="clear" w:color="auto" w:fill="F9F9F9"/>
            <w:vAlign w:val="center"/>
          </w:tcPr>
          <w:p w14:paraId="498C473C" w14:textId="77777777" w:rsidR="007B1958" w:rsidRPr="00D5282B" w:rsidRDefault="007B1958" w:rsidP="00103417">
            <w:pPr>
              <w:spacing w:before="0" w:after="0" w:line="240" w:lineRule="auto"/>
              <w:ind w:left="-50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</w:tr>
      <w:permEnd w:id="1267621395"/>
    </w:tbl>
    <w:p w14:paraId="777085B0" w14:textId="77777777" w:rsidR="007B1958" w:rsidRPr="00B22062" w:rsidRDefault="007B1958" w:rsidP="007B1958">
      <w:pPr>
        <w:spacing w:before="60" w:line="240" w:lineRule="auto"/>
        <w:rPr>
          <w:rFonts w:ascii="ConduitMdSCITC TT" w:hAnsi="ConduitMdSCITC TT"/>
          <w:color w:val="2C4694"/>
        </w:rPr>
      </w:pPr>
    </w:p>
    <w:p w14:paraId="32C5A2AE" w14:textId="77777777" w:rsidR="007B1958" w:rsidRPr="003B130F" w:rsidRDefault="007B1958" w:rsidP="007B1958">
      <w:pPr>
        <w:spacing w:before="60" w:after="160" w:line="240" w:lineRule="auto"/>
        <w:rPr>
          <w:rFonts w:ascii="ConduitMdSCITC TT" w:hAnsi="ConduitMdSCITC TT"/>
          <w:color w:val="2C4694"/>
          <w:sz w:val="24"/>
          <w:szCs w:val="32"/>
        </w:rPr>
      </w:pPr>
      <w:r w:rsidRPr="003B130F">
        <w:rPr>
          <w:rFonts w:ascii="ConduitMdSCITC TT" w:hAnsi="ConduitMdSCITC TT"/>
          <w:color w:val="2C4694"/>
          <w:sz w:val="24"/>
          <w:szCs w:val="32"/>
        </w:rPr>
        <w:t>Período de Formação em Contexto de Trabalho</w:t>
      </w: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2902"/>
        <w:gridCol w:w="306"/>
        <w:gridCol w:w="906"/>
        <w:gridCol w:w="1416"/>
        <w:gridCol w:w="3853"/>
      </w:tblGrid>
      <w:tr w:rsidR="007B1958" w14:paraId="3EEA3CC4" w14:textId="77777777" w:rsidTr="00103417">
        <w:trPr>
          <w:gridAfter w:val="1"/>
          <w:wAfter w:w="3853" w:type="dxa"/>
          <w:trHeight w:val="340"/>
        </w:trPr>
        <w:tc>
          <w:tcPr>
            <w:tcW w:w="850" w:type="dxa"/>
            <w:tcBorders>
              <w:left w:val="single" w:sz="2" w:space="0" w:color="2C4694"/>
              <w:bottom w:val="nil"/>
            </w:tcBorders>
            <w:vAlign w:val="center"/>
          </w:tcPr>
          <w:p w14:paraId="62FEBCDC" w14:textId="77777777" w:rsidR="007B1958" w:rsidRPr="00D5282B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Período</w:t>
            </w:r>
          </w:p>
        </w:tc>
        <w:tc>
          <w:tcPr>
            <w:tcW w:w="2902" w:type="dxa"/>
            <w:tcBorders>
              <w:bottom w:val="nil"/>
            </w:tcBorders>
            <w:shd w:val="clear" w:color="auto" w:fill="F9F9F9"/>
            <w:vAlign w:val="center"/>
          </w:tcPr>
          <w:p w14:paraId="61A020FB" w14:textId="7CEC065B" w:rsidR="007B1958" w:rsidRPr="00173A74" w:rsidRDefault="007B1958" w:rsidP="00103417">
            <w:pPr>
              <w:spacing w:before="0" w:after="0" w:line="240" w:lineRule="auto"/>
              <w:rPr>
                <w:color w:val="525252" w:themeColor="text2"/>
                <w:spacing w:val="10"/>
              </w:rPr>
            </w:pPr>
            <w:r w:rsidRPr="00173A74">
              <w:rPr>
                <w:color w:val="525252" w:themeColor="text2"/>
                <w:spacing w:val="10"/>
              </w:rPr>
              <w:t xml:space="preserve">de </w:t>
            </w:r>
            <w:permStart w:id="62808240" w:edGrp="everyone"/>
            <w:r w:rsidR="00063ACB">
              <w:rPr>
                <w:color w:val="525252" w:themeColor="text2"/>
                <w:spacing w:val="10"/>
              </w:rPr>
              <w:t xml:space="preserve">                  </w:t>
            </w:r>
            <w:permEnd w:id="62808240"/>
            <w:r>
              <w:rPr>
                <w:color w:val="525252" w:themeColor="text2"/>
                <w:spacing w:val="10"/>
              </w:rPr>
              <w:t xml:space="preserve"> a </w:t>
            </w:r>
            <w:permStart w:id="957875644" w:edGrp="everyone"/>
            <w:r w:rsidR="00EC3CA9">
              <w:rPr>
                <w:color w:val="525252" w:themeColor="text2"/>
                <w:spacing w:val="10"/>
              </w:rPr>
              <w:t xml:space="preserve">                  </w:t>
            </w:r>
            <w:permEnd w:id="957875644"/>
          </w:p>
        </w:tc>
        <w:tc>
          <w:tcPr>
            <w:tcW w:w="306" w:type="dxa"/>
            <w:tcBorders>
              <w:bottom w:val="nil"/>
              <w:right w:val="single" w:sz="2" w:space="0" w:color="2C4694"/>
            </w:tcBorders>
            <w:vAlign w:val="center"/>
          </w:tcPr>
          <w:p w14:paraId="571E2DF3" w14:textId="77777777" w:rsidR="007B1958" w:rsidRPr="00D5282B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906" w:type="dxa"/>
            <w:tcBorders>
              <w:left w:val="single" w:sz="2" w:space="0" w:color="2C4694"/>
              <w:bottom w:val="nil"/>
            </w:tcBorders>
            <w:vAlign w:val="center"/>
          </w:tcPr>
          <w:p w14:paraId="3BD5AB47" w14:textId="77777777" w:rsidR="007B1958" w:rsidRPr="00D5282B" w:rsidRDefault="007B1958" w:rsidP="0010341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Duração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F9F9F9"/>
            <w:vAlign w:val="center"/>
          </w:tcPr>
          <w:p w14:paraId="0F18A122" w14:textId="37B6D929" w:rsidR="007B1958" w:rsidRPr="00D5282B" w:rsidRDefault="00063ACB" w:rsidP="00103417">
            <w:pPr>
              <w:spacing w:before="0" w:after="0" w:line="240" w:lineRule="auto"/>
              <w:rPr>
                <w:color w:val="525252" w:themeColor="text2"/>
              </w:rPr>
            </w:pPr>
            <w:permStart w:id="466556846" w:edGrp="everyone"/>
            <w:r>
              <w:rPr>
                <w:color w:val="525252" w:themeColor="text2"/>
              </w:rPr>
              <w:t xml:space="preserve">         </w:t>
            </w:r>
            <w:permEnd w:id="466556846"/>
            <w:r>
              <w:rPr>
                <w:color w:val="525252" w:themeColor="text2"/>
              </w:rPr>
              <w:t xml:space="preserve">  </w:t>
            </w:r>
            <w:r w:rsidR="007B1958">
              <w:rPr>
                <w:color w:val="525252" w:themeColor="text2"/>
              </w:rPr>
              <w:t>horas</w:t>
            </w:r>
          </w:p>
        </w:tc>
      </w:tr>
      <w:tr w:rsidR="007B1958" w14:paraId="536FA6EE" w14:textId="77777777" w:rsidTr="00103417">
        <w:trPr>
          <w:trHeight w:val="57"/>
        </w:trPr>
        <w:tc>
          <w:tcPr>
            <w:tcW w:w="10233" w:type="dxa"/>
            <w:gridSpan w:val="6"/>
            <w:tcBorders>
              <w:left w:val="nil"/>
              <w:bottom w:val="nil"/>
            </w:tcBorders>
            <w:vAlign w:val="center"/>
          </w:tcPr>
          <w:p w14:paraId="3B29F382" w14:textId="77777777" w:rsidR="007B1958" w:rsidRPr="007C1F8C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4"/>
              </w:rPr>
            </w:pPr>
          </w:p>
        </w:tc>
      </w:tr>
      <w:tr w:rsidR="007B1958" w:rsidRPr="00C02F06" w14:paraId="7A3F9D5D" w14:textId="77777777" w:rsidTr="00103417">
        <w:trPr>
          <w:trHeight w:val="20"/>
        </w:trPr>
        <w:tc>
          <w:tcPr>
            <w:tcW w:w="10233" w:type="dxa"/>
            <w:gridSpan w:val="6"/>
            <w:tcBorders>
              <w:left w:val="nil"/>
              <w:bottom w:val="nil"/>
            </w:tcBorders>
            <w:vAlign w:val="center"/>
          </w:tcPr>
          <w:p w14:paraId="7D63D718" w14:textId="77777777" w:rsidR="007B1958" w:rsidRPr="00D5282B" w:rsidRDefault="007B1958" w:rsidP="00103417">
            <w:pPr>
              <w:spacing w:before="0" w:after="0" w:line="240" w:lineRule="auto"/>
              <w:rPr>
                <w:color w:val="525252" w:themeColor="text2"/>
                <w:sz w:val="2"/>
                <w:szCs w:val="6"/>
              </w:rPr>
            </w:pPr>
          </w:p>
        </w:tc>
      </w:tr>
    </w:tbl>
    <w:p w14:paraId="6FE76683" w14:textId="77777777" w:rsidR="0075694F" w:rsidRPr="005C68A2" w:rsidRDefault="0075694F" w:rsidP="00541F80">
      <w:pPr>
        <w:spacing w:before="0" w:after="0" w:line="240" w:lineRule="auto"/>
        <w:jc w:val="both"/>
        <w:rPr>
          <w:color w:val="525252" w:themeColor="text2"/>
        </w:rPr>
      </w:pPr>
    </w:p>
    <w:p w14:paraId="00319866" w14:textId="42A98748" w:rsidR="00E822DF" w:rsidRPr="0075694F" w:rsidRDefault="00E822DF" w:rsidP="005C68A2">
      <w:pPr>
        <w:pBdr>
          <w:top w:val="single" w:sz="4" w:space="15" w:color="DCE2F4"/>
        </w:pBdr>
        <w:spacing w:after="240" w:line="276" w:lineRule="auto"/>
        <w:jc w:val="both"/>
        <w:rPr>
          <w:color w:val="525252" w:themeColor="text2"/>
          <w:szCs w:val="20"/>
        </w:rPr>
      </w:pPr>
      <w:r w:rsidRPr="0075694F">
        <w:rPr>
          <w:color w:val="525252" w:themeColor="text2"/>
          <w:szCs w:val="20"/>
        </w:rPr>
        <w:t xml:space="preserve">Pretende-se com o preenchimento desta Ficha que </w:t>
      </w:r>
      <w:r w:rsidR="0075694F" w:rsidRPr="0075694F">
        <w:rPr>
          <w:color w:val="525252" w:themeColor="text2"/>
          <w:szCs w:val="20"/>
        </w:rPr>
        <w:t>reflita</w:t>
      </w:r>
      <w:r w:rsidRPr="0075694F">
        <w:rPr>
          <w:color w:val="525252" w:themeColor="text2"/>
          <w:szCs w:val="20"/>
        </w:rPr>
        <w:t xml:space="preserve"> e aprecie a forma e as condições em que realizou a sua FCT, sendo um momento destinado à </w:t>
      </w:r>
      <w:r w:rsidRPr="0075694F">
        <w:rPr>
          <w:rFonts w:ascii="ConduitMdOSITC TT" w:hAnsi="ConduitMdOSITC TT"/>
          <w:color w:val="525252" w:themeColor="text2"/>
          <w:szCs w:val="20"/>
        </w:rPr>
        <w:t xml:space="preserve">identificação dos </w:t>
      </w:r>
      <w:r w:rsidR="0075694F" w:rsidRPr="0075694F">
        <w:rPr>
          <w:rFonts w:ascii="ConduitMdOSITC TT" w:hAnsi="ConduitMdOSITC TT"/>
          <w:color w:val="525252" w:themeColor="text2"/>
          <w:szCs w:val="20"/>
        </w:rPr>
        <w:t>aspetos</w:t>
      </w:r>
      <w:r w:rsidRPr="0075694F">
        <w:rPr>
          <w:rFonts w:ascii="ConduitMdOSITC TT" w:hAnsi="ConduitMdOSITC TT"/>
          <w:color w:val="525252" w:themeColor="text2"/>
          <w:szCs w:val="20"/>
        </w:rPr>
        <w:t xml:space="preserve"> positivos e negativos</w:t>
      </w:r>
      <w:r w:rsidRPr="0075694F">
        <w:rPr>
          <w:color w:val="525252" w:themeColor="text2"/>
          <w:szCs w:val="20"/>
        </w:rPr>
        <w:t xml:space="preserve">, mas também à </w:t>
      </w:r>
      <w:r w:rsidRPr="0075694F">
        <w:rPr>
          <w:rFonts w:ascii="ConduitMdOSITC TT" w:hAnsi="ConduitMdOSITC TT"/>
          <w:color w:val="525252" w:themeColor="text2"/>
          <w:szCs w:val="20"/>
        </w:rPr>
        <w:t>apresentação de sugestões</w:t>
      </w:r>
      <w:r w:rsidRPr="0075694F">
        <w:rPr>
          <w:color w:val="525252" w:themeColor="text2"/>
          <w:szCs w:val="20"/>
        </w:rPr>
        <w:t>.</w:t>
      </w:r>
    </w:p>
    <w:p w14:paraId="75FFB20C" w14:textId="77777777" w:rsidR="00BF71E5" w:rsidRDefault="00E822DF" w:rsidP="00661E00">
      <w:pPr>
        <w:pBdr>
          <w:left w:val="single" w:sz="4" w:space="4" w:color="2C4694"/>
        </w:pBdr>
        <w:shd w:val="clear" w:color="auto" w:fill="F9F9F9"/>
        <w:spacing w:after="0" w:line="276" w:lineRule="auto"/>
        <w:jc w:val="both"/>
        <w:rPr>
          <w:color w:val="525252" w:themeColor="text2"/>
          <w:szCs w:val="20"/>
        </w:rPr>
      </w:pPr>
      <w:r w:rsidRPr="0075694F">
        <w:rPr>
          <w:color w:val="525252" w:themeColor="text2"/>
          <w:szCs w:val="20"/>
        </w:rPr>
        <w:t xml:space="preserve">Leia com atenção cada uma das afirmações e assinale a sua resposta, de acordo com a seguinte escala:  </w:t>
      </w:r>
    </w:p>
    <w:p w14:paraId="172679F9" w14:textId="47FAA7AF" w:rsidR="00E822DF" w:rsidRPr="0075694F" w:rsidRDefault="00E822DF" w:rsidP="00A653C5">
      <w:pPr>
        <w:pBdr>
          <w:left w:val="single" w:sz="4" w:space="4" w:color="2C4694"/>
        </w:pBdr>
        <w:shd w:val="clear" w:color="auto" w:fill="F9F9F9"/>
        <w:spacing w:before="0" w:after="60" w:line="276" w:lineRule="auto"/>
        <w:jc w:val="both"/>
        <w:rPr>
          <w:color w:val="525252" w:themeColor="text2"/>
          <w:szCs w:val="20"/>
        </w:rPr>
      </w:pPr>
      <w:r w:rsidRPr="0075694F">
        <w:rPr>
          <w:color w:val="525252" w:themeColor="text2"/>
          <w:szCs w:val="20"/>
        </w:rPr>
        <w:t>1 – Nunca; 2 – Raramente; 3 – Algumas vezes; 4 – Quase sempre; 5 – Sempre.</w:t>
      </w:r>
    </w:p>
    <w:tbl>
      <w:tblPr>
        <w:tblStyle w:val="TabelacomGrelha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6211"/>
        <w:gridCol w:w="503"/>
        <w:gridCol w:w="503"/>
        <w:gridCol w:w="503"/>
        <w:gridCol w:w="503"/>
        <w:gridCol w:w="503"/>
      </w:tblGrid>
      <w:tr w:rsidR="0075396E" w14:paraId="2DA5F260" w14:textId="6D3F310B" w:rsidTr="00C940A4">
        <w:trPr>
          <w:trHeight w:val="473"/>
        </w:trPr>
        <w:tc>
          <w:tcPr>
            <w:tcW w:w="1478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2E52AAFA" w14:textId="5978FECF" w:rsidR="0075396E" w:rsidRPr="00CF679D" w:rsidRDefault="0075396E" w:rsidP="00BE7984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 w:rsidRPr="00CF679D">
              <w:rPr>
                <w:b/>
                <w:bCs/>
                <w:color w:val="FFFFFF" w:themeColor="background1"/>
              </w:rPr>
              <w:t>Domínios</w:t>
            </w:r>
          </w:p>
        </w:tc>
        <w:tc>
          <w:tcPr>
            <w:tcW w:w="6211" w:type="dxa"/>
            <w:tcBorders>
              <w:top w:val="nil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2C4694"/>
            <w:vAlign w:val="center"/>
          </w:tcPr>
          <w:p w14:paraId="3475FE34" w14:textId="6C1FFCD6" w:rsidR="0075396E" w:rsidRPr="00CF679D" w:rsidRDefault="0075396E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 w:rsidRPr="00CF679D">
              <w:rPr>
                <w:b/>
                <w:bCs/>
                <w:color w:val="FFFFFF" w:themeColor="background1"/>
              </w:rPr>
              <w:t>Parâmetros de Avaliação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2C4694"/>
            <w:vAlign w:val="center"/>
          </w:tcPr>
          <w:p w14:paraId="28D722E7" w14:textId="6551688E" w:rsidR="0075396E" w:rsidRPr="00CF679D" w:rsidRDefault="00C940A4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1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2C4694"/>
            <w:vAlign w:val="center"/>
          </w:tcPr>
          <w:p w14:paraId="6062D0C8" w14:textId="7F24EC92" w:rsidR="0075396E" w:rsidRPr="00CF679D" w:rsidRDefault="00C940A4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2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2C4694"/>
            <w:vAlign w:val="center"/>
          </w:tcPr>
          <w:p w14:paraId="49F072D4" w14:textId="469486D6" w:rsidR="0075396E" w:rsidRPr="00CF679D" w:rsidRDefault="00C940A4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3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2C4694"/>
            <w:vAlign w:val="center"/>
          </w:tcPr>
          <w:p w14:paraId="2872179E" w14:textId="4B05ABDD" w:rsidR="0075396E" w:rsidRPr="00CF679D" w:rsidRDefault="00C940A4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4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2C4694"/>
            <w:vAlign w:val="center"/>
          </w:tcPr>
          <w:p w14:paraId="2C49548E" w14:textId="339F1B3F" w:rsidR="0075396E" w:rsidRPr="00CF679D" w:rsidRDefault="00C940A4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5</w:t>
            </w:r>
          </w:p>
        </w:tc>
      </w:tr>
      <w:tr w:rsidR="005C68A2" w14:paraId="5ECDA379" w14:textId="04460473" w:rsidTr="00EC3CA9">
        <w:trPr>
          <w:trHeight w:val="340"/>
        </w:trPr>
        <w:tc>
          <w:tcPr>
            <w:tcW w:w="1478" w:type="dxa"/>
            <w:vMerge w:val="restart"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7B6F6DC9" w14:textId="77777777" w:rsidR="005C68A2" w:rsidRDefault="005C68A2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8F5819">
              <w:rPr>
                <w:color w:val="525252" w:themeColor="text2"/>
              </w:rPr>
              <w:t>Técnic</w:t>
            </w:r>
            <w:r>
              <w:rPr>
                <w:color w:val="525252" w:themeColor="text2"/>
              </w:rPr>
              <w:t>as e Profissionais</w:t>
            </w:r>
            <w:r w:rsidRPr="00270FF5">
              <w:rPr>
                <w:color w:val="FFFFFF" w:themeColor="background1"/>
              </w:rPr>
              <w:t xml:space="preserve"> </w:t>
            </w:r>
          </w:p>
          <w:p w14:paraId="66EE4E46" w14:textId="78D17DC5" w:rsidR="005C68A2" w:rsidRPr="00270FF5" w:rsidRDefault="005C68A2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65A5BD60" w14:textId="77777777" w:rsidR="005C68A2" w:rsidRPr="007C1017" w:rsidRDefault="005C68A2" w:rsidP="003262F1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7C1017">
              <w:rPr>
                <w:rFonts w:ascii="ConduitMdOSITC TT" w:hAnsi="ConduitMdOSITC TT"/>
                <w:color w:val="525252" w:themeColor="text2"/>
                <w:spacing w:val="8"/>
              </w:rPr>
              <w:t>Conhecimentos e competências profissionais demonstrados</w:t>
            </w:r>
          </w:p>
          <w:p w14:paraId="5F3DBECD" w14:textId="41B6CDE4" w:rsidR="005C68A2" w:rsidRPr="00753402" w:rsidRDefault="005C68A2" w:rsidP="007C1017">
            <w:pPr>
              <w:spacing w:before="0" w:after="0" w:line="240" w:lineRule="auto"/>
              <w:ind w:left="79"/>
              <w:jc w:val="both"/>
              <w:rPr>
                <w:color w:val="525252" w:themeColor="text2"/>
              </w:rPr>
            </w:pPr>
            <w:r w:rsidRPr="00B1487A">
              <w:rPr>
                <w:color w:val="525252" w:themeColor="text2"/>
              </w:rPr>
              <w:t xml:space="preserve">Apliquei os meus conhecimentos teóricos e práticos na execução das atividades previstas no </w:t>
            </w:r>
            <w:r w:rsidR="00FE48E0">
              <w:rPr>
                <w:color w:val="525252" w:themeColor="text2"/>
              </w:rPr>
              <w:t>P</w:t>
            </w:r>
            <w:r w:rsidRPr="00B1487A">
              <w:rPr>
                <w:color w:val="525252" w:themeColor="text2"/>
              </w:rPr>
              <w:t xml:space="preserve">lano </w:t>
            </w:r>
            <w:r w:rsidR="00FE48E0">
              <w:rPr>
                <w:color w:val="525252" w:themeColor="text2"/>
              </w:rPr>
              <w:t>I</w:t>
            </w:r>
            <w:r w:rsidRPr="00B1487A">
              <w:rPr>
                <w:color w:val="525252" w:themeColor="text2"/>
              </w:rPr>
              <w:t xml:space="preserve">ndividual de </w:t>
            </w:r>
            <w:r w:rsidR="00FE48E0">
              <w:rPr>
                <w:color w:val="525252" w:themeColor="text2"/>
              </w:rPr>
              <w:t>A</w:t>
            </w:r>
            <w:r w:rsidRPr="00B1487A">
              <w:rPr>
                <w:color w:val="525252" w:themeColor="text2"/>
              </w:rPr>
              <w:t>tividades.</w:t>
            </w:r>
          </w:p>
        </w:tc>
        <w:permStart w:id="16718545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327010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2B69CA78" w14:textId="2D57610A" w:rsidR="005C68A2" w:rsidRPr="00D5282B" w:rsidRDefault="00EC3CA9" w:rsidP="00EC3CA9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7185458" w:displacedByCustomXml="prev"/>
        <w:permStart w:id="112206927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703931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1489212F" w14:textId="35DFF07A" w:rsidR="005C68A2" w:rsidRPr="00D5282B" w:rsidRDefault="00EC3CA9" w:rsidP="00EC3CA9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122069272" w:displacedByCustomXml="prev"/>
        <w:permStart w:id="1672874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012370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6BCAB567" w14:textId="4D2FED3C" w:rsidR="005C68A2" w:rsidRPr="00D5282B" w:rsidRDefault="00EC3CA9" w:rsidP="00EC3CA9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728748" w:displacedByCustomXml="prev"/>
        <w:permStart w:id="27204957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526368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5A9E2C7F" w14:textId="50D03AB3" w:rsidR="005C68A2" w:rsidRPr="00D5282B" w:rsidRDefault="00EC3CA9" w:rsidP="00EC3CA9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72049574" w:displacedByCustomXml="prev"/>
        <w:permStart w:id="90643277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930612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0D256AD3" w14:textId="3F007E9D" w:rsidR="005C68A2" w:rsidRPr="00D5282B" w:rsidRDefault="00EC3CA9" w:rsidP="00EC3CA9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906432774" w:displacedByCustomXml="prev"/>
      </w:tr>
      <w:tr w:rsidR="00EC3CA9" w14:paraId="4238A884" w14:textId="7521987F" w:rsidTr="009E3E4D">
        <w:trPr>
          <w:trHeight w:val="340"/>
        </w:trPr>
        <w:tc>
          <w:tcPr>
            <w:tcW w:w="1478" w:type="dxa"/>
            <w:vMerge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9BB3939" w14:textId="156C3C9A" w:rsidR="00EC3CA9" w:rsidRPr="00270FF5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214BBB5C" w14:textId="30939FD8" w:rsidR="00EC3CA9" w:rsidRPr="009356A9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9356A9">
              <w:rPr>
                <w:rFonts w:ascii="ConduitMdOSITC TT" w:hAnsi="ConduitMdOSITC TT"/>
                <w:color w:val="525252" w:themeColor="text2"/>
                <w:spacing w:val="8"/>
              </w:rPr>
              <w:t>Qualidade e organização d</w:t>
            </w:r>
            <w:r>
              <w:rPr>
                <w:rFonts w:ascii="ConduitMdOSITC TT" w:hAnsi="ConduitMdOSITC TT"/>
                <w:color w:val="525252" w:themeColor="text2"/>
                <w:spacing w:val="8"/>
              </w:rPr>
              <w:t>o</w:t>
            </w:r>
            <w:r w:rsidRPr="009356A9">
              <w:rPr>
                <w:rFonts w:ascii="ConduitMdOSITC TT" w:hAnsi="ConduitMdOSITC TT"/>
                <w:color w:val="525252" w:themeColor="text2"/>
                <w:spacing w:val="8"/>
              </w:rPr>
              <w:t xml:space="preserve"> trabalho</w:t>
            </w:r>
          </w:p>
          <w:p w14:paraId="2E8F1580" w14:textId="4CEA7EE5" w:rsidR="00EC3CA9" w:rsidRPr="00D5282B" w:rsidRDefault="00EC3CA9" w:rsidP="00EC3CA9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6A4E70">
              <w:rPr>
                <w:color w:val="525252" w:themeColor="text2"/>
              </w:rPr>
              <w:t>Organizei o trabalho que me foi solicitado, identifiquei prioridades e realizei-o com recurso a métodos adequados, não descurando os requisitos de qualidade.</w:t>
            </w:r>
          </w:p>
        </w:tc>
        <w:permStart w:id="115326132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640023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413D6735" w14:textId="3E8FB051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153261322" w:displacedByCustomXml="prev"/>
        <w:permStart w:id="91760064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600248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6BAD2F32" w14:textId="6B8CBF8B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917600645" w:displacedByCustomXml="prev"/>
        <w:permStart w:id="143006556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389697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6DF89449" w14:textId="4A4EC6BD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30065565" w:displacedByCustomXml="prev"/>
        <w:permStart w:id="131617873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599903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45DAFEC" w14:textId="499502F7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316178730" w:displacedByCustomXml="prev"/>
        <w:permStart w:id="66404060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342557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24E435C7" w14:textId="2461C980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664040606" w:displacedByCustomXml="prev"/>
      </w:tr>
      <w:tr w:rsidR="00EC3CA9" w14:paraId="5BEC9E72" w14:textId="08201C7F" w:rsidTr="009E3E4D">
        <w:trPr>
          <w:trHeight w:val="340"/>
        </w:trPr>
        <w:tc>
          <w:tcPr>
            <w:tcW w:w="1478" w:type="dxa"/>
            <w:vMerge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68021011" w14:textId="45121060" w:rsidR="00EC3CA9" w:rsidRPr="00270FF5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44E5BEBA" w14:textId="77777777" w:rsidR="00EC3CA9" w:rsidRPr="00B07BE6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B07BE6">
              <w:rPr>
                <w:rFonts w:ascii="ConduitMdOSITC TT" w:hAnsi="ConduitMdOSITC TT"/>
                <w:color w:val="525252" w:themeColor="text2"/>
                <w:spacing w:val="8"/>
              </w:rPr>
              <w:t>Ritmo de trabalho/destreza</w:t>
            </w:r>
          </w:p>
          <w:p w14:paraId="322F4EBE" w14:textId="16D2FB62" w:rsidR="00EC3CA9" w:rsidRPr="00D5282B" w:rsidRDefault="00EC3CA9" w:rsidP="00EC3CA9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DF4B35">
              <w:rPr>
                <w:color w:val="525252" w:themeColor="text2"/>
              </w:rPr>
              <w:t>Executei as atividades no tempo previsto e evidenciei conhecimentos das técnicas e dos equipamentos aplicados à realização do trabalho.</w:t>
            </w:r>
          </w:p>
        </w:tc>
        <w:permStart w:id="72169621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393043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DD524F0" w14:textId="64A1D155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21696215" w:displacedByCustomXml="prev"/>
        <w:permStart w:id="100264846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573934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4F6F4D6" w14:textId="5872872B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02648467" w:displacedByCustomXml="prev"/>
        <w:permStart w:id="2090628049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037388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411BAB01" w14:textId="4F4A7C83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090628049" w:displacedByCustomXml="prev"/>
        <w:permStart w:id="152299937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82191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5D7C298A" w14:textId="3D6A670B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522999376" w:displacedByCustomXml="prev"/>
        <w:permStart w:id="54810070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81190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52F1D81A" w14:textId="750F057B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548100706" w:displacedByCustomXml="prev"/>
      </w:tr>
      <w:tr w:rsidR="00EC3CA9" w14:paraId="5726419B" w14:textId="098B8FB3" w:rsidTr="009E3E4D">
        <w:trPr>
          <w:trHeight w:val="340"/>
        </w:trPr>
        <w:tc>
          <w:tcPr>
            <w:tcW w:w="1478" w:type="dxa"/>
            <w:vMerge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570A3BB" w14:textId="1F4C1AFF" w:rsidR="00EC3CA9" w:rsidRPr="00270FF5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nil"/>
            </w:tcBorders>
            <w:shd w:val="clear" w:color="auto" w:fill="F9F9F9"/>
            <w:vAlign w:val="center"/>
          </w:tcPr>
          <w:p w14:paraId="6BA8CEDB" w14:textId="77777777" w:rsidR="00EC3CA9" w:rsidRPr="00737DFD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737DFD">
              <w:rPr>
                <w:rFonts w:ascii="ConduitMdOSITC TT" w:hAnsi="ConduitMdOSITC TT"/>
                <w:color w:val="525252" w:themeColor="text2"/>
                <w:spacing w:val="8"/>
              </w:rPr>
              <w:t>Autonomia, iniciativa e criatividade</w:t>
            </w:r>
          </w:p>
          <w:p w14:paraId="0D4625D6" w14:textId="4B0E4647" w:rsidR="00EC3CA9" w:rsidRPr="00737DFD" w:rsidRDefault="00EC3CA9" w:rsidP="00EC3CA9">
            <w:pPr>
              <w:spacing w:before="0" w:after="0" w:line="240" w:lineRule="auto"/>
              <w:ind w:left="79"/>
              <w:jc w:val="both"/>
              <w:rPr>
                <w:color w:val="525252" w:themeColor="text2"/>
              </w:rPr>
            </w:pPr>
            <w:r w:rsidRPr="00250CDF">
              <w:rPr>
                <w:color w:val="525252" w:themeColor="text2"/>
              </w:rPr>
              <w:t>Realizei as atividades de forma autónoma e tomei a iniciativa de apresentar propostas para a resolução dos problemas que surgiram.</w:t>
            </w:r>
          </w:p>
        </w:tc>
        <w:permStart w:id="1997566349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197230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0D3AAE58" w14:textId="01B29AAE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997566349" w:displacedByCustomXml="prev"/>
        <w:permStart w:id="142206718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009636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1F3F0E82" w14:textId="03575C78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22067180" w:displacedByCustomXml="prev"/>
        <w:permStart w:id="180914413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828352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511C4EF7" w14:textId="2326AAA2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809144136" w:displacedByCustomXml="prev"/>
        <w:permStart w:id="31634816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987356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460E4D58" w14:textId="14E618A0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16348163" w:displacedByCustomXml="prev"/>
        <w:permStart w:id="210345237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26522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4A146B7E" w14:textId="31281BC0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103452376" w:displacedByCustomXml="prev"/>
      </w:tr>
      <w:tr w:rsidR="00EC3CA9" w14:paraId="6F8B19C7" w14:textId="77777777" w:rsidTr="009E3E4D">
        <w:trPr>
          <w:trHeight w:val="340"/>
        </w:trPr>
        <w:tc>
          <w:tcPr>
            <w:tcW w:w="1478" w:type="dxa"/>
            <w:vMerge/>
            <w:tcBorders>
              <w:bottom w:val="nil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3AE3E8F7" w14:textId="77777777" w:rsidR="00EC3CA9" w:rsidRPr="00270FF5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nil"/>
            </w:tcBorders>
            <w:shd w:val="clear" w:color="auto" w:fill="F9F9F9"/>
            <w:vAlign w:val="center"/>
          </w:tcPr>
          <w:p w14:paraId="03AF33A3" w14:textId="77777777" w:rsidR="00EC3CA9" w:rsidRPr="00CF679D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CF679D">
              <w:rPr>
                <w:rFonts w:ascii="ConduitMdOSITC TT" w:hAnsi="ConduitMdOSITC TT"/>
                <w:color w:val="525252" w:themeColor="text2"/>
                <w:spacing w:val="8"/>
              </w:rPr>
              <w:t>Aplicação das regras de higiene e segurança</w:t>
            </w:r>
          </w:p>
          <w:p w14:paraId="546D238C" w14:textId="735CA54A" w:rsidR="00EC3CA9" w:rsidRPr="00737DFD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05481A">
              <w:rPr>
                <w:color w:val="525252" w:themeColor="text2"/>
              </w:rPr>
              <w:t>Respeitei as condições de realização das diferentes atividades ao aplicar as normas de segurança e higiene e ao evitar acidentes que colocassem em risco a minha segurança e/ou a dos outros.</w:t>
            </w:r>
          </w:p>
        </w:tc>
        <w:permStart w:id="201565075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713426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79F98733" w14:textId="5F4CA54A" w:rsidR="00EC3CA9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015650752" w:displacedByCustomXml="prev"/>
        <w:permStart w:id="31556042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886771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74C4AB75" w14:textId="2FE9F287" w:rsidR="00EC3CA9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15560420" w:displacedByCustomXml="prev"/>
        <w:permStart w:id="720973951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048100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37F29221" w14:textId="4A553B06" w:rsidR="00EC3CA9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20973951" w:displacedByCustomXml="prev"/>
        <w:permStart w:id="360056969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054450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6FDCC1BE" w14:textId="7F55B545" w:rsidR="00EC3CA9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60056969" w:displacedByCustomXml="prev"/>
        <w:permStart w:id="36596887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413704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03019A5A" w14:textId="00F3E606" w:rsidR="00EC3CA9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65968875" w:displacedByCustomXml="prev"/>
      </w:tr>
      <w:tr w:rsidR="005C68A2" w14:paraId="6E412D81" w14:textId="77777777" w:rsidTr="008D1DE4">
        <w:trPr>
          <w:trHeight w:val="340"/>
        </w:trPr>
        <w:tc>
          <w:tcPr>
            <w:tcW w:w="1478" w:type="dxa"/>
            <w:tcBorders>
              <w:top w:val="nil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5893ECF7" w14:textId="3D40B311" w:rsidR="005C68A2" w:rsidRPr="00270FF5" w:rsidRDefault="005C68A2" w:rsidP="005C68A2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CF679D">
              <w:rPr>
                <w:b/>
                <w:bCs/>
                <w:color w:val="FFFFFF" w:themeColor="background1"/>
              </w:rPr>
              <w:lastRenderedPageBreak/>
              <w:t>Domínios</w:t>
            </w:r>
          </w:p>
        </w:tc>
        <w:tc>
          <w:tcPr>
            <w:tcW w:w="6211" w:type="dxa"/>
            <w:tcBorders>
              <w:top w:val="nil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3DF6B5F8" w14:textId="76226F69" w:rsidR="005C68A2" w:rsidRPr="00737DFD" w:rsidRDefault="005C68A2" w:rsidP="005C68A2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CF679D">
              <w:rPr>
                <w:b/>
                <w:bCs/>
                <w:color w:val="FFFFFF" w:themeColor="background1"/>
              </w:rPr>
              <w:t>Parâmetros de Avaliação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3CAFB6B2" w14:textId="2218FFFD" w:rsidR="005C68A2" w:rsidRDefault="005C68A2" w:rsidP="005C68A2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>
              <w:rPr>
                <w:b/>
                <w:bCs/>
                <w:color w:val="FFFFFF" w:themeColor="background1"/>
              </w:rPr>
              <w:t>1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3C00AF12" w14:textId="342155AB" w:rsidR="005C68A2" w:rsidRDefault="005C68A2" w:rsidP="005C68A2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>
              <w:rPr>
                <w:b/>
                <w:bCs/>
                <w:color w:val="FFFFFF" w:themeColor="background1"/>
              </w:rPr>
              <w:t>2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0149084E" w14:textId="7DE042E8" w:rsidR="005C68A2" w:rsidRDefault="005C68A2" w:rsidP="005C68A2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>
              <w:rPr>
                <w:b/>
                <w:bCs/>
                <w:color w:val="FFFFFF" w:themeColor="background1"/>
              </w:rPr>
              <w:t>3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69D045BE" w14:textId="1F73AA8E" w:rsidR="005C68A2" w:rsidRDefault="005C68A2" w:rsidP="005C68A2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>
              <w:rPr>
                <w:b/>
                <w:bCs/>
                <w:color w:val="FFFFFF" w:themeColor="background1"/>
              </w:rPr>
              <w:t>4</w:t>
            </w:r>
          </w:p>
        </w:tc>
        <w:tc>
          <w:tcPr>
            <w:tcW w:w="503" w:type="dxa"/>
            <w:tcBorders>
              <w:top w:val="nil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2C4694"/>
            <w:vAlign w:val="center"/>
          </w:tcPr>
          <w:p w14:paraId="761066B5" w14:textId="3362CF32" w:rsidR="005C68A2" w:rsidRDefault="005C68A2" w:rsidP="005C68A2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>
              <w:rPr>
                <w:b/>
                <w:bCs/>
                <w:color w:val="FFFFFF" w:themeColor="background1"/>
              </w:rPr>
              <w:t>5</w:t>
            </w:r>
          </w:p>
        </w:tc>
      </w:tr>
      <w:tr w:rsidR="00EC3CA9" w14:paraId="26AAD5B0" w14:textId="5429A384" w:rsidTr="00943684">
        <w:trPr>
          <w:trHeight w:val="340"/>
        </w:trPr>
        <w:tc>
          <w:tcPr>
            <w:tcW w:w="1478" w:type="dxa"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6279A930" w14:textId="0315CAEB" w:rsidR="00EC3CA9" w:rsidRPr="00270FF5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184672">
              <w:rPr>
                <w:color w:val="525252" w:themeColor="text2"/>
              </w:rPr>
              <w:t>Relacional</w:t>
            </w: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13085748" w14:textId="77777777" w:rsidR="00EC3CA9" w:rsidRPr="00C60035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C60035">
              <w:rPr>
                <w:rFonts w:ascii="ConduitMdOSITC TT" w:hAnsi="ConduitMdOSITC TT"/>
                <w:color w:val="525252" w:themeColor="text2"/>
                <w:spacing w:val="8"/>
              </w:rPr>
              <w:t>Trabalho de equipa e relacionamento interpessoal</w:t>
            </w:r>
          </w:p>
          <w:p w14:paraId="705C796A" w14:textId="636A2806" w:rsidR="00EC3CA9" w:rsidRPr="00D5282B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411B7D">
              <w:rPr>
                <w:color w:val="525252" w:themeColor="text2"/>
              </w:rPr>
              <w:t>Estabeleci uma boa relação e tive facilidade na integração e na execução do trabalho em colaboração com a equipa.</w:t>
            </w:r>
          </w:p>
        </w:tc>
        <w:permStart w:id="36898110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039110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32A59B7B" w14:textId="660CA180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68981102" w:displacedByCustomXml="prev"/>
        <w:permStart w:id="77812584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04001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164A90DB" w14:textId="6A27A4D1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78125847" w:displacedByCustomXml="prev"/>
        <w:permStart w:id="10132221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675423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45A3ECDD" w14:textId="4DED2C6F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1322218" w:displacedByCustomXml="prev"/>
        <w:permStart w:id="194819655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106152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3CC2A2D1" w14:textId="26BA3818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948196558" w:displacedByCustomXml="prev"/>
        <w:permStart w:id="17644365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844011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5C72EA19" w14:textId="20CA0E45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76443654" w:displacedByCustomXml="prev"/>
      </w:tr>
      <w:tr w:rsidR="00EC3CA9" w14:paraId="544CBA52" w14:textId="0AF76E68" w:rsidTr="00943684">
        <w:trPr>
          <w:trHeight w:val="340"/>
        </w:trPr>
        <w:tc>
          <w:tcPr>
            <w:tcW w:w="1478" w:type="dxa"/>
            <w:vMerge w:val="restart"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09FF2CB0" w14:textId="35084D14" w:rsidR="00EC3CA9" w:rsidRPr="00C457FC" w:rsidRDefault="00EC3CA9" w:rsidP="00EC3CA9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r w:rsidRPr="00C457FC">
              <w:rPr>
                <w:color w:val="525252" w:themeColor="text2"/>
              </w:rPr>
              <w:t>Comportamental</w:t>
            </w: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1FFB920E" w14:textId="77777777" w:rsidR="00EC3CA9" w:rsidRPr="00B50222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B50222">
              <w:rPr>
                <w:rFonts w:ascii="ConduitMdOSITC TT" w:hAnsi="ConduitMdOSITC TT"/>
                <w:color w:val="525252" w:themeColor="text2"/>
                <w:spacing w:val="8"/>
              </w:rPr>
              <w:t xml:space="preserve">Sentido de responsabilidade </w:t>
            </w:r>
          </w:p>
          <w:p w14:paraId="1D620454" w14:textId="3D2ADCD8" w:rsidR="00EC3CA9" w:rsidRPr="00D5282B" w:rsidRDefault="00EC3CA9" w:rsidP="00EC3CA9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A53384">
              <w:rPr>
                <w:color w:val="525252" w:themeColor="text2"/>
              </w:rPr>
              <w:t>Empenhei-me na execução das atividades propostas, cumprindo as orientações e os tempos acordados e evidenciando um comportamento responsável.</w:t>
            </w:r>
          </w:p>
        </w:tc>
        <w:permStart w:id="1399934999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86278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534DF130" w14:textId="56AF1A95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399934999" w:displacedByCustomXml="prev"/>
        <w:permStart w:id="782585491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58634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02A9CC5" w14:textId="20B56722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82585491" w:displacedByCustomXml="prev"/>
        <w:permStart w:id="73658207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729607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2DCD25B5" w14:textId="78ED419A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36582072" w:displacedByCustomXml="prev"/>
        <w:permStart w:id="8469825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114660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322C5936" w14:textId="5D3CA336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84698258" w:displacedByCustomXml="prev"/>
        <w:permStart w:id="166920406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779644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51534FBE" w14:textId="33FA7B6D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69204067" w:displacedByCustomXml="prev"/>
      </w:tr>
      <w:tr w:rsidR="00EC3CA9" w14:paraId="08FF92BE" w14:textId="0733F480" w:rsidTr="00943684">
        <w:trPr>
          <w:trHeight w:val="340"/>
        </w:trPr>
        <w:tc>
          <w:tcPr>
            <w:tcW w:w="1478" w:type="dxa"/>
            <w:vMerge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EDA07A0" w14:textId="7FA2D200" w:rsidR="00EC3CA9" w:rsidRPr="00270FF5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3677D530" w14:textId="77777777" w:rsidR="00EC3CA9" w:rsidRPr="00D321E2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D321E2">
              <w:rPr>
                <w:rFonts w:ascii="ConduitMdOSITC TT" w:hAnsi="ConduitMdOSITC TT"/>
                <w:color w:val="525252" w:themeColor="text2"/>
                <w:spacing w:val="8"/>
              </w:rPr>
              <w:t>Participação e adaptação profissional</w:t>
            </w:r>
          </w:p>
          <w:p w14:paraId="1D6363FD" w14:textId="46C2BA88" w:rsidR="00EC3CA9" w:rsidRPr="00D5282B" w:rsidRDefault="00EC3CA9" w:rsidP="00EC3CA9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F70BE7">
              <w:rPr>
                <w:color w:val="525252" w:themeColor="text2"/>
              </w:rPr>
              <w:t>Demonstrei interesse, colaborei ativamente nas atividades planeadas e tive facilidade de adequação a novas tarefas propostas e ao ambiente de trabalho.</w:t>
            </w:r>
          </w:p>
        </w:tc>
        <w:permStart w:id="129028319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455132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CA33739" w14:textId="2A1C2B80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290283192" w:displacedByCustomXml="prev"/>
        <w:permStart w:id="129749259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29501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1C8A805E" w14:textId="2A958409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297492592" w:displacedByCustomXml="prev"/>
        <w:permStart w:id="1646220549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980911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086B56F7" w14:textId="117BB568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46220549" w:displacedByCustomXml="prev"/>
        <w:permStart w:id="129219189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546288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18F3F9C8" w14:textId="0C840BBA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292191893" w:displacedByCustomXml="prev"/>
        <w:permStart w:id="163595241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122052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6F3796C2" w14:textId="33B45B7E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3595241" w:displacedByCustomXml="prev"/>
      </w:tr>
      <w:tr w:rsidR="00EC3CA9" w14:paraId="287148B8" w14:textId="6AC816A4" w:rsidTr="00943684">
        <w:trPr>
          <w:trHeight w:val="340"/>
        </w:trPr>
        <w:tc>
          <w:tcPr>
            <w:tcW w:w="1478" w:type="dxa"/>
            <w:vMerge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58229512" w14:textId="5137C9EB" w:rsidR="00EC3CA9" w:rsidRPr="00270FF5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5E629F2C" w14:textId="77777777" w:rsidR="00EC3CA9" w:rsidRPr="00CB4137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CB4137">
              <w:rPr>
                <w:rFonts w:ascii="ConduitMdOSITC TT" w:hAnsi="ConduitMdOSITC TT"/>
                <w:color w:val="525252" w:themeColor="text2"/>
                <w:spacing w:val="8"/>
              </w:rPr>
              <w:t>Apresentação pessoal</w:t>
            </w:r>
          </w:p>
          <w:p w14:paraId="41BDC668" w14:textId="7DBE1788" w:rsidR="00EC3CA9" w:rsidRPr="00D5282B" w:rsidRDefault="00EC3CA9" w:rsidP="00EC3CA9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7028DB">
              <w:rPr>
                <w:color w:val="525252" w:themeColor="text2"/>
              </w:rPr>
              <w:t>Demonstrei ter comportamento adequado no contexto de trabalho e uma apresentação cuidada.</w:t>
            </w:r>
          </w:p>
        </w:tc>
        <w:permStart w:id="1478827151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380819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080D2996" w14:textId="4508395F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78827151" w:displacedByCustomXml="prev"/>
        <w:permStart w:id="210072133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820343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C011E5B" w14:textId="4FEB0761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100721334" w:displacedByCustomXml="prev"/>
        <w:permStart w:id="98796554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18955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51F6721B" w14:textId="46B0F7C6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987965543" w:displacedByCustomXml="prev"/>
        <w:permStart w:id="144862962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473724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684691F" w14:textId="3C5729FD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48629622" w:displacedByCustomXml="prev"/>
        <w:permStart w:id="115337735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303782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19198C63" w14:textId="0D79F564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153377350" w:displacedByCustomXml="prev"/>
      </w:tr>
      <w:tr w:rsidR="00EC3CA9" w14:paraId="67C66A2D" w14:textId="77777777" w:rsidTr="00943684">
        <w:trPr>
          <w:trHeight w:val="712"/>
        </w:trPr>
        <w:tc>
          <w:tcPr>
            <w:tcW w:w="1478" w:type="dxa"/>
            <w:vMerge/>
            <w:tcBorders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78DAB619" w14:textId="77777777" w:rsidR="00EC3CA9" w:rsidRDefault="00EC3CA9" w:rsidP="00EC3CA9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6211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4D58AA58" w14:textId="77777777" w:rsidR="00EC3CA9" w:rsidRPr="009B719A" w:rsidRDefault="00EC3CA9" w:rsidP="00EC3CA9">
            <w:pPr>
              <w:spacing w:before="0" w:after="6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  <w:r w:rsidRPr="009B719A">
              <w:rPr>
                <w:rFonts w:ascii="ConduitMdOSITC TT" w:hAnsi="ConduitMdOSITC TT"/>
                <w:color w:val="525252" w:themeColor="text2"/>
                <w:spacing w:val="8"/>
              </w:rPr>
              <w:t>Pontualidade e assiduidade</w:t>
            </w:r>
          </w:p>
          <w:p w14:paraId="7988DFE7" w14:textId="4188EDC1" w:rsidR="00EC3CA9" w:rsidRPr="009B719A" w:rsidRDefault="00EC3CA9" w:rsidP="00EC3CA9">
            <w:pPr>
              <w:spacing w:before="0" w:after="0" w:line="240" w:lineRule="auto"/>
              <w:ind w:left="79"/>
              <w:jc w:val="both"/>
              <w:rPr>
                <w:color w:val="525252" w:themeColor="text2"/>
              </w:rPr>
            </w:pPr>
            <w:r w:rsidRPr="00CB3C71">
              <w:rPr>
                <w:color w:val="525252" w:themeColor="text2"/>
              </w:rPr>
              <w:t>Cumpri as regras de pontualidade e assiduidade estabelecidas.</w:t>
            </w:r>
          </w:p>
        </w:tc>
        <w:permStart w:id="39913108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898626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35CC14AB" w14:textId="543960CD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99131088" w:displacedByCustomXml="prev"/>
        <w:permStart w:id="165610547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887836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7141C36D" w14:textId="3553BD53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56105475" w:displacedByCustomXml="prev"/>
        <w:permStart w:id="88265113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786050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02F32E9A" w14:textId="7DA7910C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882651133" w:displacedByCustomXml="prev"/>
        <w:permStart w:id="16187468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088969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464F831E" w14:textId="59AB05CE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1874680" w:displacedByCustomXml="prev"/>
        <w:permStart w:id="113969873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571849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03" w:type="dxa"/>
                <w:tcBorders>
                  <w:top w:val="single" w:sz="48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1302A6D1" w14:textId="4155D097" w:rsidR="00EC3CA9" w:rsidRPr="00D5282B" w:rsidRDefault="00EC3CA9" w:rsidP="00EC3CA9">
                <w:pPr>
                  <w:spacing w:before="0" w:after="0" w:line="240" w:lineRule="auto"/>
                  <w:ind w:left="79"/>
                  <w:jc w:val="both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139698730" w:displacedByCustomXml="prev"/>
      </w:tr>
    </w:tbl>
    <w:p w14:paraId="3B51FEC9" w14:textId="77777777" w:rsidR="003D6E74" w:rsidRDefault="003D6E74" w:rsidP="00E25C13">
      <w:pPr>
        <w:rPr>
          <w:b/>
          <w:bCs/>
          <w:sz w:val="6"/>
          <w:szCs w:val="6"/>
        </w:rPr>
      </w:pPr>
    </w:p>
    <w:p w14:paraId="6D342816" w14:textId="560A5BC0" w:rsidR="00D465DA" w:rsidRDefault="00501500" w:rsidP="00F26E24">
      <w:pPr>
        <w:pBdr>
          <w:left w:val="single" w:sz="4" w:space="4" w:color="2C4694"/>
        </w:pBdr>
        <w:spacing w:after="0" w:line="276" w:lineRule="auto"/>
        <w:jc w:val="both"/>
        <w:rPr>
          <w:b/>
          <w:bCs/>
          <w:sz w:val="6"/>
          <w:szCs w:val="6"/>
        </w:rPr>
      </w:pPr>
      <w:r w:rsidRPr="00501500">
        <w:rPr>
          <w:color w:val="525252" w:themeColor="text2"/>
          <w:szCs w:val="20"/>
        </w:rPr>
        <w:t>Faça um comentário que reflita o seu desempenho durante a formação em contexto de trabalho, identificando pontos fortes e fracos</w:t>
      </w:r>
      <w:r w:rsidR="00C50506" w:rsidRPr="00C50506">
        <w:rPr>
          <w:color w:val="525252" w:themeColor="text2"/>
          <w:szCs w:val="20"/>
        </w:rPr>
        <w:t xml:space="preserve"> e apresentando sugestões que, do seu ponto de vista, podem contribuir para a melhoria da organização e do funcionamento desta formação.</w:t>
      </w:r>
    </w:p>
    <w:p w14:paraId="642120FA" w14:textId="77777777" w:rsidR="00C50506" w:rsidRDefault="00C50506" w:rsidP="00B80164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33"/>
      </w:tblGrid>
      <w:tr w:rsidR="000A2ACE" w14:paraId="63801C1C" w14:textId="77777777" w:rsidTr="00F26E24">
        <w:trPr>
          <w:trHeight w:val="340"/>
        </w:trPr>
        <w:tc>
          <w:tcPr>
            <w:tcW w:w="10233" w:type="dxa"/>
            <w:tcBorders>
              <w:left w:val="single" w:sz="2" w:space="0" w:color="2C4694"/>
              <w:bottom w:val="nil"/>
            </w:tcBorders>
            <w:shd w:val="clear" w:color="auto" w:fill="2C4694"/>
            <w:vAlign w:val="center"/>
          </w:tcPr>
          <w:p w14:paraId="1E19EC04" w14:textId="48078EDC" w:rsidR="00A11EA5" w:rsidRPr="00F26E24" w:rsidRDefault="00F26E24" w:rsidP="00F26E24">
            <w:pPr>
              <w:spacing w:before="0" w:after="0" w:line="240" w:lineRule="auto"/>
              <w:rPr>
                <w:b/>
                <w:bCs/>
                <w:color w:val="FFFFFF" w:themeColor="background1"/>
              </w:rPr>
            </w:pPr>
            <w:r w:rsidRPr="00F26E24">
              <w:rPr>
                <w:b/>
                <w:bCs/>
                <w:color w:val="FFFFFF" w:themeColor="background1"/>
              </w:rPr>
              <w:t>Pontos Fortes</w:t>
            </w:r>
          </w:p>
        </w:tc>
      </w:tr>
      <w:tr w:rsidR="005D1C5B" w14:paraId="66C389B9" w14:textId="77777777" w:rsidTr="00A653C5">
        <w:trPr>
          <w:trHeight w:val="1814"/>
        </w:trPr>
        <w:tc>
          <w:tcPr>
            <w:tcW w:w="10233" w:type="dxa"/>
            <w:tcBorders>
              <w:left w:val="nil"/>
              <w:bottom w:val="nil"/>
            </w:tcBorders>
            <w:shd w:val="clear" w:color="auto" w:fill="F9F9F9"/>
          </w:tcPr>
          <w:p w14:paraId="519BF2EF" w14:textId="77777777" w:rsidR="005D1C5B" w:rsidRDefault="005D1C5B" w:rsidP="00354D4B">
            <w:pPr>
              <w:spacing w:line="276" w:lineRule="auto"/>
              <w:jc w:val="both"/>
              <w:rPr>
                <w:color w:val="525252" w:themeColor="text2"/>
                <w:spacing w:val="10"/>
              </w:rPr>
            </w:pPr>
            <w:permStart w:id="119086621" w:edGrp="everyone" w:colFirst="0" w:colLast="0"/>
          </w:p>
        </w:tc>
      </w:tr>
      <w:permEnd w:id="119086621"/>
    </w:tbl>
    <w:p w14:paraId="212A76AF" w14:textId="77777777" w:rsidR="005D1C5B" w:rsidRDefault="005D1C5B" w:rsidP="005D1C5B">
      <w:pPr>
        <w:rPr>
          <w:sz w:val="6"/>
          <w:szCs w:val="6"/>
        </w:rPr>
      </w:pP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33"/>
      </w:tblGrid>
      <w:tr w:rsidR="00F26E24" w14:paraId="6C2C8000" w14:textId="77777777">
        <w:trPr>
          <w:trHeight w:val="340"/>
        </w:trPr>
        <w:tc>
          <w:tcPr>
            <w:tcW w:w="10233" w:type="dxa"/>
            <w:tcBorders>
              <w:left w:val="single" w:sz="2" w:space="0" w:color="2C4694"/>
              <w:bottom w:val="nil"/>
            </w:tcBorders>
            <w:shd w:val="clear" w:color="auto" w:fill="2C4694"/>
            <w:vAlign w:val="center"/>
          </w:tcPr>
          <w:p w14:paraId="0DBECF89" w14:textId="2435B585" w:rsidR="00F26E24" w:rsidRPr="00F26E24" w:rsidRDefault="00F26E24">
            <w:pPr>
              <w:spacing w:before="0" w:after="0" w:line="240" w:lineRule="auto"/>
              <w:rPr>
                <w:b/>
                <w:bCs/>
                <w:color w:val="FFFFFF" w:themeColor="background1"/>
              </w:rPr>
            </w:pPr>
            <w:r w:rsidRPr="00F26E24">
              <w:rPr>
                <w:b/>
                <w:bCs/>
                <w:color w:val="FFFFFF" w:themeColor="background1"/>
              </w:rPr>
              <w:t>Pontos F</w:t>
            </w:r>
            <w:r>
              <w:rPr>
                <w:b/>
                <w:bCs/>
                <w:color w:val="FFFFFF" w:themeColor="background1"/>
              </w:rPr>
              <w:t>racos</w:t>
            </w:r>
          </w:p>
        </w:tc>
      </w:tr>
      <w:tr w:rsidR="00F26E24" w14:paraId="254CA781" w14:textId="77777777" w:rsidTr="00A653C5">
        <w:trPr>
          <w:trHeight w:val="1814"/>
        </w:trPr>
        <w:tc>
          <w:tcPr>
            <w:tcW w:w="10233" w:type="dxa"/>
            <w:tcBorders>
              <w:left w:val="nil"/>
              <w:bottom w:val="nil"/>
            </w:tcBorders>
            <w:shd w:val="clear" w:color="auto" w:fill="F9F9F9"/>
          </w:tcPr>
          <w:p w14:paraId="023779EA" w14:textId="77777777" w:rsidR="00F26E24" w:rsidRDefault="00F26E24">
            <w:pPr>
              <w:spacing w:line="276" w:lineRule="auto"/>
              <w:jc w:val="both"/>
              <w:rPr>
                <w:color w:val="525252" w:themeColor="text2"/>
                <w:spacing w:val="10"/>
              </w:rPr>
            </w:pPr>
            <w:permStart w:id="1735491554" w:edGrp="everyone" w:colFirst="0" w:colLast="0"/>
          </w:p>
        </w:tc>
      </w:tr>
      <w:permEnd w:id="1735491554"/>
    </w:tbl>
    <w:p w14:paraId="6F8D979E" w14:textId="77777777" w:rsidR="00442880" w:rsidRDefault="00442880" w:rsidP="00442880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33"/>
      </w:tblGrid>
      <w:tr w:rsidR="00F26E24" w14:paraId="35BD3481" w14:textId="77777777">
        <w:trPr>
          <w:trHeight w:val="340"/>
        </w:trPr>
        <w:tc>
          <w:tcPr>
            <w:tcW w:w="10233" w:type="dxa"/>
            <w:tcBorders>
              <w:left w:val="single" w:sz="2" w:space="0" w:color="2C4694"/>
              <w:bottom w:val="nil"/>
            </w:tcBorders>
            <w:shd w:val="clear" w:color="auto" w:fill="2C4694"/>
            <w:vAlign w:val="center"/>
          </w:tcPr>
          <w:p w14:paraId="56FFFDEC" w14:textId="4E6E70A6" w:rsidR="00F26E24" w:rsidRPr="00F26E24" w:rsidRDefault="00F26E24">
            <w:pPr>
              <w:spacing w:before="0" w:after="0" w:line="240" w:lineRule="auto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Sugestões</w:t>
            </w:r>
          </w:p>
        </w:tc>
      </w:tr>
      <w:tr w:rsidR="00F26E24" w14:paraId="6A36AE35" w14:textId="77777777" w:rsidTr="00A653C5">
        <w:trPr>
          <w:trHeight w:val="1814"/>
        </w:trPr>
        <w:tc>
          <w:tcPr>
            <w:tcW w:w="10233" w:type="dxa"/>
            <w:tcBorders>
              <w:left w:val="nil"/>
              <w:bottom w:val="nil"/>
            </w:tcBorders>
            <w:shd w:val="clear" w:color="auto" w:fill="F9F9F9"/>
          </w:tcPr>
          <w:p w14:paraId="369416AD" w14:textId="77777777" w:rsidR="00F26E24" w:rsidRDefault="00F26E24">
            <w:pPr>
              <w:spacing w:line="276" w:lineRule="auto"/>
              <w:jc w:val="both"/>
              <w:rPr>
                <w:color w:val="525252" w:themeColor="text2"/>
                <w:spacing w:val="10"/>
              </w:rPr>
            </w:pPr>
            <w:permStart w:id="2021594642" w:edGrp="everyone" w:colFirst="0" w:colLast="0"/>
          </w:p>
        </w:tc>
      </w:tr>
      <w:permEnd w:id="2021594642"/>
    </w:tbl>
    <w:p w14:paraId="4DBC972A" w14:textId="77777777" w:rsidR="00F26E24" w:rsidRDefault="00F26E24" w:rsidP="00442880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1134"/>
        <w:gridCol w:w="1559"/>
        <w:gridCol w:w="2295"/>
      </w:tblGrid>
      <w:tr w:rsidR="002C704A" w14:paraId="5B60655B" w14:textId="77777777" w:rsidTr="00EC3CA9">
        <w:trPr>
          <w:gridAfter w:val="1"/>
          <w:wAfter w:w="2295" w:type="dxa"/>
          <w:trHeight w:val="340"/>
        </w:trPr>
        <w:tc>
          <w:tcPr>
            <w:tcW w:w="5245" w:type="dxa"/>
            <w:tcBorders>
              <w:left w:val="single" w:sz="2" w:space="0" w:color="2C4694"/>
              <w:bottom w:val="single" w:sz="24" w:space="0" w:color="FFFCF7"/>
            </w:tcBorders>
            <w:vAlign w:val="center"/>
          </w:tcPr>
          <w:p w14:paraId="6BF08E09" w14:textId="583B9936" w:rsidR="002C704A" w:rsidRPr="00D5282B" w:rsidRDefault="002C704A" w:rsidP="002C704A">
            <w:pPr>
              <w:spacing w:before="0" w:after="0" w:line="240" w:lineRule="auto"/>
              <w:rPr>
                <w:color w:val="525252" w:themeColor="text2"/>
              </w:rPr>
            </w:pPr>
            <w:r w:rsidRPr="005F7A1B">
              <w:rPr>
                <w:color w:val="525252" w:themeColor="text2"/>
              </w:rPr>
              <w:t xml:space="preserve">O seu Plano Individual de Atividades foi cumprido integralmente?  </w:t>
            </w:r>
          </w:p>
        </w:tc>
        <w:tc>
          <w:tcPr>
            <w:tcW w:w="1134" w:type="dxa"/>
            <w:tcBorders>
              <w:bottom w:val="single" w:sz="24" w:space="0" w:color="FFFCF7"/>
            </w:tcBorders>
            <w:shd w:val="clear" w:color="auto" w:fill="F9F9F9"/>
            <w:vAlign w:val="center"/>
          </w:tcPr>
          <w:p w14:paraId="6FB9800A" w14:textId="1F6E3C22" w:rsidR="002C704A" w:rsidRPr="00D5282B" w:rsidRDefault="00006999" w:rsidP="002C704A">
            <w:pPr>
              <w:spacing w:before="0" w:after="0" w:line="240" w:lineRule="auto"/>
              <w:rPr>
                <w:color w:val="525252" w:themeColor="text2"/>
              </w:rPr>
            </w:pPr>
            <w:r>
              <w:rPr>
                <w:color w:val="525252" w:themeColor="text2"/>
              </w:rPr>
              <w:t xml:space="preserve">        </w:t>
            </w:r>
            <w:permStart w:id="1427978882" w:edGrp="everyone"/>
            <w:sdt>
              <w:sdtPr>
                <w:rPr>
                  <w:color w:val="525252" w:themeColor="text2"/>
                </w:rPr>
                <w:id w:val="-2063002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C3CA9">
                  <w:rPr>
                    <w:rFonts w:ascii="MS Gothic" w:eastAsia="MS Gothic" w:hAnsi="MS Gothic" w:hint="eastAsia"/>
                    <w:color w:val="525252" w:themeColor="text2"/>
                  </w:rPr>
                  <w:t>☐</w:t>
                </w:r>
              </w:sdtContent>
            </w:sdt>
            <w:permEnd w:id="1427978882"/>
            <w:r>
              <w:rPr>
                <w:color w:val="525252" w:themeColor="text2"/>
              </w:rPr>
              <w:t xml:space="preserve"> </w:t>
            </w:r>
            <w:r w:rsidR="002C704A">
              <w:rPr>
                <w:color w:val="525252" w:themeColor="text2"/>
              </w:rPr>
              <w:t xml:space="preserve"> Sim</w:t>
            </w:r>
          </w:p>
        </w:tc>
        <w:tc>
          <w:tcPr>
            <w:tcW w:w="1559" w:type="dxa"/>
            <w:tcBorders>
              <w:bottom w:val="single" w:sz="24" w:space="0" w:color="FFFCF7"/>
            </w:tcBorders>
            <w:shd w:val="clear" w:color="auto" w:fill="F9F9F9"/>
            <w:vAlign w:val="center"/>
          </w:tcPr>
          <w:p w14:paraId="0685F04D" w14:textId="3CDAC95E" w:rsidR="002C704A" w:rsidRPr="00D5282B" w:rsidRDefault="00006999" w:rsidP="002C704A">
            <w:pPr>
              <w:spacing w:before="0" w:after="0" w:line="240" w:lineRule="auto"/>
              <w:rPr>
                <w:color w:val="525252" w:themeColor="text2"/>
              </w:rPr>
            </w:pPr>
            <w:r>
              <w:rPr>
                <w:color w:val="525252" w:themeColor="text2"/>
              </w:rPr>
              <w:t xml:space="preserve">       </w:t>
            </w:r>
            <w:permStart w:id="1357859719" w:edGrp="everyone"/>
            <w:sdt>
              <w:sdtPr>
                <w:rPr>
                  <w:color w:val="525252" w:themeColor="text2"/>
                </w:rPr>
                <w:id w:val="1961305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C3CA9">
                  <w:rPr>
                    <w:rFonts w:ascii="MS Gothic" w:eastAsia="MS Gothic" w:hAnsi="MS Gothic" w:hint="eastAsia"/>
                    <w:color w:val="525252" w:themeColor="text2"/>
                  </w:rPr>
                  <w:t>☐</w:t>
                </w:r>
              </w:sdtContent>
            </w:sdt>
            <w:permEnd w:id="1357859719"/>
            <w:r w:rsidR="002C704A">
              <w:rPr>
                <w:color w:val="525252" w:themeColor="text2"/>
              </w:rPr>
              <w:t xml:space="preserve"> Não</w:t>
            </w:r>
          </w:p>
        </w:tc>
      </w:tr>
      <w:tr w:rsidR="001B7163" w14:paraId="092342A5" w14:textId="77777777" w:rsidTr="0079319C">
        <w:trPr>
          <w:trHeight w:val="340"/>
        </w:trPr>
        <w:tc>
          <w:tcPr>
            <w:tcW w:w="10233" w:type="dxa"/>
            <w:gridSpan w:val="4"/>
            <w:tcBorders>
              <w:top w:val="single" w:sz="24" w:space="0" w:color="FFFCF7"/>
              <w:left w:val="nil"/>
              <w:bottom w:val="nil"/>
            </w:tcBorders>
            <w:shd w:val="clear" w:color="auto" w:fill="F3F5FB"/>
            <w:vAlign w:val="center"/>
          </w:tcPr>
          <w:p w14:paraId="063061C4" w14:textId="14C27FCE" w:rsidR="001B7163" w:rsidRPr="00D5282B" w:rsidRDefault="001B7163">
            <w:pPr>
              <w:spacing w:before="0" w:after="0" w:line="240" w:lineRule="auto"/>
              <w:rPr>
                <w:color w:val="525252" w:themeColor="text2"/>
              </w:rPr>
            </w:pPr>
            <w:r>
              <w:rPr>
                <w:color w:val="525252" w:themeColor="text2"/>
              </w:rPr>
              <w:t xml:space="preserve">Se respondeu </w:t>
            </w:r>
            <w:r w:rsidRPr="001B7163">
              <w:rPr>
                <w:b/>
                <w:bCs/>
                <w:color w:val="525252" w:themeColor="text2"/>
              </w:rPr>
              <w:t>Não</w:t>
            </w:r>
            <w:r>
              <w:rPr>
                <w:color w:val="525252" w:themeColor="text2"/>
              </w:rPr>
              <w:t>, justifique:</w:t>
            </w:r>
          </w:p>
        </w:tc>
      </w:tr>
      <w:tr w:rsidR="001B7163" w14:paraId="79579983" w14:textId="77777777">
        <w:trPr>
          <w:trHeight w:val="3641"/>
        </w:trPr>
        <w:tc>
          <w:tcPr>
            <w:tcW w:w="10233" w:type="dxa"/>
            <w:gridSpan w:val="4"/>
            <w:tcBorders>
              <w:left w:val="nil"/>
              <w:bottom w:val="nil"/>
            </w:tcBorders>
            <w:shd w:val="clear" w:color="auto" w:fill="F9F9F9"/>
          </w:tcPr>
          <w:p w14:paraId="28C06E63" w14:textId="10C69400" w:rsidR="001B7163" w:rsidRDefault="001B7163">
            <w:pPr>
              <w:spacing w:line="276" w:lineRule="auto"/>
              <w:jc w:val="both"/>
              <w:rPr>
                <w:color w:val="525252" w:themeColor="text2"/>
                <w:spacing w:val="10"/>
              </w:rPr>
            </w:pPr>
            <w:permStart w:id="63384872" w:edGrp="everyone" w:colFirst="0" w:colLast="0"/>
          </w:p>
        </w:tc>
      </w:tr>
      <w:permEnd w:id="63384872"/>
    </w:tbl>
    <w:p w14:paraId="02919544" w14:textId="77777777" w:rsidR="00915384" w:rsidRDefault="00915384" w:rsidP="00E25C13">
      <w:pPr>
        <w:rPr>
          <w:b/>
          <w:bCs/>
          <w:sz w:val="6"/>
          <w:szCs w:val="6"/>
        </w:rPr>
      </w:pPr>
    </w:p>
    <w:p w14:paraId="6E371664" w14:textId="77777777" w:rsidR="003E63F9" w:rsidRDefault="003E63F9" w:rsidP="00E25C13">
      <w:pPr>
        <w:rPr>
          <w:b/>
          <w:bCs/>
          <w:sz w:val="6"/>
          <w:szCs w:val="6"/>
        </w:rPr>
      </w:pPr>
    </w:p>
    <w:p w14:paraId="0C098151" w14:textId="77777777" w:rsidR="0095192F" w:rsidRDefault="0095192F" w:rsidP="00E25C13">
      <w:pPr>
        <w:rPr>
          <w:b/>
          <w:bCs/>
          <w:sz w:val="6"/>
          <w:szCs w:val="6"/>
        </w:rPr>
      </w:pPr>
    </w:p>
    <w:tbl>
      <w:tblPr>
        <w:tblStyle w:val="TabelacomGrelha"/>
        <w:tblW w:w="65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4"/>
        <w:gridCol w:w="38"/>
        <w:gridCol w:w="617"/>
        <w:gridCol w:w="1553"/>
      </w:tblGrid>
      <w:tr w:rsidR="0095192F" w14:paraId="0600F07B" w14:textId="77777777" w:rsidTr="00424FA9">
        <w:trPr>
          <w:trHeight w:val="454"/>
          <w:jc w:val="center"/>
        </w:trPr>
        <w:tc>
          <w:tcPr>
            <w:tcW w:w="4354" w:type="dxa"/>
            <w:tcBorders>
              <w:bottom w:val="single" w:sz="4" w:space="0" w:color="auto"/>
            </w:tcBorders>
            <w:vAlign w:val="center"/>
          </w:tcPr>
          <w:p w14:paraId="36D280EC" w14:textId="77777777" w:rsidR="0095192F" w:rsidRPr="005F5B1E" w:rsidRDefault="0095192F" w:rsidP="00424FA9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  <w:permStart w:id="924061057" w:edGrp="everyone" w:colFirst="0" w:colLast="0"/>
            <w:permStart w:id="1095844122" w:edGrp="everyone" w:colFirst="2" w:colLast="2"/>
          </w:p>
        </w:tc>
        <w:tc>
          <w:tcPr>
            <w:tcW w:w="655" w:type="dxa"/>
            <w:gridSpan w:val="2"/>
            <w:vAlign w:val="center"/>
          </w:tcPr>
          <w:p w14:paraId="44A8B613" w14:textId="77777777" w:rsidR="0095192F" w:rsidRPr="00A84634" w:rsidRDefault="0095192F" w:rsidP="00424FA9">
            <w:pPr>
              <w:spacing w:before="0" w:after="0" w:line="240" w:lineRule="auto"/>
              <w:rPr>
                <w:b/>
                <w:bCs/>
                <w:spacing w:val="10"/>
              </w:rPr>
            </w:pPr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tc>
          <w:tcPr>
            <w:tcW w:w="1553" w:type="dxa"/>
            <w:shd w:val="clear" w:color="auto" w:fill="F9F9F9"/>
          </w:tcPr>
          <w:p w14:paraId="175DD6AA" w14:textId="538ECFE5" w:rsidR="0095192F" w:rsidRDefault="0095192F" w:rsidP="00424FA9">
            <w:pPr>
              <w:spacing w:line="240" w:lineRule="auto"/>
            </w:pPr>
          </w:p>
        </w:tc>
      </w:tr>
      <w:permEnd w:id="924061057"/>
      <w:permEnd w:id="1095844122"/>
      <w:tr w:rsidR="0095192F" w14:paraId="454AA20A" w14:textId="77777777" w:rsidTr="00424FA9">
        <w:trPr>
          <w:trHeight w:val="227"/>
          <w:jc w:val="center"/>
        </w:trPr>
        <w:tc>
          <w:tcPr>
            <w:tcW w:w="4392" w:type="dxa"/>
            <w:gridSpan w:val="2"/>
            <w:vAlign w:val="center"/>
          </w:tcPr>
          <w:p w14:paraId="6D16656A" w14:textId="741A4CD5" w:rsidR="0095192F" w:rsidRDefault="0095192F" w:rsidP="00424FA9">
            <w:pPr>
              <w:spacing w:before="0" w:after="0" w:line="240" w:lineRule="auto"/>
              <w:jc w:val="center"/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 w:rsidRPr="00A858FF">
              <w:rPr>
                <w:color w:val="464646" w:themeColor="text1" w:themeTint="E6"/>
                <w:sz w:val="16"/>
                <w:szCs w:val="20"/>
              </w:rPr>
              <w:t>Assinatura do</w:t>
            </w:r>
            <w:r>
              <w:rPr>
                <w:color w:val="464646" w:themeColor="text1" w:themeTint="E6"/>
                <w:sz w:val="16"/>
                <w:szCs w:val="20"/>
              </w:rPr>
              <w:t>/a</w:t>
            </w:r>
            <w:r w:rsidRPr="00A858FF">
              <w:rPr>
                <w:color w:val="464646" w:themeColor="text1" w:themeTint="E6"/>
                <w:sz w:val="16"/>
                <w:szCs w:val="20"/>
              </w:rPr>
              <w:t xml:space="preserve"> </w:t>
            </w:r>
            <w:r>
              <w:rPr>
                <w:color w:val="464646" w:themeColor="text1" w:themeTint="E6"/>
                <w:sz w:val="16"/>
                <w:szCs w:val="20"/>
              </w:rPr>
              <w:t>Formando/a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  <w:tc>
          <w:tcPr>
            <w:tcW w:w="2170" w:type="dxa"/>
            <w:gridSpan w:val="2"/>
          </w:tcPr>
          <w:p w14:paraId="0F3D7F55" w14:textId="77777777" w:rsidR="0095192F" w:rsidRDefault="0095192F" w:rsidP="00424FA9">
            <w:pPr>
              <w:spacing w:before="0" w:after="0" w:line="240" w:lineRule="auto"/>
              <w:jc w:val="center"/>
            </w:pPr>
          </w:p>
        </w:tc>
      </w:tr>
    </w:tbl>
    <w:p w14:paraId="3DDBD769" w14:textId="77777777" w:rsidR="0095192F" w:rsidRPr="0095192F" w:rsidRDefault="0095192F" w:rsidP="0095192F">
      <w:pPr>
        <w:rPr>
          <w:sz w:val="6"/>
          <w:szCs w:val="6"/>
        </w:rPr>
      </w:pPr>
    </w:p>
    <w:p w14:paraId="77942D0C" w14:textId="0A91286A" w:rsidR="0095192F" w:rsidRPr="0095192F" w:rsidRDefault="0095192F" w:rsidP="0095192F">
      <w:pPr>
        <w:tabs>
          <w:tab w:val="left" w:pos="1403"/>
        </w:tabs>
        <w:rPr>
          <w:sz w:val="6"/>
          <w:szCs w:val="6"/>
        </w:rPr>
      </w:pPr>
      <w:r>
        <w:rPr>
          <w:sz w:val="6"/>
          <w:szCs w:val="6"/>
        </w:rPr>
        <w:tab/>
      </w:r>
    </w:p>
    <w:sectPr w:rsidR="0095192F" w:rsidRPr="0095192F" w:rsidSect="00E52B6B">
      <w:headerReference w:type="default" r:id="rId10"/>
      <w:footerReference w:type="default" r:id="rId11"/>
      <w:pgSz w:w="11906" w:h="16838"/>
      <w:pgMar w:top="1985" w:right="851" w:bottom="851" w:left="851" w:header="96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9E5A9" w14:textId="77777777" w:rsidR="00F81A89" w:rsidRDefault="00F81A89" w:rsidP="002B7A10">
      <w:pPr>
        <w:spacing w:before="0" w:after="0" w:line="240" w:lineRule="auto"/>
      </w:pPr>
      <w:r>
        <w:separator/>
      </w:r>
    </w:p>
  </w:endnote>
  <w:endnote w:type="continuationSeparator" w:id="0">
    <w:p w14:paraId="3D529B67" w14:textId="77777777" w:rsidR="00F81A89" w:rsidRDefault="00F81A89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duitMdITC TT">
    <w:altName w:val="ConduitMdITC TT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nduitMdOS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rmes-Thin">
    <w:altName w:val="Hermes-Thin"/>
    <w:panose1 w:val="02000606050000020004"/>
    <w:charset w:val="00"/>
    <w:family w:val="auto"/>
    <w:pitch w:val="variable"/>
    <w:sig w:usb0="8000002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sz w:val="16"/>
        <w:szCs w:val="2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sdt>
        <w:sdtPr>
          <w:rPr>
            <w:rFonts w:eastAsia="Times New Roman" w:cs="Times New Roman"/>
            <w:color w:val="5C5C5C"/>
            <w:kern w:val="0"/>
            <w:sz w:val="16"/>
            <w:szCs w:val="2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>
          <w:rPr>
            <w:sz w:val="20"/>
            <w:szCs w:val="24"/>
          </w:rPr>
        </w:sdtEndPr>
        <w:sdtContent>
          <w:p w14:paraId="0235D133" w14:textId="60FEDB02" w:rsidR="000A0AC8" w:rsidRDefault="00F81A89" w:rsidP="00C33249">
            <w:pPr>
              <w:pBdr>
                <w:top w:val="single" w:sz="4" w:space="8" w:color="D9D9D9"/>
              </w:pBdr>
              <w:tabs>
                <w:tab w:val="left" w:pos="8875"/>
              </w:tabs>
              <w:spacing w:before="0" w:after="0"/>
              <w:ind w:left="-14" w:firstLine="28"/>
              <w:rPr>
                <w:rFonts w:eastAsia="Times New Roman" w:cs="Times New Roman"/>
                <w:color w:val="5C5C5C"/>
                <w:kern w:val="0"/>
                <w:sz w:val="16"/>
                <w:szCs w:val="20"/>
                <w:lang w:eastAsia="pt-PT"/>
                <w14:ligatures w14:val="none"/>
              </w:rPr>
            </w:pPr>
            <w:sdt>
              <w:sdtPr>
                <w:rPr>
                  <w:rFonts w:eastAsia="Times New Roman" w:cs="Times New Roman"/>
                  <w:color w:val="5C5C5C"/>
                  <w:kern w:val="0"/>
                  <w:sz w:val="16"/>
                  <w:szCs w:val="20"/>
                  <w:lang w:eastAsia="pt-PT"/>
                  <w14:ligatures w14:val="none"/>
                </w:rPr>
                <w:id w:val="-61101217"/>
                <w:docPartObj>
                  <w:docPartGallery w:val="Page Numbers (Bottom of Page)"/>
                  <w:docPartUnique/>
                </w:docPartObj>
              </w:sdtPr>
              <w:sdtEndPr>
                <w:rPr>
                  <w:sz w:val="20"/>
                  <w:szCs w:val="24"/>
                </w:rPr>
              </w:sdtEndPr>
              <w:sdtContent>
                <w:sdt>
                  <w:sdtPr>
                    <w:rPr>
                      <w:rFonts w:eastAsia="Times New Roman" w:cs="Times New Roman"/>
                      <w:color w:val="5C5C5C"/>
                      <w:kern w:val="0"/>
                      <w:sz w:val="16"/>
                      <w:szCs w:val="20"/>
                      <w:lang w:eastAsia="pt-PT"/>
                      <w14:ligatures w14:val="none"/>
                    </w:rPr>
                    <w:id w:val="-1065953291"/>
                    <w:docPartObj>
                      <w:docPartGallery w:val="Page Numbers (Top of Page)"/>
                      <w:docPartUnique/>
                    </w:docPartObj>
                  </w:sdtPr>
                  <w:sdtEndPr>
                    <w:rPr>
                      <w:sz w:val="20"/>
                      <w:szCs w:val="24"/>
                    </w:rPr>
                  </w:sdtEndPr>
                  <w:sdtContent>
                    <w:sdt>
                      <w:sdtPr>
                        <w:rPr>
                          <w:rFonts w:eastAsia="Times New Roman" w:cs="Times New Roman"/>
                          <w:color w:val="5C5C5C"/>
                          <w:kern w:val="0"/>
                          <w:lang w:eastAsia="pt-PT"/>
                          <w14:ligatures w14:val="none"/>
                        </w:rPr>
                        <w:id w:val="958452919"/>
                        <w:docPartObj>
                          <w:docPartGallery w:val="Page Numbers (Bottom of Page)"/>
                          <w:docPartUnique/>
                        </w:docPartObj>
                      </w:sdtPr>
                      <w:sdtEndPr/>
                      <w:sdtContent>
                        <w:sdt>
                          <w:sdtPr>
                            <w:rPr>
                              <w:rFonts w:eastAsia="Times New Roman" w:cs="Times New Roman"/>
                              <w:color w:val="5C5C5C"/>
                              <w:kern w:val="0"/>
                              <w:lang w:eastAsia="pt-PT"/>
                              <w14:ligatures w14:val="none"/>
                            </w:rPr>
                            <w:id w:val="-723606959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/>
                          <w:sdtContent>
                            <w:r w:rsidR="00C33249">
                              <w:rPr>
                                <w:rFonts w:eastAsia="Times New Roman" w:cs="Calibri"/>
                                <w:b/>
                                <w:color w:val="5C5C5C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Formação em </w:t>
                            </w:r>
                            <w:r w:rsidR="0095192F">
                              <w:rPr>
                                <w:rFonts w:eastAsia="Times New Roman" w:cs="Calibri"/>
                                <w:b/>
                                <w:color w:val="5C5C5C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C</w:t>
                            </w:r>
                            <w:r w:rsidR="00C33249">
                              <w:rPr>
                                <w:rFonts w:eastAsia="Times New Roman" w:cs="Calibri"/>
                                <w:b/>
                                <w:color w:val="5C5C5C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ontexto de Trabalho</w:t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C5C5C"/>
                                <w:kern w:val="0"/>
                                <w:lang w:eastAsia="pt-PT"/>
                                <w14:ligatures w14:val="none"/>
                              </w:rPr>
                              <w:t xml:space="preserve"> </w:t>
                            </w:r>
                            <w:r w:rsidR="00C33249" w:rsidRPr="002B7A10">
                              <w:rPr>
                                <w:rFonts w:ascii="Arial" w:eastAsia="Times New Roman" w:hAnsi="Arial" w:cs="Arial"/>
                                <w:b/>
                                <w:color w:val="5C5C5C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|</w:t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C5C5C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 </w:t>
                            </w:r>
                            <w:r w:rsidR="00C33249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Guia </w:t>
                            </w:r>
                            <w:r w:rsidR="0095192F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O</w:t>
                            </w:r>
                            <w:r w:rsidR="00C33249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rganizativo</w:t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 2026</w:t>
                            </w:r>
                            <w:r w:rsidR="00C33249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 </w:t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 </w:t>
                            </w:r>
                            <w:r w:rsidR="00C33249" w:rsidRPr="002B7A10">
                              <w:rPr>
                                <w:rFonts w:ascii="Arial" w:eastAsia="Times New Roman" w:hAnsi="Arial" w:cs="Arial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|</w:t>
                            </w:r>
                            <w:r w:rsidR="00C33249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  </w:t>
                            </w:r>
                            <w:r w:rsidR="00C33249" w:rsidRPr="002B7A10">
                              <w:rPr>
                                <w:rFonts w:eastAsia="Times New Roman" w:cs="Calibri"/>
                                <w:b/>
                                <w:bCs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Anexo </w:t>
                            </w:r>
                            <w:r w:rsidR="000A0AC8">
                              <w:rPr>
                                <w:rFonts w:eastAsia="Times New Roman" w:cs="Calibri"/>
                                <w:b/>
                                <w:bCs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5</w:t>
                            </w:r>
                            <w:r w:rsidR="00C33249" w:rsidRPr="002B7A10">
                              <w:rPr>
                                <w:rFonts w:eastAsia="Times New Roman" w:cs="Times New Roman"/>
                                <w:color w:val="5C5C5C"/>
                                <w:kern w:val="0"/>
                                <w:lang w:eastAsia="pt-PT"/>
                                <w14:ligatures w14:val="none"/>
                              </w:rPr>
                              <w:tab/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Página </w:t>
                            </w:r>
                            <w:r w:rsidR="00C33249" w:rsidRPr="002B7A10">
                              <w:rPr>
                                <w:rFonts w:eastAsia="Times New Roman" w:cs="Calibri"/>
                                <w:b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fldChar w:fldCharType="begin"/>
                            </w:r>
                            <w:r w:rsidR="00C33249" w:rsidRPr="002B7A10">
                              <w:rPr>
                                <w:rFonts w:eastAsia="Times New Roman" w:cs="Calibri"/>
                                <w:b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instrText>PAGE</w:instrText>
                            </w:r>
                            <w:r w:rsidR="00C33249" w:rsidRPr="002B7A10">
                              <w:rPr>
                                <w:rFonts w:eastAsia="Times New Roman" w:cs="Calibri"/>
                                <w:b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fldChar w:fldCharType="separate"/>
                            </w:r>
                            <w:r w:rsidR="00C33249">
                              <w:rPr>
                                <w:rFonts w:eastAsia="Times New Roman" w:cs="Calibri"/>
                                <w:b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1</w:t>
                            </w:r>
                            <w:r w:rsidR="00C33249" w:rsidRPr="002B7A10">
                              <w:rPr>
                                <w:rFonts w:eastAsia="Times New Roman" w:cs="Calibri"/>
                                <w:b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fldChar w:fldCharType="end"/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 xml:space="preserve"> de </w:t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fldChar w:fldCharType="begin"/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instrText>NUMPAGES</w:instrText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fldChar w:fldCharType="separate"/>
                            </w:r>
                            <w:r w:rsidR="00C33249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t>3</w:t>
                            </w:r>
                            <w:r w:rsidR="00C33249" w:rsidRPr="002B7A10">
                              <w:rPr>
                                <w:rFonts w:eastAsia="Times New Roman" w:cs="Calibri"/>
                                <w:color w:val="595959"/>
                                <w:kern w:val="0"/>
                                <w:sz w:val="16"/>
                                <w:szCs w:val="16"/>
                                <w:lang w:eastAsia="pt-PT"/>
                                <w14:ligatures w14:val="none"/>
                              </w:rPr>
                              <w:fldChar w:fldCharType="end"/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  <w:r w:rsidR="00C33249">
              <w:rPr>
                <w:rFonts w:eastAsia="Times New Roman" w:cs="Times New Roman"/>
                <w:color w:val="5C5C5C"/>
                <w:kern w:val="0"/>
                <w:sz w:val="16"/>
                <w:szCs w:val="20"/>
                <w:lang w:eastAsia="pt-PT"/>
                <w14:ligatures w14:val="none"/>
              </w:rPr>
              <w:tab/>
            </w:r>
          </w:p>
          <w:p w14:paraId="4B3B9F33" w14:textId="4E7539C3" w:rsidR="002B7A10" w:rsidRPr="002B7A10" w:rsidRDefault="00F81A89" w:rsidP="00C33249">
            <w:pPr>
              <w:pBdr>
                <w:top w:val="single" w:sz="4" w:space="8" w:color="D9D9D9"/>
              </w:pBdr>
              <w:tabs>
                <w:tab w:val="left" w:pos="8875"/>
              </w:tabs>
              <w:spacing w:before="0" w:after="0"/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8D6A0" w14:textId="77777777" w:rsidR="00F81A89" w:rsidRDefault="00F81A89" w:rsidP="002B7A10">
      <w:pPr>
        <w:spacing w:before="0" w:after="0" w:line="240" w:lineRule="auto"/>
      </w:pPr>
      <w:r>
        <w:separator/>
      </w:r>
    </w:p>
  </w:footnote>
  <w:footnote w:type="continuationSeparator" w:id="0">
    <w:p w14:paraId="0B2C05F8" w14:textId="77777777" w:rsidR="00F81A89" w:rsidRDefault="00F81A89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5A7905CD" w:rsidR="002B7A10" w:rsidRPr="005F5B1E" w:rsidRDefault="004732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E07A9D" wp14:editId="072900D8">
              <wp:simplePos x="0" y="0"/>
              <wp:positionH relativeFrom="column">
                <wp:posOffset>-5137</wp:posOffset>
              </wp:positionH>
              <wp:positionV relativeFrom="paragraph">
                <wp:posOffset>-393700</wp:posOffset>
              </wp:positionV>
              <wp:extent cx="6643596" cy="870114"/>
              <wp:effectExtent l="0" t="0" r="0" b="6350"/>
              <wp:wrapNone/>
              <wp:docPr id="203671640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3596" cy="870114"/>
                        <a:chOff x="0" y="0"/>
                        <a:chExt cx="6643596" cy="870114"/>
                      </a:xfrm>
                    </wpg:grpSpPr>
                    <pic:pic xmlns:pic="http://schemas.openxmlformats.org/drawingml/2006/picture">
                      <pic:nvPicPr>
                        <pic:cNvPr id="1509650893" name="Imagem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791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3491558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435078"/>
                          <a:ext cx="5989320" cy="257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80DC0" w14:textId="38B992AA" w:rsidR="00144E17" w:rsidRPr="00206974" w:rsidRDefault="00AD0524" w:rsidP="00144E17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1528174675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DELEGAÇÃO REGIONAL</w:t>
                            </w:r>
                            <w:r w:rsidR="00144E17"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 </w:t>
                            </w:r>
                            <w:permEnd w:id="1528174675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41008361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604684"/>
                          <a:ext cx="6097905" cy="26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52E9C" w14:textId="429303B0" w:rsidR="00450BE9" w:rsidRPr="00206974" w:rsidRDefault="00450BE9" w:rsidP="00450BE9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2052206991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C</w:t>
                            </w:r>
                            <w:r w:rsidR="00AD0524"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entro de Emprego e Formação Profissional</w:t>
                            </w:r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 </w:t>
                            </w:r>
                            <w:permEnd w:id="205220699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E07A9D" id="Agrupar 1" o:spid="_x0000_s1026" style="position:absolute;margin-left:-.4pt;margin-top:-31pt;width:523.1pt;height:68.5pt;z-index:251658240" coordsize="66435,87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style="position:absolute;width:36379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5456;top:4350;width:59894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" filled="f" stroked="f">
                <v:textbox>
                  <w:txbxContent>
                    <w:p w14:paraId="14A80DC0" w14:textId="38B992AA" w:rsidR="00144E17" w:rsidRPr="00206974" w:rsidRDefault="00AD0524" w:rsidP="00144E17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1528174675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>DELEGAÇÃO REGIONAL</w:t>
                      </w:r>
                      <w:r w:rsidR="00144E17"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 </w:t>
                      </w:r>
                      <w:permEnd w:id="1528174675"/>
                    </w:p>
                  </w:txbxContent>
                </v:textbox>
              </v:shape>
              <v:shape id="Caixa de Texto 2" o:spid="_x0000_s1029" type="#_x0000_t202" style="position:absolute;left:5456;top:6046;width:60979;height: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" filled="f" stroked="f">
                <v:textbox>
                  <w:txbxContent>
                    <w:p w14:paraId="30852E9C" w14:textId="429303B0" w:rsidR="00450BE9" w:rsidRPr="00206974" w:rsidRDefault="00450BE9" w:rsidP="00450BE9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2052206991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>C</w:t>
                      </w:r>
                      <w:r w:rsidR="00AD0524">
                        <w:rPr>
                          <w:rFonts w:ascii="Hermes-Thin" w:hAnsi="Hermes-Thin"/>
                          <w:sz w:val="16"/>
                          <w:szCs w:val="16"/>
                        </w:rPr>
                        <w:t>entro de Emprego e Formação Profissional</w:t>
                      </w:r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 </w:t>
                      </w:r>
                      <w:permEnd w:id="2052206991"/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ocumentProtection w:edit="readOnly" w:enforcement="1" w:cryptProviderType="rsaAES" w:cryptAlgorithmClass="hash" w:cryptAlgorithmType="typeAny" w:cryptAlgorithmSid="14" w:cryptSpinCount="100000" w:hash="cRl6y5yPuA7OohKYfGHTuyzGS1OGU1dLG9HT3i+5uUll6lv2cerhWos9HM0lC86gRhf+XB6jVeyqVOPFcnAeVA==" w:salt="c70E8EdRk1cIL3iEI1lgd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18C0"/>
    <w:rsid w:val="00001F78"/>
    <w:rsid w:val="000032EE"/>
    <w:rsid w:val="00004AF1"/>
    <w:rsid w:val="00006999"/>
    <w:rsid w:val="00014921"/>
    <w:rsid w:val="0002123A"/>
    <w:rsid w:val="00022588"/>
    <w:rsid w:val="000229ED"/>
    <w:rsid w:val="00023882"/>
    <w:rsid w:val="00036CF4"/>
    <w:rsid w:val="00036D58"/>
    <w:rsid w:val="000454DF"/>
    <w:rsid w:val="00046989"/>
    <w:rsid w:val="00047E9E"/>
    <w:rsid w:val="000518BA"/>
    <w:rsid w:val="00053D83"/>
    <w:rsid w:val="0005481A"/>
    <w:rsid w:val="00057A49"/>
    <w:rsid w:val="00063248"/>
    <w:rsid w:val="00063ACB"/>
    <w:rsid w:val="000720EA"/>
    <w:rsid w:val="00073FA0"/>
    <w:rsid w:val="00076BA7"/>
    <w:rsid w:val="00076F2E"/>
    <w:rsid w:val="000820A4"/>
    <w:rsid w:val="00091464"/>
    <w:rsid w:val="0009151E"/>
    <w:rsid w:val="0009163A"/>
    <w:rsid w:val="00094379"/>
    <w:rsid w:val="000A0AC8"/>
    <w:rsid w:val="000A2ACE"/>
    <w:rsid w:val="000A3D6C"/>
    <w:rsid w:val="000A5E3F"/>
    <w:rsid w:val="000B3CDF"/>
    <w:rsid w:val="000C0A72"/>
    <w:rsid w:val="000C20E1"/>
    <w:rsid w:val="000C3E3D"/>
    <w:rsid w:val="000D350D"/>
    <w:rsid w:val="000E4D39"/>
    <w:rsid w:val="000E5DA7"/>
    <w:rsid w:val="000E69D9"/>
    <w:rsid w:val="000F1333"/>
    <w:rsid w:val="000F1DC7"/>
    <w:rsid w:val="000F5D20"/>
    <w:rsid w:val="00107F72"/>
    <w:rsid w:val="00117D96"/>
    <w:rsid w:val="00122F12"/>
    <w:rsid w:val="00123596"/>
    <w:rsid w:val="00144E17"/>
    <w:rsid w:val="00147882"/>
    <w:rsid w:val="00153179"/>
    <w:rsid w:val="00153C4A"/>
    <w:rsid w:val="00155256"/>
    <w:rsid w:val="00156735"/>
    <w:rsid w:val="00162099"/>
    <w:rsid w:val="00166820"/>
    <w:rsid w:val="00173A74"/>
    <w:rsid w:val="00177173"/>
    <w:rsid w:val="001824D6"/>
    <w:rsid w:val="00182BEE"/>
    <w:rsid w:val="0018392E"/>
    <w:rsid w:val="00184672"/>
    <w:rsid w:val="00195303"/>
    <w:rsid w:val="001A4CCE"/>
    <w:rsid w:val="001A782B"/>
    <w:rsid w:val="001B02B8"/>
    <w:rsid w:val="001B7163"/>
    <w:rsid w:val="001C71B7"/>
    <w:rsid w:val="001D1A55"/>
    <w:rsid w:val="001D4298"/>
    <w:rsid w:val="001D4C2D"/>
    <w:rsid w:val="001D63A5"/>
    <w:rsid w:val="001D7907"/>
    <w:rsid w:val="001E23E6"/>
    <w:rsid w:val="001E2729"/>
    <w:rsid w:val="001E3C81"/>
    <w:rsid w:val="001E4112"/>
    <w:rsid w:val="001E60A6"/>
    <w:rsid w:val="001F0C2C"/>
    <w:rsid w:val="001F140E"/>
    <w:rsid w:val="001F2C8D"/>
    <w:rsid w:val="00205C77"/>
    <w:rsid w:val="0020657E"/>
    <w:rsid w:val="00207444"/>
    <w:rsid w:val="00212EE2"/>
    <w:rsid w:val="00215AFC"/>
    <w:rsid w:val="002213F6"/>
    <w:rsid w:val="002215CF"/>
    <w:rsid w:val="002220CC"/>
    <w:rsid w:val="00222B5C"/>
    <w:rsid w:val="0023367C"/>
    <w:rsid w:val="00236618"/>
    <w:rsid w:val="00246ED3"/>
    <w:rsid w:val="00250CDF"/>
    <w:rsid w:val="00252B13"/>
    <w:rsid w:val="00254DBF"/>
    <w:rsid w:val="00254F9E"/>
    <w:rsid w:val="002608CB"/>
    <w:rsid w:val="00264DDB"/>
    <w:rsid w:val="00270FF5"/>
    <w:rsid w:val="00275C53"/>
    <w:rsid w:val="00284E5A"/>
    <w:rsid w:val="00285B23"/>
    <w:rsid w:val="002905B8"/>
    <w:rsid w:val="002A09D2"/>
    <w:rsid w:val="002A3061"/>
    <w:rsid w:val="002B4068"/>
    <w:rsid w:val="002B7A10"/>
    <w:rsid w:val="002C0BFE"/>
    <w:rsid w:val="002C1CAB"/>
    <w:rsid w:val="002C412B"/>
    <w:rsid w:val="002C4E17"/>
    <w:rsid w:val="002C704A"/>
    <w:rsid w:val="002D7D78"/>
    <w:rsid w:val="002E3C24"/>
    <w:rsid w:val="002F153A"/>
    <w:rsid w:val="002F2F6F"/>
    <w:rsid w:val="002F353B"/>
    <w:rsid w:val="002F7945"/>
    <w:rsid w:val="00303D79"/>
    <w:rsid w:val="00304ADA"/>
    <w:rsid w:val="003063CE"/>
    <w:rsid w:val="00310876"/>
    <w:rsid w:val="003109BD"/>
    <w:rsid w:val="00316B9C"/>
    <w:rsid w:val="00317343"/>
    <w:rsid w:val="00320FA0"/>
    <w:rsid w:val="0032265A"/>
    <w:rsid w:val="00322754"/>
    <w:rsid w:val="00323F43"/>
    <w:rsid w:val="003262F1"/>
    <w:rsid w:val="00337F30"/>
    <w:rsid w:val="00350B82"/>
    <w:rsid w:val="00351B5B"/>
    <w:rsid w:val="00354D4B"/>
    <w:rsid w:val="00355B0F"/>
    <w:rsid w:val="003566A3"/>
    <w:rsid w:val="00356E7A"/>
    <w:rsid w:val="003578BE"/>
    <w:rsid w:val="00364E0D"/>
    <w:rsid w:val="00371C62"/>
    <w:rsid w:val="00372166"/>
    <w:rsid w:val="00374DFC"/>
    <w:rsid w:val="003772B2"/>
    <w:rsid w:val="003815E4"/>
    <w:rsid w:val="0038410D"/>
    <w:rsid w:val="00395372"/>
    <w:rsid w:val="003A1553"/>
    <w:rsid w:val="003A1CC7"/>
    <w:rsid w:val="003A61E3"/>
    <w:rsid w:val="003B130F"/>
    <w:rsid w:val="003B36C7"/>
    <w:rsid w:val="003B6799"/>
    <w:rsid w:val="003C08A1"/>
    <w:rsid w:val="003D1311"/>
    <w:rsid w:val="003D3687"/>
    <w:rsid w:val="003D6E74"/>
    <w:rsid w:val="003E5682"/>
    <w:rsid w:val="003E63F9"/>
    <w:rsid w:val="003E6801"/>
    <w:rsid w:val="003E6954"/>
    <w:rsid w:val="003F2188"/>
    <w:rsid w:val="003F7883"/>
    <w:rsid w:val="004018D5"/>
    <w:rsid w:val="004039DB"/>
    <w:rsid w:val="00405E2F"/>
    <w:rsid w:val="004077A1"/>
    <w:rsid w:val="00407B21"/>
    <w:rsid w:val="00410491"/>
    <w:rsid w:val="00411B7D"/>
    <w:rsid w:val="0042232C"/>
    <w:rsid w:val="004226D2"/>
    <w:rsid w:val="0042501B"/>
    <w:rsid w:val="004277EA"/>
    <w:rsid w:val="0043063C"/>
    <w:rsid w:val="00433FE5"/>
    <w:rsid w:val="004357A1"/>
    <w:rsid w:val="004367E0"/>
    <w:rsid w:val="00442880"/>
    <w:rsid w:val="0044396D"/>
    <w:rsid w:val="00450BE9"/>
    <w:rsid w:val="00455A6B"/>
    <w:rsid w:val="00462DD5"/>
    <w:rsid w:val="00466E0A"/>
    <w:rsid w:val="00473211"/>
    <w:rsid w:val="00486A1C"/>
    <w:rsid w:val="004926CB"/>
    <w:rsid w:val="0049510E"/>
    <w:rsid w:val="00496132"/>
    <w:rsid w:val="004A350A"/>
    <w:rsid w:val="004B0468"/>
    <w:rsid w:val="004B2050"/>
    <w:rsid w:val="004C0949"/>
    <w:rsid w:val="004C5E20"/>
    <w:rsid w:val="004C76F7"/>
    <w:rsid w:val="004D1C60"/>
    <w:rsid w:val="004D1D1A"/>
    <w:rsid w:val="004D262E"/>
    <w:rsid w:val="004D7CA0"/>
    <w:rsid w:val="004E66ED"/>
    <w:rsid w:val="004E7475"/>
    <w:rsid w:val="004F3A70"/>
    <w:rsid w:val="004F6F0F"/>
    <w:rsid w:val="00501500"/>
    <w:rsid w:val="00501A0F"/>
    <w:rsid w:val="00503470"/>
    <w:rsid w:val="00505181"/>
    <w:rsid w:val="00511BC0"/>
    <w:rsid w:val="00516F31"/>
    <w:rsid w:val="00523A0D"/>
    <w:rsid w:val="005257A0"/>
    <w:rsid w:val="0053691F"/>
    <w:rsid w:val="00537C17"/>
    <w:rsid w:val="00541662"/>
    <w:rsid w:val="00541F80"/>
    <w:rsid w:val="00542221"/>
    <w:rsid w:val="00543C21"/>
    <w:rsid w:val="00544843"/>
    <w:rsid w:val="00551100"/>
    <w:rsid w:val="00551D8E"/>
    <w:rsid w:val="00552D88"/>
    <w:rsid w:val="00552F4E"/>
    <w:rsid w:val="005539F7"/>
    <w:rsid w:val="00553E60"/>
    <w:rsid w:val="005630B0"/>
    <w:rsid w:val="00566533"/>
    <w:rsid w:val="00571F40"/>
    <w:rsid w:val="0057334E"/>
    <w:rsid w:val="00573977"/>
    <w:rsid w:val="0057721D"/>
    <w:rsid w:val="0058033F"/>
    <w:rsid w:val="00581471"/>
    <w:rsid w:val="00583A67"/>
    <w:rsid w:val="00593D43"/>
    <w:rsid w:val="005A03D1"/>
    <w:rsid w:val="005A0511"/>
    <w:rsid w:val="005A0E0B"/>
    <w:rsid w:val="005A2366"/>
    <w:rsid w:val="005A29B8"/>
    <w:rsid w:val="005A731F"/>
    <w:rsid w:val="005B4392"/>
    <w:rsid w:val="005B596A"/>
    <w:rsid w:val="005B67D1"/>
    <w:rsid w:val="005C670B"/>
    <w:rsid w:val="005C68A2"/>
    <w:rsid w:val="005D0625"/>
    <w:rsid w:val="005D1C5B"/>
    <w:rsid w:val="005E6936"/>
    <w:rsid w:val="005F5B1E"/>
    <w:rsid w:val="005F7A1B"/>
    <w:rsid w:val="005F7F6F"/>
    <w:rsid w:val="00600196"/>
    <w:rsid w:val="006049CC"/>
    <w:rsid w:val="00612FF9"/>
    <w:rsid w:val="006222DB"/>
    <w:rsid w:val="00642345"/>
    <w:rsid w:val="0065449F"/>
    <w:rsid w:val="00661E00"/>
    <w:rsid w:val="00665F98"/>
    <w:rsid w:val="00666BA2"/>
    <w:rsid w:val="00667F4C"/>
    <w:rsid w:val="00670441"/>
    <w:rsid w:val="0067074E"/>
    <w:rsid w:val="006716D7"/>
    <w:rsid w:val="006720C1"/>
    <w:rsid w:val="00672145"/>
    <w:rsid w:val="0069279E"/>
    <w:rsid w:val="00695305"/>
    <w:rsid w:val="006A0AA6"/>
    <w:rsid w:val="006A4E70"/>
    <w:rsid w:val="006A7F20"/>
    <w:rsid w:val="006B3433"/>
    <w:rsid w:val="006B3FFE"/>
    <w:rsid w:val="006B4636"/>
    <w:rsid w:val="006B5549"/>
    <w:rsid w:val="006B5895"/>
    <w:rsid w:val="006C02A4"/>
    <w:rsid w:val="006C3339"/>
    <w:rsid w:val="006C3F7D"/>
    <w:rsid w:val="006C64BA"/>
    <w:rsid w:val="006D4D47"/>
    <w:rsid w:val="006E084D"/>
    <w:rsid w:val="006E0FD4"/>
    <w:rsid w:val="006E227A"/>
    <w:rsid w:val="006E616F"/>
    <w:rsid w:val="006E7B2F"/>
    <w:rsid w:val="006F0918"/>
    <w:rsid w:val="006F361D"/>
    <w:rsid w:val="006F7AA9"/>
    <w:rsid w:val="006F7EB3"/>
    <w:rsid w:val="00700B5B"/>
    <w:rsid w:val="007027CF"/>
    <w:rsid w:val="007028DB"/>
    <w:rsid w:val="00706189"/>
    <w:rsid w:val="00710D4C"/>
    <w:rsid w:val="007125AE"/>
    <w:rsid w:val="007140B8"/>
    <w:rsid w:val="007142A8"/>
    <w:rsid w:val="007147E5"/>
    <w:rsid w:val="00716C45"/>
    <w:rsid w:val="00717808"/>
    <w:rsid w:val="007226D3"/>
    <w:rsid w:val="00723457"/>
    <w:rsid w:val="007265FA"/>
    <w:rsid w:val="007315DD"/>
    <w:rsid w:val="007344DF"/>
    <w:rsid w:val="00737DFD"/>
    <w:rsid w:val="007425AF"/>
    <w:rsid w:val="00751000"/>
    <w:rsid w:val="00753402"/>
    <w:rsid w:val="0075396E"/>
    <w:rsid w:val="007561B5"/>
    <w:rsid w:val="0075694F"/>
    <w:rsid w:val="007601CD"/>
    <w:rsid w:val="007705E1"/>
    <w:rsid w:val="007718FE"/>
    <w:rsid w:val="007724F5"/>
    <w:rsid w:val="0078021A"/>
    <w:rsid w:val="00780B8A"/>
    <w:rsid w:val="007810DA"/>
    <w:rsid w:val="00781C45"/>
    <w:rsid w:val="00781D39"/>
    <w:rsid w:val="0078698E"/>
    <w:rsid w:val="0079319C"/>
    <w:rsid w:val="007945EA"/>
    <w:rsid w:val="00795645"/>
    <w:rsid w:val="007A00F2"/>
    <w:rsid w:val="007A6E54"/>
    <w:rsid w:val="007B1958"/>
    <w:rsid w:val="007B396E"/>
    <w:rsid w:val="007C1017"/>
    <w:rsid w:val="007C1AC1"/>
    <w:rsid w:val="007C2B95"/>
    <w:rsid w:val="007D0BBE"/>
    <w:rsid w:val="007D30A7"/>
    <w:rsid w:val="007D358D"/>
    <w:rsid w:val="007E008D"/>
    <w:rsid w:val="007E5299"/>
    <w:rsid w:val="007E6F52"/>
    <w:rsid w:val="008006B9"/>
    <w:rsid w:val="00802C5A"/>
    <w:rsid w:val="0081149A"/>
    <w:rsid w:val="00815E03"/>
    <w:rsid w:val="0081644F"/>
    <w:rsid w:val="00821643"/>
    <w:rsid w:val="00825C9A"/>
    <w:rsid w:val="00826AE2"/>
    <w:rsid w:val="00833726"/>
    <w:rsid w:val="008357EF"/>
    <w:rsid w:val="008435BD"/>
    <w:rsid w:val="0084563E"/>
    <w:rsid w:val="008476A0"/>
    <w:rsid w:val="00855136"/>
    <w:rsid w:val="00860D77"/>
    <w:rsid w:val="0086732C"/>
    <w:rsid w:val="00867473"/>
    <w:rsid w:val="00875E99"/>
    <w:rsid w:val="00885733"/>
    <w:rsid w:val="00885D68"/>
    <w:rsid w:val="008861AF"/>
    <w:rsid w:val="00891BB1"/>
    <w:rsid w:val="008A0D72"/>
    <w:rsid w:val="008A1295"/>
    <w:rsid w:val="008A5CA3"/>
    <w:rsid w:val="008A6D29"/>
    <w:rsid w:val="008B5C25"/>
    <w:rsid w:val="008C3978"/>
    <w:rsid w:val="008D1A19"/>
    <w:rsid w:val="008D1DE4"/>
    <w:rsid w:val="008D2A7B"/>
    <w:rsid w:val="008D2CC7"/>
    <w:rsid w:val="008D34EE"/>
    <w:rsid w:val="008D60CF"/>
    <w:rsid w:val="008D7E26"/>
    <w:rsid w:val="008E38D5"/>
    <w:rsid w:val="008F19B6"/>
    <w:rsid w:val="008F27DB"/>
    <w:rsid w:val="00900033"/>
    <w:rsid w:val="00903A77"/>
    <w:rsid w:val="00906084"/>
    <w:rsid w:val="009065CA"/>
    <w:rsid w:val="00913AAF"/>
    <w:rsid w:val="00915384"/>
    <w:rsid w:val="0092137A"/>
    <w:rsid w:val="0092388E"/>
    <w:rsid w:val="00931420"/>
    <w:rsid w:val="009356A9"/>
    <w:rsid w:val="00950884"/>
    <w:rsid w:val="00950EED"/>
    <w:rsid w:val="0095192F"/>
    <w:rsid w:val="00966246"/>
    <w:rsid w:val="00971E9F"/>
    <w:rsid w:val="009864CA"/>
    <w:rsid w:val="00991C26"/>
    <w:rsid w:val="00995B18"/>
    <w:rsid w:val="009A2836"/>
    <w:rsid w:val="009B42DE"/>
    <w:rsid w:val="009B4DD6"/>
    <w:rsid w:val="009B684D"/>
    <w:rsid w:val="009B719A"/>
    <w:rsid w:val="009C3E88"/>
    <w:rsid w:val="009E559E"/>
    <w:rsid w:val="009F237F"/>
    <w:rsid w:val="009F49F4"/>
    <w:rsid w:val="00A027B4"/>
    <w:rsid w:val="00A06387"/>
    <w:rsid w:val="00A10F43"/>
    <w:rsid w:val="00A11900"/>
    <w:rsid w:val="00A11A4F"/>
    <w:rsid w:val="00A11EA5"/>
    <w:rsid w:val="00A120CD"/>
    <w:rsid w:val="00A13A84"/>
    <w:rsid w:val="00A17AD5"/>
    <w:rsid w:val="00A2304D"/>
    <w:rsid w:val="00A23BCD"/>
    <w:rsid w:val="00A25205"/>
    <w:rsid w:val="00A2717E"/>
    <w:rsid w:val="00A35443"/>
    <w:rsid w:val="00A44EBC"/>
    <w:rsid w:val="00A53384"/>
    <w:rsid w:val="00A54E41"/>
    <w:rsid w:val="00A624A4"/>
    <w:rsid w:val="00A64AF2"/>
    <w:rsid w:val="00A653C5"/>
    <w:rsid w:val="00A66449"/>
    <w:rsid w:val="00A7123F"/>
    <w:rsid w:val="00A84634"/>
    <w:rsid w:val="00A858FF"/>
    <w:rsid w:val="00A87C42"/>
    <w:rsid w:val="00AB0456"/>
    <w:rsid w:val="00AB0CCB"/>
    <w:rsid w:val="00AB6495"/>
    <w:rsid w:val="00AB681F"/>
    <w:rsid w:val="00AC0640"/>
    <w:rsid w:val="00AC09AB"/>
    <w:rsid w:val="00AC26B3"/>
    <w:rsid w:val="00AC3391"/>
    <w:rsid w:val="00AD0524"/>
    <w:rsid w:val="00AD7FD6"/>
    <w:rsid w:val="00AE197E"/>
    <w:rsid w:val="00AF1DB6"/>
    <w:rsid w:val="00AF5C04"/>
    <w:rsid w:val="00B002D8"/>
    <w:rsid w:val="00B03110"/>
    <w:rsid w:val="00B04FA8"/>
    <w:rsid w:val="00B07BE6"/>
    <w:rsid w:val="00B07DD2"/>
    <w:rsid w:val="00B1057E"/>
    <w:rsid w:val="00B13BB4"/>
    <w:rsid w:val="00B13DB5"/>
    <w:rsid w:val="00B1487A"/>
    <w:rsid w:val="00B22062"/>
    <w:rsid w:val="00B23297"/>
    <w:rsid w:val="00B24F86"/>
    <w:rsid w:val="00B31579"/>
    <w:rsid w:val="00B34D8D"/>
    <w:rsid w:val="00B3722D"/>
    <w:rsid w:val="00B43710"/>
    <w:rsid w:val="00B50222"/>
    <w:rsid w:val="00B50E1C"/>
    <w:rsid w:val="00B54648"/>
    <w:rsid w:val="00B702C7"/>
    <w:rsid w:val="00B720AD"/>
    <w:rsid w:val="00B7381D"/>
    <w:rsid w:val="00B770F0"/>
    <w:rsid w:val="00B80164"/>
    <w:rsid w:val="00B80D00"/>
    <w:rsid w:val="00B80E94"/>
    <w:rsid w:val="00B80F23"/>
    <w:rsid w:val="00B82325"/>
    <w:rsid w:val="00B87030"/>
    <w:rsid w:val="00B90842"/>
    <w:rsid w:val="00B94AFE"/>
    <w:rsid w:val="00B95427"/>
    <w:rsid w:val="00B96C38"/>
    <w:rsid w:val="00BA47B7"/>
    <w:rsid w:val="00BA6957"/>
    <w:rsid w:val="00BB0034"/>
    <w:rsid w:val="00BC2CF1"/>
    <w:rsid w:val="00BC4584"/>
    <w:rsid w:val="00BD244B"/>
    <w:rsid w:val="00BE3BF7"/>
    <w:rsid w:val="00BE3D1B"/>
    <w:rsid w:val="00BE7984"/>
    <w:rsid w:val="00BF1A92"/>
    <w:rsid w:val="00BF71E5"/>
    <w:rsid w:val="00BF723D"/>
    <w:rsid w:val="00C02F06"/>
    <w:rsid w:val="00C115ED"/>
    <w:rsid w:val="00C152DD"/>
    <w:rsid w:val="00C1563B"/>
    <w:rsid w:val="00C22843"/>
    <w:rsid w:val="00C26AA0"/>
    <w:rsid w:val="00C27259"/>
    <w:rsid w:val="00C321EA"/>
    <w:rsid w:val="00C33249"/>
    <w:rsid w:val="00C40FCE"/>
    <w:rsid w:val="00C43E19"/>
    <w:rsid w:val="00C457FC"/>
    <w:rsid w:val="00C50506"/>
    <w:rsid w:val="00C50DAE"/>
    <w:rsid w:val="00C5311E"/>
    <w:rsid w:val="00C60035"/>
    <w:rsid w:val="00C616D9"/>
    <w:rsid w:val="00C65FC5"/>
    <w:rsid w:val="00C72140"/>
    <w:rsid w:val="00C72A3A"/>
    <w:rsid w:val="00C76C24"/>
    <w:rsid w:val="00C92AB4"/>
    <w:rsid w:val="00C92FBD"/>
    <w:rsid w:val="00C940A4"/>
    <w:rsid w:val="00C94FCB"/>
    <w:rsid w:val="00CA7FFB"/>
    <w:rsid w:val="00CB3C10"/>
    <w:rsid w:val="00CB3C71"/>
    <w:rsid w:val="00CB4137"/>
    <w:rsid w:val="00CC7EDD"/>
    <w:rsid w:val="00CD14CD"/>
    <w:rsid w:val="00CD3DD4"/>
    <w:rsid w:val="00CD5E09"/>
    <w:rsid w:val="00CE3874"/>
    <w:rsid w:val="00CE51FC"/>
    <w:rsid w:val="00CF0703"/>
    <w:rsid w:val="00CF45EC"/>
    <w:rsid w:val="00CF679D"/>
    <w:rsid w:val="00CF6C72"/>
    <w:rsid w:val="00CF78F5"/>
    <w:rsid w:val="00D1294A"/>
    <w:rsid w:val="00D14A9C"/>
    <w:rsid w:val="00D159EF"/>
    <w:rsid w:val="00D21CB0"/>
    <w:rsid w:val="00D22013"/>
    <w:rsid w:val="00D321E2"/>
    <w:rsid w:val="00D34AC5"/>
    <w:rsid w:val="00D35C63"/>
    <w:rsid w:val="00D45012"/>
    <w:rsid w:val="00D465DA"/>
    <w:rsid w:val="00D5282B"/>
    <w:rsid w:val="00D64DC7"/>
    <w:rsid w:val="00D653F8"/>
    <w:rsid w:val="00D722B9"/>
    <w:rsid w:val="00D73E45"/>
    <w:rsid w:val="00D76AB0"/>
    <w:rsid w:val="00D814DB"/>
    <w:rsid w:val="00D8626F"/>
    <w:rsid w:val="00DA31B6"/>
    <w:rsid w:val="00DA7405"/>
    <w:rsid w:val="00DB2FD9"/>
    <w:rsid w:val="00DB5511"/>
    <w:rsid w:val="00DC5DA6"/>
    <w:rsid w:val="00DC7379"/>
    <w:rsid w:val="00DD159F"/>
    <w:rsid w:val="00DD183C"/>
    <w:rsid w:val="00DE158D"/>
    <w:rsid w:val="00DE3ECF"/>
    <w:rsid w:val="00DF07A2"/>
    <w:rsid w:val="00DF1E05"/>
    <w:rsid w:val="00DF4B35"/>
    <w:rsid w:val="00DF5A11"/>
    <w:rsid w:val="00E15CAB"/>
    <w:rsid w:val="00E250F6"/>
    <w:rsid w:val="00E25C13"/>
    <w:rsid w:val="00E27F8A"/>
    <w:rsid w:val="00E32C8A"/>
    <w:rsid w:val="00E37FBE"/>
    <w:rsid w:val="00E40D6A"/>
    <w:rsid w:val="00E5179B"/>
    <w:rsid w:val="00E52B6B"/>
    <w:rsid w:val="00E54128"/>
    <w:rsid w:val="00E54185"/>
    <w:rsid w:val="00E5523F"/>
    <w:rsid w:val="00E55D2A"/>
    <w:rsid w:val="00E577D9"/>
    <w:rsid w:val="00E63ADF"/>
    <w:rsid w:val="00E72A42"/>
    <w:rsid w:val="00E7637E"/>
    <w:rsid w:val="00E80208"/>
    <w:rsid w:val="00E80D42"/>
    <w:rsid w:val="00E8118C"/>
    <w:rsid w:val="00E822DF"/>
    <w:rsid w:val="00E91741"/>
    <w:rsid w:val="00E94E1B"/>
    <w:rsid w:val="00EA6AD8"/>
    <w:rsid w:val="00EB36C5"/>
    <w:rsid w:val="00EB4B76"/>
    <w:rsid w:val="00EC174F"/>
    <w:rsid w:val="00EC3CA9"/>
    <w:rsid w:val="00ED339C"/>
    <w:rsid w:val="00ED3AC1"/>
    <w:rsid w:val="00ED5BC4"/>
    <w:rsid w:val="00EE0942"/>
    <w:rsid w:val="00EE0C05"/>
    <w:rsid w:val="00EE103C"/>
    <w:rsid w:val="00EE4097"/>
    <w:rsid w:val="00EE6AA9"/>
    <w:rsid w:val="00EF0F33"/>
    <w:rsid w:val="00EF40A3"/>
    <w:rsid w:val="00EF5AE0"/>
    <w:rsid w:val="00EF606B"/>
    <w:rsid w:val="00EF6EFD"/>
    <w:rsid w:val="00EF6F74"/>
    <w:rsid w:val="00F06B29"/>
    <w:rsid w:val="00F124CC"/>
    <w:rsid w:val="00F167D2"/>
    <w:rsid w:val="00F169AC"/>
    <w:rsid w:val="00F17154"/>
    <w:rsid w:val="00F23758"/>
    <w:rsid w:val="00F262BB"/>
    <w:rsid w:val="00F265B0"/>
    <w:rsid w:val="00F26E24"/>
    <w:rsid w:val="00F273A6"/>
    <w:rsid w:val="00F27A79"/>
    <w:rsid w:val="00F33378"/>
    <w:rsid w:val="00F35D6F"/>
    <w:rsid w:val="00F4748C"/>
    <w:rsid w:val="00F474A1"/>
    <w:rsid w:val="00F52BEB"/>
    <w:rsid w:val="00F545E6"/>
    <w:rsid w:val="00F56415"/>
    <w:rsid w:val="00F60FA8"/>
    <w:rsid w:val="00F624AF"/>
    <w:rsid w:val="00F63599"/>
    <w:rsid w:val="00F64E26"/>
    <w:rsid w:val="00F6675C"/>
    <w:rsid w:val="00F70BE7"/>
    <w:rsid w:val="00F71B90"/>
    <w:rsid w:val="00F75EC2"/>
    <w:rsid w:val="00F80955"/>
    <w:rsid w:val="00F81A89"/>
    <w:rsid w:val="00F8457F"/>
    <w:rsid w:val="00F869EC"/>
    <w:rsid w:val="00F86F60"/>
    <w:rsid w:val="00FB000D"/>
    <w:rsid w:val="00FD16CF"/>
    <w:rsid w:val="00FD17CF"/>
    <w:rsid w:val="00FD61B0"/>
    <w:rsid w:val="00FE0D40"/>
    <w:rsid w:val="00FE0FC6"/>
    <w:rsid w:val="00FE2B0D"/>
    <w:rsid w:val="00FE3154"/>
    <w:rsid w:val="00FE48E0"/>
    <w:rsid w:val="00FE529E"/>
    <w:rsid w:val="00FE6824"/>
    <w:rsid w:val="00FF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8A2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D14A9C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2C4694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D14A9C"/>
    <w:rPr>
      <w:rFonts w:ascii="ConduitMdSCITC TT" w:eastAsiaTheme="majorEastAsia" w:hAnsi="ConduitMdSCITC TT" w:cstheme="majorBidi"/>
      <w:color w:val="2C4694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Hiperligao">
    <w:name w:val="Hyperlink"/>
    <w:rsid w:val="009C3E88"/>
    <w:rPr>
      <w:color w:val="0000FF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sid w:val="00A11A4F"/>
    <w:rPr>
      <w:color w:val="666666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9A2836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9A2836"/>
    <w:pPr>
      <w:spacing w:line="240" w:lineRule="auto"/>
    </w:pPr>
    <w:rPr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9A2836"/>
    <w:rPr>
      <w:rFonts w:ascii="ConduitITC TT" w:hAnsi="ConduitITC TT"/>
      <w:color w:val="323232" w:themeColor="text1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9A2836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9A2836"/>
    <w:rPr>
      <w:rFonts w:ascii="ConduitITC TT" w:hAnsi="ConduitITC TT"/>
      <w:b/>
      <w:bCs/>
      <w:color w:val="323232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2C2C2C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9004ACA76D554B9FD609499C113F04" ma:contentTypeVersion="3" ma:contentTypeDescription="Criar um novo documento." ma:contentTypeScope="" ma:versionID="ac2b1c2810ad778b1a5d165122b41243">
  <xsd:schema xmlns:xsd="http://www.w3.org/2001/XMLSchema" xmlns:xs="http://www.w3.org/2001/XMLSchema" xmlns:p="http://schemas.microsoft.com/office/2006/metadata/properties" xmlns:ns2="09b2fa62-5c00-4953-b01c-36e38abd5056" targetNamespace="http://schemas.microsoft.com/office/2006/metadata/properties" ma:root="true" ma:fieldsID="534bff947122b2dc1165959125b11e87" ns2:_="">
    <xsd:import namespace="09b2fa62-5c00-4953-b01c-36e38abd5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2fa62-5c00-4953-b01c-36e38abd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9C5A11-3CBF-4F6B-947D-5424DA297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b2fa62-5c00-4953-b01c-36e38abd5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GO_FCT_Anexo%205_Auto%20Avaliacao%20pelo%20Formando</Template>
  <TotalTime>1</TotalTime>
  <Pages>3</Pages>
  <Words>528</Words>
  <Characters>2855</Characters>
  <Application>Microsoft Office Word</Application>
  <DocSecurity>8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3</cp:revision>
  <cp:lastPrinted>2026-02-03T00:05:00Z</cp:lastPrinted>
  <dcterms:created xsi:type="dcterms:W3CDTF">2026-10-09T08:14:00Z</dcterms:created>
  <dcterms:modified xsi:type="dcterms:W3CDTF">2026-10-09T08:14:00Z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0x0101001C9004ACA76D554B9FD609499C113F04</vt:lpwstr>
  </property>
  <property fmtid="{D5CDD505-2E9C-101B-9397-08002B2CF9AE}" pid="3" name="docLang">
    <vt:lpwstr>en</vt:lpwstr>
  </property>
</Properties>
</file>