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297E1" w14:textId="431E422B" w:rsidR="00860D77" w:rsidRPr="000820A4" w:rsidRDefault="003B201D" w:rsidP="00456C75">
      <w:pPr>
        <w:pStyle w:val="Ttulo1"/>
        <w:spacing w:before="120" w:after="240"/>
      </w:pPr>
      <w:r>
        <w:t xml:space="preserve">Ficha </w:t>
      </w:r>
      <w:r w:rsidR="006513FB">
        <w:t>M</w:t>
      </w:r>
      <w:r>
        <w:t>ensal de Assiduidade</w:t>
      </w:r>
      <w:r w:rsidR="00F27A79" w:rsidRPr="000820A4">
        <w:t xml:space="preserve"> </w:t>
      </w:r>
      <w:r w:rsidR="00F27A79" w:rsidRPr="005A0511">
        <w:rPr>
          <w:rFonts w:ascii="Arial" w:hAnsi="Arial" w:cs="Arial"/>
          <w:color w:val="525252" w:themeColor="text2"/>
        </w:rPr>
        <w:t>|</w:t>
      </w:r>
      <w:r w:rsidR="00F27A79" w:rsidRPr="005A0511">
        <w:rPr>
          <w:rFonts w:ascii="ConduitSCITC TT" w:hAnsi="ConduitSCITC TT"/>
        </w:rPr>
        <w:t xml:space="preserve"> </w:t>
      </w:r>
      <w:r w:rsidR="00B3722D">
        <w:rPr>
          <w:rFonts w:ascii="ConduitSCITC TT" w:hAnsi="ConduitSCITC TT"/>
          <w:color w:val="525252" w:themeColor="text2"/>
        </w:rPr>
        <w:t>Formação em Contexto de Trabalho</w:t>
      </w:r>
    </w:p>
    <w:p w14:paraId="49BEF901" w14:textId="2D11DEAA" w:rsidR="00004AF1" w:rsidRPr="00394E1E" w:rsidRDefault="00004AF1" w:rsidP="000820A4">
      <w:pPr>
        <w:spacing w:before="240" w:after="0" w:line="240" w:lineRule="auto"/>
        <w:rPr>
          <w:rFonts w:cs="Arial"/>
          <w:color w:val="525252" w:themeColor="text2"/>
          <w:sz w:val="4"/>
          <w:szCs w:val="4"/>
        </w:rPr>
      </w:pPr>
    </w:p>
    <w:p w14:paraId="738BA59B" w14:textId="77777777" w:rsidR="00320FA0" w:rsidRPr="00875E99" w:rsidRDefault="00320FA0" w:rsidP="000820A4">
      <w:pPr>
        <w:spacing w:before="0" w:after="0" w:line="240" w:lineRule="auto"/>
        <w:jc w:val="right"/>
        <w:rPr>
          <w:rFonts w:cs="Arial"/>
          <w:color w:val="525252" w:themeColor="text2"/>
          <w:sz w:val="6"/>
          <w:szCs w:val="6"/>
        </w:rPr>
      </w:pPr>
    </w:p>
    <w:p w14:paraId="40545C56" w14:textId="11ABB75E" w:rsidR="00153C4A" w:rsidRPr="00D14A9C" w:rsidRDefault="00D9307C" w:rsidP="000902C2">
      <w:pPr>
        <w:spacing w:before="0" w:after="60" w:line="240" w:lineRule="auto"/>
        <w:rPr>
          <w:rFonts w:ascii="ConduitMdSCITC TT" w:hAnsi="ConduitMdSCITC TT"/>
          <w:color w:val="2C4694"/>
          <w:sz w:val="24"/>
          <w:szCs w:val="32"/>
        </w:rPr>
      </w:pPr>
      <w:r w:rsidRPr="00D9307C">
        <w:rPr>
          <w:rFonts w:ascii="ConduitMdSCITC TT" w:hAnsi="ConduitMdSCITC TT"/>
          <w:color w:val="2C4694"/>
          <w:sz w:val="24"/>
          <w:szCs w:val="32"/>
        </w:rPr>
        <w:t>Identificação do Formando e da Formação</w:t>
      </w:r>
    </w:p>
    <w:tbl>
      <w:tblPr>
        <w:tblStyle w:val="TabelacomGrelha"/>
        <w:tblW w:w="10233" w:type="dxa"/>
        <w:tblInd w:w="-3" w:type="dxa"/>
        <w:tblBorders>
          <w:top w:val="none" w:sz="0" w:space="0" w:color="auto"/>
          <w:left w:val="single" w:sz="2" w:space="0" w:color="8DB335" w:themeColor="accent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"/>
        <w:gridCol w:w="841"/>
        <w:gridCol w:w="425"/>
        <w:gridCol w:w="142"/>
        <w:gridCol w:w="318"/>
        <w:gridCol w:w="84"/>
        <w:gridCol w:w="742"/>
        <w:gridCol w:w="84"/>
        <w:gridCol w:w="331"/>
        <w:gridCol w:w="142"/>
        <w:gridCol w:w="647"/>
        <w:gridCol w:w="1621"/>
        <w:gridCol w:w="237"/>
        <w:gridCol w:w="1422"/>
        <w:gridCol w:w="219"/>
        <w:gridCol w:w="248"/>
        <w:gridCol w:w="634"/>
        <w:gridCol w:w="2058"/>
        <w:gridCol w:w="28"/>
      </w:tblGrid>
      <w:tr w:rsidR="000A3D6C" w14:paraId="4383886E" w14:textId="77777777" w:rsidTr="00487FEC">
        <w:trPr>
          <w:trHeight w:val="340"/>
        </w:trPr>
        <w:tc>
          <w:tcPr>
            <w:tcW w:w="1820" w:type="dxa"/>
            <w:gridSpan w:val="6"/>
            <w:tcBorders>
              <w:left w:val="single" w:sz="2" w:space="0" w:color="2C4694"/>
              <w:bottom w:val="nil"/>
            </w:tcBorders>
            <w:vAlign w:val="center"/>
          </w:tcPr>
          <w:p w14:paraId="1C40A582" w14:textId="1AC78D8B" w:rsidR="000A3D6C" w:rsidRPr="00D5282B" w:rsidRDefault="000A3D6C" w:rsidP="007173CD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1313957729" w:edGrp="everyone" w:colFirst="1" w:colLast="1"/>
            <w:r>
              <w:rPr>
                <w:rFonts w:ascii="ConduitMdITC TT" w:hAnsi="ConduitMdITC TT"/>
                <w:color w:val="525252" w:themeColor="text2"/>
                <w:spacing w:val="10"/>
              </w:rPr>
              <w:t>Nome</w:t>
            </w:r>
            <w:r w:rsidR="00487FEC">
              <w:rPr>
                <w:rFonts w:ascii="ConduitMdITC TT" w:hAnsi="ConduitMdITC TT"/>
                <w:color w:val="525252" w:themeColor="text2"/>
                <w:spacing w:val="10"/>
              </w:rPr>
              <w:t xml:space="preserve"> do Formando</w:t>
            </w:r>
          </w:p>
        </w:tc>
        <w:tc>
          <w:tcPr>
            <w:tcW w:w="8413" w:type="dxa"/>
            <w:gridSpan w:val="13"/>
            <w:tcBorders>
              <w:bottom w:val="nil"/>
            </w:tcBorders>
            <w:shd w:val="clear" w:color="auto" w:fill="F9F9F9"/>
            <w:vAlign w:val="center"/>
          </w:tcPr>
          <w:p w14:paraId="771A3581" w14:textId="208875A4" w:rsidR="000A3D6C" w:rsidRPr="00D5282B" w:rsidRDefault="000A3D6C" w:rsidP="007173CD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permEnd w:id="1313957729"/>
      <w:tr w:rsidR="00023882" w:rsidRPr="00E8118C" w14:paraId="301AF3CC" w14:textId="77777777" w:rsidTr="000F7E42">
        <w:trPr>
          <w:trHeight w:val="57"/>
        </w:trPr>
        <w:tc>
          <w:tcPr>
            <w:tcW w:w="10233" w:type="dxa"/>
            <w:gridSpan w:val="19"/>
            <w:tcBorders>
              <w:left w:val="nil"/>
              <w:bottom w:val="nil"/>
            </w:tcBorders>
            <w:vAlign w:val="center"/>
          </w:tcPr>
          <w:p w14:paraId="681CB364" w14:textId="77777777" w:rsidR="00023882" w:rsidRPr="00E8118C" w:rsidRDefault="00023882" w:rsidP="007173CD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5070F8" w:rsidRPr="00E8118C" w14:paraId="5ABD8284" w14:textId="77777777" w:rsidTr="000F7E42">
        <w:trPr>
          <w:trHeight w:val="57"/>
        </w:trPr>
        <w:tc>
          <w:tcPr>
            <w:tcW w:w="10233" w:type="dxa"/>
            <w:gridSpan w:val="19"/>
            <w:tcBorders>
              <w:left w:val="nil"/>
              <w:bottom w:val="nil"/>
            </w:tcBorders>
            <w:vAlign w:val="center"/>
          </w:tcPr>
          <w:p w14:paraId="250C0F8E" w14:textId="77777777" w:rsidR="005070F8" w:rsidRPr="00E8118C" w:rsidRDefault="005070F8" w:rsidP="007173CD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FE3C2A" w:rsidRPr="00E8118C" w14:paraId="78000D43" w14:textId="77777777" w:rsidTr="000F7E42">
        <w:trPr>
          <w:trHeight w:val="57"/>
        </w:trPr>
        <w:tc>
          <w:tcPr>
            <w:tcW w:w="10233" w:type="dxa"/>
            <w:gridSpan w:val="19"/>
            <w:tcBorders>
              <w:left w:val="nil"/>
              <w:bottom w:val="nil"/>
            </w:tcBorders>
            <w:vAlign w:val="center"/>
          </w:tcPr>
          <w:p w14:paraId="0C6E214C" w14:textId="77777777" w:rsidR="00FE3C2A" w:rsidRPr="00E8118C" w:rsidRDefault="00FE3C2A" w:rsidP="007173CD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5070F8" w14:paraId="3A2FBA9D" w14:textId="77777777" w:rsidTr="00E351B1">
        <w:trPr>
          <w:trHeight w:val="340"/>
        </w:trPr>
        <w:tc>
          <w:tcPr>
            <w:tcW w:w="3766" w:type="dxa"/>
            <w:gridSpan w:val="11"/>
            <w:tcBorders>
              <w:left w:val="single" w:sz="2" w:space="0" w:color="2C4694"/>
              <w:bottom w:val="nil"/>
              <w:right w:val="nil"/>
            </w:tcBorders>
            <w:vAlign w:val="center"/>
          </w:tcPr>
          <w:p w14:paraId="14581C85" w14:textId="77777777" w:rsidR="005070F8" w:rsidRPr="007140B8" w:rsidRDefault="005070F8" w:rsidP="00E351B1">
            <w:pPr>
              <w:spacing w:before="0" w:after="0" w:line="240" w:lineRule="auto"/>
              <w:ind w:right="-375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805046643" w:edGrp="everyone" w:colFirst="1" w:colLast="1"/>
            <w:r>
              <w:rPr>
                <w:rFonts w:ascii="ConduitMdITC TT" w:hAnsi="ConduitMdITC TT"/>
                <w:color w:val="525252" w:themeColor="text2"/>
                <w:spacing w:val="10"/>
              </w:rPr>
              <w:t>Centro de Emprego e Formação Profissional</w:t>
            </w:r>
          </w:p>
        </w:tc>
        <w:tc>
          <w:tcPr>
            <w:tcW w:w="6467" w:type="dxa"/>
            <w:gridSpan w:val="8"/>
            <w:tcBorders>
              <w:left w:val="nil"/>
              <w:bottom w:val="nil"/>
            </w:tcBorders>
            <w:shd w:val="clear" w:color="auto" w:fill="F9F9F9"/>
            <w:vAlign w:val="center"/>
          </w:tcPr>
          <w:p w14:paraId="134ADDE8" w14:textId="77777777" w:rsidR="005070F8" w:rsidRPr="007140B8" w:rsidRDefault="005070F8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</w:p>
        </w:tc>
      </w:tr>
      <w:permEnd w:id="805046643"/>
      <w:tr w:rsidR="005070F8" w:rsidRPr="00E8118C" w14:paraId="0DD107CA" w14:textId="77777777" w:rsidTr="000F7E42">
        <w:trPr>
          <w:trHeight w:val="57"/>
        </w:trPr>
        <w:tc>
          <w:tcPr>
            <w:tcW w:w="10233" w:type="dxa"/>
            <w:gridSpan w:val="19"/>
            <w:tcBorders>
              <w:left w:val="nil"/>
              <w:bottom w:val="nil"/>
            </w:tcBorders>
            <w:vAlign w:val="center"/>
          </w:tcPr>
          <w:p w14:paraId="2C171D6F" w14:textId="77777777" w:rsidR="005070F8" w:rsidRPr="00E8118C" w:rsidRDefault="005070F8" w:rsidP="007173CD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04389F" w:rsidRPr="00F624AF" w14:paraId="6ED92905" w14:textId="77777777" w:rsidTr="0004389F">
        <w:trPr>
          <w:trHeight w:val="340"/>
        </w:trPr>
        <w:tc>
          <w:tcPr>
            <w:tcW w:w="1736" w:type="dxa"/>
            <w:gridSpan w:val="5"/>
            <w:tcBorders>
              <w:left w:val="single" w:sz="2" w:space="0" w:color="2C4694"/>
              <w:bottom w:val="nil"/>
            </w:tcBorders>
            <w:vAlign w:val="center"/>
          </w:tcPr>
          <w:p w14:paraId="21C95D14" w14:textId="02BB7F9B" w:rsidR="0004389F" w:rsidRPr="00D5282B" w:rsidRDefault="0004389F" w:rsidP="007173CD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1153438208" w:edGrp="everyone" w:colFirst="1" w:colLast="1"/>
            <w:r>
              <w:rPr>
                <w:rFonts w:ascii="ConduitMdITC TT" w:hAnsi="ConduitMdITC TT"/>
                <w:color w:val="525252" w:themeColor="text2"/>
                <w:spacing w:val="10"/>
              </w:rPr>
              <w:t>Saída Profissional</w:t>
            </w:r>
          </w:p>
        </w:tc>
        <w:tc>
          <w:tcPr>
            <w:tcW w:w="8497" w:type="dxa"/>
            <w:gridSpan w:val="14"/>
            <w:tcBorders>
              <w:bottom w:val="nil"/>
            </w:tcBorders>
            <w:shd w:val="clear" w:color="auto" w:fill="F9F9F9"/>
            <w:vAlign w:val="center"/>
          </w:tcPr>
          <w:p w14:paraId="53689997" w14:textId="2298D8C1" w:rsidR="0004389F" w:rsidRPr="00275C53" w:rsidRDefault="0004389F" w:rsidP="007173CD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permEnd w:id="1153438208"/>
      <w:tr w:rsidR="00C13DF0" w:rsidRPr="00F624AF" w14:paraId="1C59077B" w14:textId="77777777" w:rsidTr="00C13DF0">
        <w:trPr>
          <w:trHeight w:val="57"/>
        </w:trPr>
        <w:tc>
          <w:tcPr>
            <w:tcW w:w="10233" w:type="dxa"/>
            <w:gridSpan w:val="19"/>
            <w:tcBorders>
              <w:left w:val="nil"/>
              <w:bottom w:val="nil"/>
            </w:tcBorders>
            <w:vAlign w:val="center"/>
          </w:tcPr>
          <w:p w14:paraId="0B718070" w14:textId="04843250" w:rsidR="00C13DF0" w:rsidRPr="00C13DF0" w:rsidRDefault="00C13DF0" w:rsidP="007173CD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04389F" w:rsidRPr="00F624AF" w14:paraId="5315767C" w14:textId="77777777" w:rsidTr="005D3EBD">
        <w:trPr>
          <w:trHeight w:val="340"/>
        </w:trPr>
        <w:tc>
          <w:tcPr>
            <w:tcW w:w="3119" w:type="dxa"/>
            <w:gridSpan w:val="10"/>
            <w:tcBorders>
              <w:left w:val="single" w:sz="2" w:space="0" w:color="2C4694"/>
              <w:bottom w:val="nil"/>
            </w:tcBorders>
            <w:vAlign w:val="center"/>
          </w:tcPr>
          <w:p w14:paraId="0D58FA10" w14:textId="0B613ACE" w:rsidR="0004389F" w:rsidRPr="00275C53" w:rsidRDefault="0004389F" w:rsidP="007173CD">
            <w:pPr>
              <w:spacing w:before="0" w:after="0" w:line="240" w:lineRule="auto"/>
              <w:rPr>
                <w:color w:val="525252" w:themeColor="text2"/>
              </w:rPr>
            </w:pPr>
            <w:permStart w:id="667232749" w:edGrp="everyone" w:colFirst="1" w:colLast="1"/>
            <w:r>
              <w:rPr>
                <w:rFonts w:ascii="ConduitMdITC TT" w:hAnsi="ConduitMdITC TT"/>
                <w:color w:val="525252" w:themeColor="text2"/>
                <w:spacing w:val="10"/>
              </w:rPr>
              <w:t xml:space="preserve">Identificação da </w:t>
            </w:r>
            <w:r w:rsidRPr="00633980">
              <w:rPr>
                <w:rFonts w:ascii="ConduitMdITC TT" w:hAnsi="ConduitMdITC TT"/>
                <w:color w:val="525252" w:themeColor="text2"/>
                <w:spacing w:val="10"/>
              </w:rPr>
              <w:t>Ação de Formação</w:t>
            </w:r>
          </w:p>
        </w:tc>
        <w:tc>
          <w:tcPr>
            <w:tcW w:w="7114" w:type="dxa"/>
            <w:gridSpan w:val="9"/>
            <w:tcBorders>
              <w:left w:val="nil"/>
              <w:bottom w:val="nil"/>
            </w:tcBorders>
            <w:shd w:val="clear" w:color="auto" w:fill="F9F9F9"/>
            <w:vAlign w:val="center"/>
          </w:tcPr>
          <w:p w14:paraId="5D063B15" w14:textId="77777777" w:rsidR="0004389F" w:rsidRPr="00275C53" w:rsidRDefault="0004389F" w:rsidP="007173CD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permEnd w:id="667232749"/>
      <w:tr w:rsidR="00C02F06" w:rsidRPr="00F624AF" w14:paraId="6E607590" w14:textId="77777777" w:rsidTr="000F7E42">
        <w:trPr>
          <w:trHeight w:val="57"/>
        </w:trPr>
        <w:tc>
          <w:tcPr>
            <w:tcW w:w="10233" w:type="dxa"/>
            <w:gridSpan w:val="19"/>
            <w:tcBorders>
              <w:left w:val="nil"/>
              <w:bottom w:val="nil"/>
            </w:tcBorders>
            <w:vAlign w:val="center"/>
          </w:tcPr>
          <w:p w14:paraId="0C5D3254" w14:textId="77777777" w:rsidR="00C02F06" w:rsidRPr="00275C53" w:rsidRDefault="00C02F06" w:rsidP="007173CD">
            <w:pPr>
              <w:spacing w:before="0" w:after="0" w:line="240" w:lineRule="auto"/>
              <w:rPr>
                <w:color w:val="525252" w:themeColor="text2"/>
                <w:sz w:val="2"/>
                <w:szCs w:val="6"/>
              </w:rPr>
            </w:pPr>
          </w:p>
        </w:tc>
      </w:tr>
      <w:tr w:rsidR="007C2B95" w14:paraId="316C4933" w14:textId="77777777" w:rsidTr="00023882">
        <w:trPr>
          <w:trHeight w:val="340"/>
        </w:trPr>
        <w:tc>
          <w:tcPr>
            <w:tcW w:w="2646" w:type="dxa"/>
            <w:gridSpan w:val="8"/>
            <w:tcBorders>
              <w:left w:val="single" w:sz="2" w:space="0" w:color="2C4694"/>
              <w:bottom w:val="nil"/>
            </w:tcBorders>
            <w:vAlign w:val="center"/>
          </w:tcPr>
          <w:p w14:paraId="1BC756AA" w14:textId="3BE456B5" w:rsidR="007C2B95" w:rsidRPr="00D5282B" w:rsidRDefault="007C2B95" w:rsidP="007173CD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1369908207" w:edGrp="everyone" w:colFirst="1" w:colLast="1"/>
            <w:r>
              <w:rPr>
                <w:rFonts w:ascii="ConduitMdITC TT" w:hAnsi="ConduitMdITC TT"/>
                <w:color w:val="525252" w:themeColor="text2"/>
                <w:spacing w:val="10"/>
              </w:rPr>
              <w:t>Modalidade de Formação</w:t>
            </w:r>
          </w:p>
        </w:tc>
        <w:tc>
          <w:tcPr>
            <w:tcW w:w="7587" w:type="dxa"/>
            <w:gridSpan w:val="11"/>
            <w:tcBorders>
              <w:bottom w:val="nil"/>
            </w:tcBorders>
            <w:shd w:val="clear" w:color="auto" w:fill="F9F9F9"/>
            <w:vAlign w:val="center"/>
          </w:tcPr>
          <w:p w14:paraId="70B02AF1" w14:textId="5F6BDE91" w:rsidR="007C2B95" w:rsidRPr="00D5282B" w:rsidRDefault="007C2B95" w:rsidP="007173CD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permEnd w:id="1369908207"/>
      <w:tr w:rsidR="004D262E" w:rsidRPr="008D60CF" w14:paraId="0280A171" w14:textId="77777777" w:rsidTr="000F7E42">
        <w:trPr>
          <w:trHeight w:val="57"/>
        </w:trPr>
        <w:tc>
          <w:tcPr>
            <w:tcW w:w="10233" w:type="dxa"/>
            <w:gridSpan w:val="19"/>
            <w:tcBorders>
              <w:left w:val="nil"/>
              <w:bottom w:val="nil"/>
            </w:tcBorders>
            <w:vAlign w:val="center"/>
          </w:tcPr>
          <w:p w14:paraId="1573473D" w14:textId="77777777" w:rsidR="004D262E" w:rsidRPr="00D5282B" w:rsidRDefault="004D262E" w:rsidP="007173CD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BB0034" w:rsidRPr="00E8118C" w14:paraId="483A1767" w14:textId="77777777" w:rsidTr="00BF61C1">
        <w:trPr>
          <w:trHeight w:val="20"/>
        </w:trPr>
        <w:tc>
          <w:tcPr>
            <w:tcW w:w="2562" w:type="dxa"/>
            <w:gridSpan w:val="7"/>
            <w:tcBorders>
              <w:left w:val="nil"/>
              <w:bottom w:val="nil"/>
              <w:right w:val="nil"/>
            </w:tcBorders>
            <w:vAlign w:val="center"/>
          </w:tcPr>
          <w:p w14:paraId="259E5397" w14:textId="77777777" w:rsidR="00C1563B" w:rsidRPr="00E8118C" w:rsidRDefault="00C1563B" w:rsidP="007173CD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  <w:sz w:val="2"/>
                <w:szCs w:val="2"/>
              </w:rPr>
            </w:pPr>
          </w:p>
        </w:tc>
        <w:tc>
          <w:tcPr>
            <w:tcW w:w="2825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14:paraId="45F99CE6" w14:textId="77777777" w:rsidR="00C1563B" w:rsidRPr="00E8118C" w:rsidRDefault="00C1563B" w:rsidP="007173CD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  <w:sz w:val="2"/>
                <w:szCs w:val="2"/>
              </w:rPr>
            </w:pPr>
          </w:p>
        </w:tc>
        <w:tc>
          <w:tcPr>
            <w:tcW w:w="237" w:type="dxa"/>
            <w:tcBorders>
              <w:left w:val="nil"/>
              <w:bottom w:val="nil"/>
              <w:right w:val="nil"/>
            </w:tcBorders>
            <w:vAlign w:val="center"/>
          </w:tcPr>
          <w:p w14:paraId="1405039E" w14:textId="77777777" w:rsidR="00C1563B" w:rsidRPr="00E8118C" w:rsidRDefault="00C1563B" w:rsidP="007173CD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  <w:sz w:val="2"/>
                <w:szCs w:val="2"/>
              </w:rPr>
            </w:pPr>
          </w:p>
        </w:tc>
        <w:tc>
          <w:tcPr>
            <w:tcW w:w="1422" w:type="dxa"/>
            <w:tcBorders>
              <w:left w:val="nil"/>
              <w:bottom w:val="nil"/>
              <w:right w:val="nil"/>
            </w:tcBorders>
            <w:vAlign w:val="center"/>
          </w:tcPr>
          <w:p w14:paraId="1F6872A2" w14:textId="77777777" w:rsidR="00C1563B" w:rsidRPr="00E8118C" w:rsidRDefault="00C1563B" w:rsidP="007173CD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  <w:sz w:val="2"/>
                <w:szCs w:val="2"/>
              </w:rPr>
            </w:pPr>
          </w:p>
        </w:tc>
        <w:tc>
          <w:tcPr>
            <w:tcW w:w="3187" w:type="dxa"/>
            <w:gridSpan w:val="5"/>
            <w:tcBorders>
              <w:left w:val="nil"/>
              <w:bottom w:val="nil"/>
            </w:tcBorders>
            <w:vAlign w:val="center"/>
          </w:tcPr>
          <w:p w14:paraId="0502671B" w14:textId="77777777" w:rsidR="00C1563B" w:rsidRPr="00E8118C" w:rsidRDefault="00C1563B" w:rsidP="007173CD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207AAA" w:rsidRPr="00207AAA" w14:paraId="5BE01EC6" w14:textId="77777777" w:rsidTr="000F7E42">
        <w:trPr>
          <w:trHeight w:val="57"/>
        </w:trPr>
        <w:tc>
          <w:tcPr>
            <w:tcW w:w="10233" w:type="dxa"/>
            <w:gridSpan w:val="19"/>
            <w:tcBorders>
              <w:left w:val="nil"/>
              <w:bottom w:val="nil"/>
            </w:tcBorders>
            <w:vAlign w:val="center"/>
          </w:tcPr>
          <w:p w14:paraId="489D76B7" w14:textId="77777777" w:rsidR="00207AAA" w:rsidRPr="00207AAA" w:rsidRDefault="00207AAA" w:rsidP="007173CD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207AAA" w14:paraId="3FB5B6D5" w14:textId="77777777" w:rsidTr="00F63F61">
        <w:trPr>
          <w:trHeight w:val="340"/>
        </w:trPr>
        <w:tc>
          <w:tcPr>
            <w:tcW w:w="2977" w:type="dxa"/>
            <w:gridSpan w:val="9"/>
            <w:tcBorders>
              <w:left w:val="single" w:sz="2" w:space="0" w:color="2C4694"/>
              <w:bottom w:val="nil"/>
            </w:tcBorders>
            <w:vAlign w:val="center"/>
          </w:tcPr>
          <w:p w14:paraId="1C000876" w14:textId="0CA18497" w:rsidR="00207AAA" w:rsidRPr="00D5282B" w:rsidRDefault="00207AAA" w:rsidP="00207AAA">
            <w:pPr>
              <w:spacing w:before="0" w:after="0" w:line="240" w:lineRule="auto"/>
              <w:ind w:right="-375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1396312159" w:edGrp="everyone" w:colFirst="4" w:colLast="4"/>
            <w:permStart w:id="302195524" w:edGrp="everyone" w:colFirst="1" w:colLast="1"/>
            <w:r w:rsidRPr="00207AAA">
              <w:rPr>
                <w:rFonts w:ascii="ConduitMdITC TT" w:hAnsi="ConduitMdITC TT"/>
                <w:color w:val="525252" w:themeColor="text2"/>
                <w:spacing w:val="10"/>
              </w:rPr>
              <w:t xml:space="preserve">Nome do </w:t>
            </w:r>
            <w:r w:rsidR="00F63F61">
              <w:rPr>
                <w:rFonts w:ascii="ConduitMdITC TT" w:hAnsi="ConduitMdITC TT"/>
                <w:color w:val="525252" w:themeColor="text2"/>
                <w:spacing w:val="10"/>
              </w:rPr>
              <w:t>Responsável Pedagógico</w:t>
            </w:r>
          </w:p>
        </w:tc>
        <w:tc>
          <w:tcPr>
            <w:tcW w:w="4288" w:type="dxa"/>
            <w:gridSpan w:val="6"/>
            <w:tcBorders>
              <w:bottom w:val="nil"/>
            </w:tcBorders>
            <w:shd w:val="clear" w:color="auto" w:fill="F9F9F9"/>
            <w:vAlign w:val="center"/>
          </w:tcPr>
          <w:p w14:paraId="485157D4" w14:textId="77777777" w:rsidR="00207AAA" w:rsidRPr="00D5282B" w:rsidRDefault="00207AAA" w:rsidP="00475BBB">
            <w:pPr>
              <w:spacing w:before="0" w:after="0" w:line="240" w:lineRule="auto"/>
              <w:ind w:left="-50"/>
              <w:rPr>
                <w:rFonts w:ascii="ConduitMdITC TT" w:hAnsi="ConduitMdITC TT"/>
                <w:color w:val="525252" w:themeColor="text2"/>
                <w:spacing w:val="10"/>
              </w:rPr>
            </w:pPr>
          </w:p>
        </w:tc>
        <w:tc>
          <w:tcPr>
            <w:tcW w:w="248" w:type="dxa"/>
            <w:tcBorders>
              <w:bottom w:val="nil"/>
              <w:right w:val="single" w:sz="2" w:space="0" w:color="2C4694"/>
            </w:tcBorders>
            <w:vAlign w:val="center"/>
          </w:tcPr>
          <w:p w14:paraId="73A34C5C" w14:textId="77777777" w:rsidR="00207AAA" w:rsidRPr="00D5282B" w:rsidRDefault="00207AAA" w:rsidP="00475BBB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</w:p>
        </w:tc>
        <w:tc>
          <w:tcPr>
            <w:tcW w:w="634" w:type="dxa"/>
            <w:tcBorders>
              <w:left w:val="single" w:sz="2" w:space="0" w:color="2C4694"/>
              <w:bottom w:val="nil"/>
            </w:tcBorders>
            <w:vAlign w:val="center"/>
          </w:tcPr>
          <w:p w14:paraId="5AB55849" w14:textId="77777777" w:rsidR="00207AAA" w:rsidRPr="00D5282B" w:rsidRDefault="00207AAA" w:rsidP="00475BBB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r>
              <w:rPr>
                <w:rFonts w:ascii="ConduitMdITC TT" w:hAnsi="ConduitMdITC TT"/>
                <w:color w:val="525252" w:themeColor="text2"/>
                <w:spacing w:val="10"/>
              </w:rPr>
              <w:t>Tel.</w:t>
            </w:r>
          </w:p>
        </w:tc>
        <w:tc>
          <w:tcPr>
            <w:tcW w:w="2086" w:type="dxa"/>
            <w:gridSpan w:val="2"/>
            <w:tcBorders>
              <w:bottom w:val="nil"/>
            </w:tcBorders>
            <w:shd w:val="clear" w:color="auto" w:fill="F9F9F9"/>
            <w:vAlign w:val="center"/>
          </w:tcPr>
          <w:p w14:paraId="7A08D3E3" w14:textId="77777777" w:rsidR="00207AAA" w:rsidRPr="00D5282B" w:rsidRDefault="00207AAA" w:rsidP="00475BBB">
            <w:pPr>
              <w:spacing w:before="0" w:after="0" w:line="240" w:lineRule="auto"/>
              <w:ind w:left="-71"/>
              <w:rPr>
                <w:color w:val="525252" w:themeColor="text2"/>
              </w:rPr>
            </w:pPr>
          </w:p>
        </w:tc>
      </w:tr>
      <w:permEnd w:id="1396312159"/>
      <w:permEnd w:id="302195524"/>
      <w:tr w:rsidR="00207AAA" w:rsidRPr="00CF6C72" w14:paraId="15C636D9" w14:textId="77777777" w:rsidTr="005A45E2">
        <w:trPr>
          <w:trHeight w:val="57"/>
        </w:trPr>
        <w:tc>
          <w:tcPr>
            <w:tcW w:w="10233" w:type="dxa"/>
            <w:gridSpan w:val="19"/>
            <w:tcBorders>
              <w:left w:val="nil"/>
              <w:bottom w:val="nil"/>
            </w:tcBorders>
            <w:vAlign w:val="center"/>
          </w:tcPr>
          <w:p w14:paraId="3933DD86" w14:textId="77777777" w:rsidR="00207AAA" w:rsidRPr="00CF6C72" w:rsidRDefault="00207AAA" w:rsidP="00475BBB">
            <w:pPr>
              <w:spacing w:before="0" w:after="0" w:line="240" w:lineRule="auto"/>
              <w:ind w:left="-71"/>
              <w:rPr>
                <w:color w:val="525252" w:themeColor="text2"/>
                <w:sz w:val="2"/>
                <w:szCs w:val="2"/>
              </w:rPr>
            </w:pPr>
          </w:p>
        </w:tc>
      </w:tr>
      <w:tr w:rsidR="00207AAA" w14:paraId="7F5C675F" w14:textId="77777777" w:rsidTr="00475BBB">
        <w:trPr>
          <w:trHeight w:val="340"/>
        </w:trPr>
        <w:tc>
          <w:tcPr>
            <w:tcW w:w="851" w:type="dxa"/>
            <w:gridSpan w:val="2"/>
            <w:tcBorders>
              <w:left w:val="single" w:sz="2" w:space="0" w:color="2C4694"/>
            </w:tcBorders>
            <w:vAlign w:val="center"/>
          </w:tcPr>
          <w:p w14:paraId="7032DC26" w14:textId="77777777" w:rsidR="00207AAA" w:rsidRDefault="00207AAA" w:rsidP="00207AAA">
            <w:pPr>
              <w:spacing w:before="0" w:after="0" w:line="240" w:lineRule="auto"/>
              <w:ind w:right="-375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200152705" w:edGrp="everyone" w:colFirst="1" w:colLast="1"/>
            <w:r w:rsidRPr="00207AAA">
              <w:rPr>
                <w:rFonts w:ascii="ConduitMdITC TT" w:hAnsi="ConduitMdITC TT"/>
                <w:color w:val="525252" w:themeColor="text2"/>
                <w:spacing w:val="10"/>
              </w:rPr>
              <w:t>E-mail</w:t>
            </w:r>
          </w:p>
        </w:tc>
        <w:tc>
          <w:tcPr>
            <w:tcW w:w="9382" w:type="dxa"/>
            <w:gridSpan w:val="17"/>
            <w:shd w:val="clear" w:color="auto" w:fill="F9F9F9"/>
            <w:vAlign w:val="center"/>
          </w:tcPr>
          <w:p w14:paraId="6A349C48" w14:textId="3F5307E9" w:rsidR="00207AAA" w:rsidRPr="00D5282B" w:rsidRDefault="00207AAA" w:rsidP="00475BBB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permEnd w:id="200152705"/>
      <w:tr w:rsidR="008D7E26" w:rsidRPr="002C0BFE" w14:paraId="5B13A246" w14:textId="77777777" w:rsidTr="005B596A">
        <w:trPr>
          <w:trHeight w:val="23"/>
        </w:trPr>
        <w:tc>
          <w:tcPr>
            <w:tcW w:w="10233" w:type="dxa"/>
            <w:gridSpan w:val="19"/>
            <w:tcBorders>
              <w:left w:val="nil"/>
              <w:bottom w:val="nil"/>
            </w:tcBorders>
            <w:vAlign w:val="center"/>
          </w:tcPr>
          <w:p w14:paraId="6F0983D6" w14:textId="77777777" w:rsidR="008D7E26" w:rsidRPr="00D5282B" w:rsidRDefault="008D7E26" w:rsidP="007173CD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68330C" w:rsidRPr="00D5282B" w14:paraId="2F35CD78" w14:textId="77777777" w:rsidTr="004D262E">
        <w:tblPrEx>
          <w:tblBorders>
            <w:top w:val="single" w:sz="24" w:space="0" w:color="FFFFFF" w:themeColor="background1"/>
            <w:left w:val="single" w:sz="24" w:space="0" w:color="FFFFFF" w:themeColor="background1"/>
            <w:bottom w:val="single" w:sz="24" w:space="0" w:color="FFFFFF" w:themeColor="background1"/>
            <w:right w:val="single" w:sz="24" w:space="0" w:color="FFFFFF" w:themeColor="background1"/>
            <w:insideH w:val="single" w:sz="24" w:space="0" w:color="FFFFFF" w:themeColor="background1"/>
            <w:insideV w:val="single" w:sz="24" w:space="0" w:color="FFFFFF" w:themeColor="background1"/>
          </w:tblBorders>
        </w:tblPrEx>
        <w:trPr>
          <w:gridBefore w:val="1"/>
          <w:wBefore w:w="10" w:type="dxa"/>
          <w:trHeight w:val="244"/>
        </w:trPr>
        <w:tc>
          <w:tcPr>
            <w:tcW w:w="10223" w:type="dxa"/>
            <w:gridSpan w:val="18"/>
            <w:tcBorders>
              <w:right w:val="single" w:sz="8" w:space="0" w:color="FFFFFF" w:themeColor="background1"/>
            </w:tcBorders>
          </w:tcPr>
          <w:p w14:paraId="73510112" w14:textId="36EBD91E" w:rsidR="000902C2" w:rsidRPr="00FE3C2A" w:rsidRDefault="000902C2" w:rsidP="000902C2">
            <w:pPr>
              <w:spacing w:before="0" w:after="0" w:line="240" w:lineRule="auto"/>
              <w:ind w:left="-79"/>
              <w:rPr>
                <w:rFonts w:ascii="ConduitMdSCITC TT" w:hAnsi="ConduitMdSCITC TT"/>
                <w:color w:val="2C4694"/>
              </w:rPr>
            </w:pPr>
          </w:p>
          <w:p w14:paraId="5D44B08C" w14:textId="5F30EF16" w:rsidR="0068330C" w:rsidRPr="00D5282B" w:rsidRDefault="0068330C" w:rsidP="000902C2">
            <w:pPr>
              <w:spacing w:before="0" w:after="0" w:line="240" w:lineRule="auto"/>
              <w:ind w:left="-79"/>
              <w:rPr>
                <w:color w:val="525252" w:themeColor="text2"/>
              </w:rPr>
            </w:pPr>
            <w:r w:rsidRPr="000E3403">
              <w:rPr>
                <w:rFonts w:ascii="ConduitMdSCITC TT" w:hAnsi="ConduitMdSCITC TT"/>
                <w:color w:val="2C4694"/>
                <w:sz w:val="24"/>
                <w:szCs w:val="32"/>
              </w:rPr>
              <w:t>Entidade Enquadradora</w:t>
            </w:r>
          </w:p>
        </w:tc>
      </w:tr>
      <w:tr w:rsidR="00C26AA0" w:rsidRPr="00D5282B" w14:paraId="4903914E" w14:textId="77777777" w:rsidTr="002913D6">
        <w:tblPrEx>
          <w:tblBorders>
            <w:top w:val="single" w:sz="24" w:space="0" w:color="FFFFFF" w:themeColor="background1"/>
            <w:left w:val="single" w:sz="24" w:space="0" w:color="FFFFFF" w:themeColor="background1"/>
            <w:bottom w:val="single" w:sz="24" w:space="0" w:color="FFFFFF" w:themeColor="background1"/>
            <w:right w:val="single" w:sz="24" w:space="0" w:color="FFFFFF" w:themeColor="background1"/>
            <w:insideH w:val="single" w:sz="24" w:space="0" w:color="FFFFFF" w:themeColor="background1"/>
            <w:insideV w:val="single" w:sz="24" w:space="0" w:color="FFFFFF" w:themeColor="background1"/>
          </w:tblBorders>
        </w:tblPrEx>
        <w:trPr>
          <w:trHeight w:val="340"/>
        </w:trPr>
        <w:tc>
          <w:tcPr>
            <w:tcW w:w="1276" w:type="dxa"/>
            <w:gridSpan w:val="3"/>
            <w:tcBorders>
              <w:left w:val="single" w:sz="2" w:space="0" w:color="2C4694"/>
              <w:bottom w:val="nil"/>
              <w:right w:val="single" w:sz="8" w:space="0" w:color="FFFFFF" w:themeColor="background1"/>
            </w:tcBorders>
            <w:vAlign w:val="center"/>
          </w:tcPr>
          <w:p w14:paraId="463D4884" w14:textId="3C793906" w:rsidR="00C26AA0" w:rsidRPr="00D5282B" w:rsidRDefault="00EE4097" w:rsidP="005E3E82">
            <w:pPr>
              <w:spacing w:before="0" w:after="0" w:line="240" w:lineRule="auto"/>
              <w:ind w:right="-375"/>
              <w:rPr>
                <w:color w:val="525252" w:themeColor="text2"/>
                <w:spacing w:val="10"/>
              </w:rPr>
            </w:pPr>
            <w:permStart w:id="1970626599" w:edGrp="everyone" w:colFirst="1" w:colLast="1"/>
            <w:r w:rsidRPr="005E3E82">
              <w:rPr>
                <w:rFonts w:ascii="ConduitMdITC TT" w:hAnsi="ConduitMdITC TT"/>
                <w:color w:val="525252" w:themeColor="text2"/>
                <w:spacing w:val="10"/>
              </w:rPr>
              <w:t>Designação</w:t>
            </w:r>
          </w:p>
        </w:tc>
        <w:tc>
          <w:tcPr>
            <w:tcW w:w="8957" w:type="dxa"/>
            <w:gridSpan w:val="16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F9F9F9"/>
            <w:vAlign w:val="center"/>
          </w:tcPr>
          <w:p w14:paraId="1E449B39" w14:textId="77777777" w:rsidR="00C26AA0" w:rsidRPr="00D5282B" w:rsidRDefault="00C26AA0" w:rsidP="007A00F2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</w:p>
        </w:tc>
      </w:tr>
      <w:permEnd w:id="1970626599"/>
      <w:tr w:rsidR="005E6936" w:rsidRPr="003F7883" w14:paraId="78FFFC0D" w14:textId="77777777" w:rsidTr="005A45E2">
        <w:tblPrEx>
          <w:tblBorders>
            <w:top w:val="single" w:sz="24" w:space="0" w:color="FFFFFF" w:themeColor="background1"/>
            <w:left w:val="single" w:sz="24" w:space="0" w:color="FFFFFF" w:themeColor="background1"/>
            <w:bottom w:val="single" w:sz="24" w:space="0" w:color="FFFFFF" w:themeColor="background1"/>
            <w:right w:val="single" w:sz="24" w:space="0" w:color="FFFFFF" w:themeColor="background1"/>
            <w:insideH w:val="single" w:sz="24" w:space="0" w:color="FFFFFF" w:themeColor="background1"/>
            <w:insideV w:val="single" w:sz="24" w:space="0" w:color="FFFFFF" w:themeColor="background1"/>
          </w:tblBorders>
        </w:tblPrEx>
        <w:trPr>
          <w:gridBefore w:val="1"/>
          <w:wBefore w:w="10" w:type="dxa"/>
          <w:trHeight w:val="57"/>
        </w:trPr>
        <w:tc>
          <w:tcPr>
            <w:tcW w:w="10223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4FECF" w14:textId="77777777" w:rsidR="005E6936" w:rsidRPr="003F7883" w:rsidRDefault="005E6936" w:rsidP="007A00F2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  <w:sz w:val="2"/>
                <w:szCs w:val="2"/>
              </w:rPr>
            </w:pPr>
          </w:p>
        </w:tc>
      </w:tr>
      <w:tr w:rsidR="00F63F61" w14:paraId="4CD9EA69" w14:textId="77777777" w:rsidTr="00F63F61">
        <w:trPr>
          <w:gridAfter w:val="1"/>
          <w:wAfter w:w="28" w:type="dxa"/>
          <w:trHeight w:val="340"/>
        </w:trPr>
        <w:tc>
          <w:tcPr>
            <w:tcW w:w="1418" w:type="dxa"/>
            <w:gridSpan w:val="4"/>
            <w:tcBorders>
              <w:left w:val="single" w:sz="2" w:space="0" w:color="2C4694"/>
              <w:bottom w:val="nil"/>
            </w:tcBorders>
            <w:vAlign w:val="center"/>
          </w:tcPr>
          <w:p w14:paraId="1CB99CCB" w14:textId="11B04C1E" w:rsidR="00F63F61" w:rsidRPr="00D5282B" w:rsidRDefault="00F63F61" w:rsidP="005E3E82">
            <w:pPr>
              <w:spacing w:before="0" w:after="0" w:line="240" w:lineRule="auto"/>
              <w:ind w:right="-375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2076000102" w:edGrp="everyone" w:colFirst="1" w:colLast="1"/>
            <w:r w:rsidRPr="005E3E82">
              <w:rPr>
                <w:rFonts w:ascii="ConduitMdITC TT" w:hAnsi="ConduitMdITC TT"/>
                <w:color w:val="525252" w:themeColor="text2"/>
                <w:spacing w:val="10"/>
              </w:rPr>
              <w:t>Nome do Tutor</w:t>
            </w:r>
          </w:p>
        </w:tc>
        <w:tc>
          <w:tcPr>
            <w:tcW w:w="8787" w:type="dxa"/>
            <w:gridSpan w:val="14"/>
            <w:tcBorders>
              <w:bottom w:val="nil"/>
            </w:tcBorders>
            <w:shd w:val="clear" w:color="auto" w:fill="F9F9F9"/>
            <w:vAlign w:val="center"/>
          </w:tcPr>
          <w:p w14:paraId="17C0CDB2" w14:textId="6EEFECB4" w:rsidR="00F63F61" w:rsidRPr="00D5282B" w:rsidRDefault="00F63F61" w:rsidP="001313EA">
            <w:pPr>
              <w:spacing w:before="0" w:after="0" w:line="240" w:lineRule="auto"/>
              <w:ind w:left="-50"/>
              <w:rPr>
                <w:rFonts w:ascii="ConduitMdITC TT" w:hAnsi="ConduitMdITC TT"/>
                <w:color w:val="525252" w:themeColor="text2"/>
                <w:spacing w:val="10"/>
              </w:rPr>
            </w:pPr>
          </w:p>
        </w:tc>
      </w:tr>
      <w:permEnd w:id="2076000102"/>
      <w:tr w:rsidR="00FF0C62" w:rsidRPr="00CF6C72" w14:paraId="010EF5EA" w14:textId="77777777" w:rsidTr="001313EA">
        <w:trPr>
          <w:trHeight w:val="23"/>
        </w:trPr>
        <w:tc>
          <w:tcPr>
            <w:tcW w:w="10233" w:type="dxa"/>
            <w:gridSpan w:val="19"/>
            <w:tcBorders>
              <w:left w:val="nil"/>
              <w:bottom w:val="nil"/>
            </w:tcBorders>
            <w:vAlign w:val="center"/>
          </w:tcPr>
          <w:p w14:paraId="5F0294AF" w14:textId="77777777" w:rsidR="00FF0C62" w:rsidRPr="00CF6C72" w:rsidRDefault="00FF0C62" w:rsidP="001313EA">
            <w:pPr>
              <w:spacing w:before="0" w:after="0" w:line="240" w:lineRule="auto"/>
              <w:ind w:left="-71"/>
              <w:rPr>
                <w:color w:val="525252" w:themeColor="text2"/>
                <w:sz w:val="2"/>
                <w:szCs w:val="2"/>
              </w:rPr>
            </w:pPr>
          </w:p>
        </w:tc>
      </w:tr>
      <w:tr w:rsidR="00FF0C62" w:rsidRPr="003F7883" w14:paraId="6C903862" w14:textId="77777777" w:rsidTr="0086233A">
        <w:tblPrEx>
          <w:tblBorders>
            <w:top w:val="single" w:sz="24" w:space="0" w:color="FFFFFF" w:themeColor="background1"/>
            <w:left w:val="single" w:sz="24" w:space="0" w:color="FFFFFF" w:themeColor="background1"/>
            <w:bottom w:val="single" w:sz="24" w:space="0" w:color="FFFFFF" w:themeColor="background1"/>
            <w:right w:val="single" w:sz="24" w:space="0" w:color="FFFFFF" w:themeColor="background1"/>
            <w:insideH w:val="single" w:sz="24" w:space="0" w:color="FFFFFF" w:themeColor="background1"/>
            <w:insideV w:val="single" w:sz="24" w:space="0" w:color="FFFFFF" w:themeColor="background1"/>
          </w:tblBorders>
        </w:tblPrEx>
        <w:trPr>
          <w:gridBefore w:val="1"/>
          <w:wBefore w:w="10" w:type="dxa"/>
          <w:trHeight w:val="20"/>
        </w:trPr>
        <w:tc>
          <w:tcPr>
            <w:tcW w:w="10223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BDC08A" w14:textId="77777777" w:rsidR="00FF0C62" w:rsidRPr="003F7883" w:rsidRDefault="00FF0C62" w:rsidP="007A00F2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  <w:sz w:val="2"/>
                <w:szCs w:val="2"/>
              </w:rPr>
            </w:pPr>
          </w:p>
        </w:tc>
      </w:tr>
    </w:tbl>
    <w:p w14:paraId="6FE76683" w14:textId="77777777" w:rsidR="0075694F" w:rsidRPr="00FE3C2A" w:rsidRDefault="0075694F" w:rsidP="004C76F7">
      <w:pPr>
        <w:spacing w:after="0"/>
        <w:jc w:val="both"/>
        <w:rPr>
          <w:color w:val="525252" w:themeColor="text2"/>
          <w:sz w:val="12"/>
          <w:szCs w:val="16"/>
        </w:rPr>
      </w:pPr>
    </w:p>
    <w:tbl>
      <w:tblPr>
        <w:tblStyle w:val="TabelacomGrelha"/>
        <w:tblW w:w="3696" w:type="dxa"/>
        <w:tblInd w:w="-3" w:type="dxa"/>
        <w:tblBorders>
          <w:top w:val="none" w:sz="0" w:space="0" w:color="auto"/>
          <w:left w:val="single" w:sz="2" w:space="0" w:color="2C4694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"/>
        <w:gridCol w:w="1145"/>
        <w:gridCol w:w="284"/>
        <w:gridCol w:w="523"/>
        <w:gridCol w:w="1188"/>
      </w:tblGrid>
      <w:tr w:rsidR="00461971" w14:paraId="490A9D12" w14:textId="77777777" w:rsidTr="00395F3E">
        <w:trPr>
          <w:trHeight w:val="340"/>
        </w:trPr>
        <w:tc>
          <w:tcPr>
            <w:tcW w:w="556" w:type="dxa"/>
            <w:vAlign w:val="center"/>
          </w:tcPr>
          <w:p w14:paraId="7575C920" w14:textId="77777777" w:rsidR="00461971" w:rsidRPr="00D5282B" w:rsidRDefault="00461971" w:rsidP="008F3C72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82453242" w:edGrp="everyone" w:colFirst="1" w:colLast="1"/>
            <w:permStart w:id="1355440866" w:edGrp="everyone" w:colFirst="4" w:colLast="4"/>
            <w:r>
              <w:rPr>
                <w:rFonts w:ascii="ConduitMdITC TT" w:hAnsi="ConduitMdITC TT"/>
                <w:color w:val="525252" w:themeColor="text2"/>
                <w:spacing w:val="10"/>
              </w:rPr>
              <w:t>Mês</w:t>
            </w:r>
          </w:p>
        </w:tc>
        <w:tc>
          <w:tcPr>
            <w:tcW w:w="1145" w:type="dxa"/>
            <w:shd w:val="clear" w:color="auto" w:fill="F9F9F9"/>
            <w:vAlign w:val="center"/>
          </w:tcPr>
          <w:p w14:paraId="42B1D5EC" w14:textId="10905F18" w:rsidR="00461971" w:rsidRPr="00D5282B" w:rsidRDefault="00461971" w:rsidP="008F3C72">
            <w:pPr>
              <w:spacing w:before="0" w:after="0" w:line="240" w:lineRule="auto"/>
              <w:rPr>
                <w:color w:val="525252" w:themeColor="text2"/>
              </w:rPr>
            </w:pPr>
          </w:p>
        </w:tc>
        <w:tc>
          <w:tcPr>
            <w:tcW w:w="284" w:type="dxa"/>
            <w:tcBorders>
              <w:right w:val="single" w:sz="2" w:space="0" w:color="2C4694"/>
            </w:tcBorders>
            <w:vAlign w:val="center"/>
          </w:tcPr>
          <w:p w14:paraId="3B689DF8" w14:textId="77777777" w:rsidR="00461971" w:rsidRPr="00D5282B" w:rsidRDefault="00461971" w:rsidP="008F3C72">
            <w:pPr>
              <w:spacing w:before="0" w:after="0" w:line="240" w:lineRule="auto"/>
              <w:rPr>
                <w:color w:val="525252" w:themeColor="text2"/>
              </w:rPr>
            </w:pPr>
          </w:p>
        </w:tc>
        <w:tc>
          <w:tcPr>
            <w:tcW w:w="523" w:type="dxa"/>
            <w:tcBorders>
              <w:left w:val="single" w:sz="2" w:space="0" w:color="2C4694"/>
            </w:tcBorders>
            <w:vAlign w:val="center"/>
          </w:tcPr>
          <w:p w14:paraId="378107C3" w14:textId="77777777" w:rsidR="00461971" w:rsidRPr="00D5282B" w:rsidRDefault="00461971" w:rsidP="008F3C72">
            <w:pPr>
              <w:spacing w:before="0" w:after="0" w:line="240" w:lineRule="auto"/>
              <w:rPr>
                <w:color w:val="525252" w:themeColor="text2"/>
              </w:rPr>
            </w:pPr>
            <w:r w:rsidRPr="00370FB1">
              <w:rPr>
                <w:rFonts w:ascii="ConduitMdITC TT" w:hAnsi="ConduitMdITC TT"/>
                <w:color w:val="525252" w:themeColor="text2"/>
                <w:spacing w:val="10"/>
              </w:rPr>
              <w:t>Ano</w:t>
            </w:r>
          </w:p>
        </w:tc>
        <w:tc>
          <w:tcPr>
            <w:tcW w:w="1188" w:type="dxa"/>
            <w:shd w:val="clear" w:color="auto" w:fill="F9F9F9"/>
            <w:vAlign w:val="center"/>
          </w:tcPr>
          <w:p w14:paraId="6C13A76B" w14:textId="77777777" w:rsidR="00461971" w:rsidRPr="00D5282B" w:rsidRDefault="00461971" w:rsidP="008F3C72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permEnd w:id="82453242"/>
      <w:permEnd w:id="1355440866"/>
    </w:tbl>
    <w:p w14:paraId="74B5972F" w14:textId="77777777" w:rsidR="00461971" w:rsidRPr="009A4547" w:rsidRDefault="00461971" w:rsidP="00461971">
      <w:pPr>
        <w:spacing w:before="0" w:line="276" w:lineRule="auto"/>
        <w:jc w:val="both"/>
        <w:rPr>
          <w:color w:val="525252" w:themeColor="text2"/>
          <w:sz w:val="8"/>
          <w:szCs w:val="8"/>
        </w:rPr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8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"/>
        <w:gridCol w:w="990"/>
        <w:gridCol w:w="987"/>
        <w:gridCol w:w="1183"/>
        <w:gridCol w:w="1217"/>
        <w:gridCol w:w="2675"/>
        <w:gridCol w:w="2534"/>
      </w:tblGrid>
      <w:tr w:rsidR="00E35681" w14:paraId="2DA5F260" w14:textId="6D3F310B" w:rsidTr="00BE5258">
        <w:trPr>
          <w:trHeight w:val="340"/>
        </w:trPr>
        <w:tc>
          <w:tcPr>
            <w:tcW w:w="620" w:type="dxa"/>
            <w:vMerge w:val="restart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2E52AAFA" w14:textId="3CCBA07D" w:rsidR="00E35681" w:rsidRPr="00CF679D" w:rsidRDefault="00E35681" w:rsidP="00BE7984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Dias</w:t>
            </w:r>
            <w:r w:rsidR="00F80EEE">
              <w:rPr>
                <w:rStyle w:val="Refdenotaderodap"/>
                <w:b/>
                <w:bCs/>
                <w:color w:val="FFFFFF" w:themeColor="background1"/>
              </w:rPr>
              <w:footnoteReference w:id="1"/>
            </w:r>
          </w:p>
        </w:tc>
        <w:tc>
          <w:tcPr>
            <w:tcW w:w="1977" w:type="dxa"/>
            <w:gridSpan w:val="2"/>
            <w:vMerge w:val="restart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28D722E7" w14:textId="189E523D" w:rsidR="00E35681" w:rsidRPr="00CF679D" w:rsidRDefault="00E35681" w:rsidP="00CF679D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Presenças</w:t>
            </w:r>
            <w:r w:rsidRPr="005553E7">
              <w:rPr>
                <w:color w:val="FFFFFF" w:themeColor="background1"/>
                <w:sz w:val="16"/>
                <w:szCs w:val="20"/>
              </w:rPr>
              <w:t xml:space="preserve"> (horas)</w:t>
            </w:r>
          </w:p>
        </w:tc>
        <w:tc>
          <w:tcPr>
            <w:tcW w:w="2400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6062D0C8" w14:textId="72436012" w:rsidR="00E35681" w:rsidRPr="00CF679D" w:rsidRDefault="00E35681" w:rsidP="00CF679D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Faltas</w:t>
            </w:r>
          </w:p>
        </w:tc>
        <w:tc>
          <w:tcPr>
            <w:tcW w:w="2675" w:type="dxa"/>
            <w:vMerge w:val="restart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49F072D4" w14:textId="47D783AB" w:rsidR="00E35681" w:rsidRPr="00CF679D" w:rsidRDefault="00E35681" w:rsidP="00503834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Rubrica</w:t>
            </w:r>
            <w:r w:rsidR="00503834"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FF" w:themeColor="background1"/>
              </w:rPr>
              <w:t>Formando</w:t>
            </w:r>
          </w:p>
        </w:tc>
        <w:tc>
          <w:tcPr>
            <w:tcW w:w="2534" w:type="dxa"/>
            <w:vMerge w:val="restart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2C49548E" w14:textId="2A1DC392" w:rsidR="00E35681" w:rsidRPr="00CF679D" w:rsidRDefault="00E35681" w:rsidP="00CF679D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R</w:t>
            </w:r>
            <w:r w:rsidR="00444BB7">
              <w:rPr>
                <w:b/>
                <w:bCs/>
                <w:color w:val="FFFFFF" w:themeColor="background1"/>
              </w:rPr>
              <w:t>u</w:t>
            </w:r>
            <w:r>
              <w:rPr>
                <w:b/>
                <w:bCs/>
                <w:color w:val="FFFFFF" w:themeColor="background1"/>
              </w:rPr>
              <w:t>brica Tutor</w:t>
            </w:r>
          </w:p>
        </w:tc>
      </w:tr>
      <w:tr w:rsidR="00E35681" w14:paraId="5A59BAF6" w14:textId="77777777" w:rsidTr="00BE5258">
        <w:trPr>
          <w:trHeight w:val="283"/>
        </w:trPr>
        <w:tc>
          <w:tcPr>
            <w:tcW w:w="620" w:type="dxa"/>
            <w:vMerge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160BC504" w14:textId="77777777" w:rsidR="00E35681" w:rsidRDefault="00E35681" w:rsidP="00BE7984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1977" w:type="dxa"/>
            <w:gridSpan w:val="2"/>
            <w:vMerge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5C91EA5E" w14:textId="77777777" w:rsidR="00E35681" w:rsidRDefault="00E35681" w:rsidP="00CF679D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2400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64D906AA" w14:textId="69ED2025" w:rsidR="00E35681" w:rsidRPr="00E35681" w:rsidRDefault="00E35681" w:rsidP="00CF679D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r w:rsidRPr="00E35681">
              <w:rPr>
                <w:color w:val="FFFFFF" w:themeColor="background1"/>
              </w:rPr>
              <w:t>Com documento justificativo</w:t>
            </w:r>
          </w:p>
        </w:tc>
        <w:tc>
          <w:tcPr>
            <w:tcW w:w="2675" w:type="dxa"/>
            <w:vMerge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74E1A4E3" w14:textId="77777777" w:rsidR="00E35681" w:rsidRPr="00CF679D" w:rsidRDefault="00E35681" w:rsidP="00CF679D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2534" w:type="dxa"/>
            <w:vMerge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29451595" w14:textId="77777777" w:rsidR="00E35681" w:rsidRPr="00CF679D" w:rsidRDefault="00E35681" w:rsidP="00CF679D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</w:p>
        </w:tc>
      </w:tr>
      <w:tr w:rsidR="00E35681" w14:paraId="410E03DF" w14:textId="77777777" w:rsidTr="00381284">
        <w:trPr>
          <w:trHeight w:val="283"/>
        </w:trPr>
        <w:tc>
          <w:tcPr>
            <w:tcW w:w="620" w:type="dxa"/>
            <w:vMerge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4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7D131F4C" w14:textId="77777777" w:rsidR="00E35681" w:rsidRDefault="00E35681" w:rsidP="00BE7984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99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4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61A4902E" w14:textId="58AC0F67" w:rsidR="00E35681" w:rsidRPr="00503834" w:rsidRDefault="00E35681" w:rsidP="00CF679D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r w:rsidRPr="00503834">
              <w:rPr>
                <w:color w:val="FFFFFF" w:themeColor="background1"/>
              </w:rPr>
              <w:t>Entrada</w:t>
            </w:r>
          </w:p>
        </w:tc>
        <w:tc>
          <w:tcPr>
            <w:tcW w:w="98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4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013C325F" w14:textId="526759D7" w:rsidR="00E35681" w:rsidRPr="00503834" w:rsidRDefault="00E35681" w:rsidP="00CF679D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r w:rsidRPr="00503834">
              <w:rPr>
                <w:color w:val="FFFFFF" w:themeColor="background1"/>
              </w:rPr>
              <w:t>Saída</w:t>
            </w:r>
          </w:p>
        </w:tc>
        <w:tc>
          <w:tcPr>
            <w:tcW w:w="1183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4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7D650B13" w14:textId="109744C9" w:rsidR="00E35681" w:rsidRPr="00E35681" w:rsidRDefault="00E35681" w:rsidP="00CF679D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r w:rsidRPr="00E35681">
              <w:rPr>
                <w:color w:val="FFFFFF" w:themeColor="background1"/>
              </w:rPr>
              <w:t>Sim</w:t>
            </w:r>
            <w:r w:rsidR="00F80EEE">
              <w:rPr>
                <w:rStyle w:val="Refdenotaderodap"/>
                <w:color w:val="FFFFFF" w:themeColor="background1"/>
              </w:rPr>
              <w:footnoteReference w:id="2"/>
            </w:r>
          </w:p>
        </w:tc>
        <w:tc>
          <w:tcPr>
            <w:tcW w:w="121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4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2866CA52" w14:textId="45A25801" w:rsidR="00E35681" w:rsidRPr="00E35681" w:rsidRDefault="00E35681" w:rsidP="00CF679D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r w:rsidRPr="00E35681">
              <w:rPr>
                <w:color w:val="FFFFFF" w:themeColor="background1"/>
              </w:rPr>
              <w:t>Não</w:t>
            </w:r>
          </w:p>
        </w:tc>
        <w:tc>
          <w:tcPr>
            <w:tcW w:w="2675" w:type="dxa"/>
            <w:vMerge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4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0A6C78E5" w14:textId="77777777" w:rsidR="00E35681" w:rsidRPr="00CF679D" w:rsidRDefault="00E35681" w:rsidP="00CF679D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2534" w:type="dxa"/>
            <w:vMerge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4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7E669924" w14:textId="77777777" w:rsidR="00E35681" w:rsidRPr="00CF679D" w:rsidRDefault="00E35681" w:rsidP="00CF679D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</w:p>
        </w:tc>
      </w:tr>
      <w:tr w:rsidR="00BE5258" w14:paraId="5ECDA379" w14:textId="04460473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66EE4E46" w14:textId="05783A2D" w:rsidR="005E1149" w:rsidRPr="005553E7" w:rsidRDefault="005E1149" w:rsidP="005E1149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1020539975" w:edGrp="everyone" w:colFirst="1" w:colLast="1"/>
            <w:permStart w:id="950882880" w:edGrp="everyone" w:colFirst="2" w:colLast="2"/>
            <w:permStart w:id="1817655458" w:edGrp="everyone" w:colFirst="5" w:colLast="5"/>
            <w:permStart w:id="2036009440" w:edGrp="everyone" w:colFirst="6" w:colLast="6"/>
            <w:r w:rsidRPr="005553E7">
              <w:rPr>
                <w:color w:val="525252" w:themeColor="text2"/>
              </w:rPr>
              <w:t>1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5F3DBECD" w14:textId="572E5B3A" w:rsidR="005E1149" w:rsidRPr="00753402" w:rsidRDefault="005E1149" w:rsidP="00574417">
            <w:pPr>
              <w:spacing w:before="0" w:after="0" w:line="240" w:lineRule="auto"/>
              <w:ind w:left="79"/>
              <w:rPr>
                <w:color w:val="525252" w:themeColor="text2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2B69CA78" w14:textId="539DF11A" w:rsidR="005E1149" w:rsidRPr="00D5282B" w:rsidRDefault="005E1149" w:rsidP="00574417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1361271805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861432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1489212F" w14:textId="55053903" w:rsidR="005E1149" w:rsidRPr="00D5282B" w:rsidRDefault="00824ADA" w:rsidP="00F41FE1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361271805" w:displacedByCustomXml="prev"/>
        <w:permStart w:id="1976981238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8927390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6BCAB567" w14:textId="6D1F3ACF" w:rsidR="005E1149" w:rsidRPr="00D5282B" w:rsidRDefault="00824ADA" w:rsidP="00F41FE1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976981238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5A9E2C7F" w14:textId="35C10860" w:rsidR="005E1149" w:rsidRPr="00D5282B" w:rsidRDefault="005E1149" w:rsidP="00574417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0D256AD3" w14:textId="668274A0" w:rsidR="005E1149" w:rsidRPr="00D5282B" w:rsidRDefault="005E1149" w:rsidP="00574417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4238A884" w14:textId="7521987F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49BB3939" w14:textId="705C8A6A" w:rsidR="00824ADA" w:rsidRPr="005553E7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669086595" w:edGrp="everyone" w:colFirst="1" w:colLast="1"/>
            <w:permStart w:id="954280159" w:edGrp="everyone" w:colFirst="2" w:colLast="2"/>
            <w:permStart w:id="2033654441" w:edGrp="everyone" w:colFirst="5" w:colLast="5"/>
            <w:permStart w:id="778699406" w:edGrp="everyone" w:colFirst="6" w:colLast="6"/>
            <w:permEnd w:id="1020539975"/>
            <w:permEnd w:id="950882880"/>
            <w:permEnd w:id="1817655458"/>
            <w:permEnd w:id="2036009440"/>
            <w:r w:rsidRPr="005553E7">
              <w:rPr>
                <w:color w:val="525252" w:themeColor="text2"/>
              </w:rPr>
              <w:t>2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2E8F1580" w14:textId="59C96210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413D6735" w14:textId="1E34DEEF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1649806545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741147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6BAD2F32" w14:textId="3D9AB425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649806545" w:displacedByCustomXml="prev"/>
        <w:permStart w:id="47864230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925065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6DF89449" w14:textId="243BAD69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47864230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745DAFEC" w14:textId="55EF360F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24E435C7" w14:textId="51DE3DA1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5BEC9E72" w14:textId="08201C7F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68021011" w14:textId="2936FBF2" w:rsidR="00824ADA" w:rsidRPr="005553E7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730285314" w:edGrp="everyone" w:colFirst="1" w:colLast="1"/>
            <w:permStart w:id="1662060843" w:edGrp="everyone" w:colFirst="2" w:colLast="2"/>
            <w:permStart w:id="536042485" w:edGrp="everyone" w:colFirst="5" w:colLast="5"/>
            <w:permStart w:id="1057379404" w:edGrp="everyone" w:colFirst="6" w:colLast="6"/>
            <w:permEnd w:id="669086595"/>
            <w:permEnd w:id="954280159"/>
            <w:permEnd w:id="2033654441"/>
            <w:permEnd w:id="778699406"/>
            <w:r w:rsidRPr="005553E7">
              <w:rPr>
                <w:color w:val="525252" w:themeColor="text2"/>
              </w:rPr>
              <w:t>3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322F4EBE" w14:textId="1A4B4B71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7DD524F0" w14:textId="713CD3CE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231483718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5533534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74F6F4D6" w14:textId="725AB4F3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231483718" w:displacedByCustomXml="prev"/>
        <w:permStart w:id="516754746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24012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411BAB01" w14:textId="5B6EE4E2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516754746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5D7C298A" w14:textId="7E2B45B5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52F1D81A" w14:textId="1DC3DE13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5726419B" w14:textId="098B8FB3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4570A3BB" w14:textId="3D6C3B12" w:rsidR="00824ADA" w:rsidRPr="005553E7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721862" w:edGrp="everyone" w:colFirst="1" w:colLast="1"/>
            <w:permStart w:id="954687352" w:edGrp="everyone" w:colFirst="2" w:colLast="2"/>
            <w:permStart w:id="1944463618" w:edGrp="everyone" w:colFirst="5" w:colLast="5"/>
            <w:permStart w:id="1229589969" w:edGrp="everyone" w:colFirst="6" w:colLast="6"/>
            <w:permEnd w:id="730285314"/>
            <w:permEnd w:id="1662060843"/>
            <w:permEnd w:id="536042485"/>
            <w:permEnd w:id="1057379404"/>
            <w:r w:rsidRPr="005553E7">
              <w:rPr>
                <w:color w:val="525252" w:themeColor="text2"/>
              </w:rPr>
              <w:t>4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0D4625D6" w14:textId="2D3644FF" w:rsidR="00824ADA" w:rsidRPr="00737DFD" w:rsidRDefault="00824ADA" w:rsidP="00824ADA">
            <w:pPr>
              <w:spacing w:before="0" w:after="0" w:line="240" w:lineRule="auto"/>
              <w:ind w:left="79"/>
              <w:rPr>
                <w:color w:val="525252" w:themeColor="text2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0D3AAE58" w14:textId="7D237260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475149002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20294002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1F3F0E82" w14:textId="1E4F6CA0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475149002" w:displacedByCustomXml="prev"/>
        <w:permStart w:id="101457144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711794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511C4EF7" w14:textId="3D68832E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01457144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460E4D58" w14:textId="0D5C3379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4A146B7E" w14:textId="5599EE6A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189E4A64" w14:textId="1014CD35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29BFA997" w14:textId="7C22F84D" w:rsidR="00824ADA" w:rsidRPr="005553E7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1658089555" w:edGrp="everyone" w:colFirst="1" w:colLast="1"/>
            <w:permStart w:id="499459451" w:edGrp="everyone" w:colFirst="2" w:colLast="2"/>
            <w:permStart w:id="1138826052" w:edGrp="everyone" w:colFirst="5" w:colLast="5"/>
            <w:permStart w:id="219499825" w:edGrp="everyone" w:colFirst="6" w:colLast="6"/>
            <w:permEnd w:id="721862"/>
            <w:permEnd w:id="954687352"/>
            <w:permEnd w:id="1944463618"/>
            <w:permEnd w:id="1229589969"/>
            <w:r w:rsidRPr="005553E7">
              <w:rPr>
                <w:color w:val="525252" w:themeColor="text2"/>
              </w:rPr>
              <w:t>5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38D9DA73" w14:textId="7315105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39B9FE15" w14:textId="5AA85036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791284844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498715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2F554C10" w14:textId="1489D352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791284844" w:displacedByCustomXml="prev"/>
        <w:permStart w:id="723928332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2799975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7653D2E2" w14:textId="7A116533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723928332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08CE167A" w14:textId="5B7CAC28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09111604" w14:textId="1601BB5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26AAD5B0" w14:textId="5429A384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6279A930" w14:textId="649CAF36" w:rsidR="00824ADA" w:rsidRPr="005553E7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1648104311" w:edGrp="everyone" w:colFirst="1" w:colLast="1"/>
            <w:permStart w:id="1267552893" w:edGrp="everyone" w:colFirst="2" w:colLast="2"/>
            <w:permStart w:id="238714171" w:edGrp="everyone" w:colFirst="5" w:colLast="5"/>
            <w:permStart w:id="547911321" w:edGrp="everyone" w:colFirst="6" w:colLast="6"/>
            <w:permEnd w:id="1658089555"/>
            <w:permEnd w:id="499459451"/>
            <w:permEnd w:id="1138826052"/>
            <w:permEnd w:id="219499825"/>
            <w:r w:rsidRPr="005553E7">
              <w:rPr>
                <w:color w:val="525252" w:themeColor="text2"/>
              </w:rPr>
              <w:t>6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705C796A" w14:textId="18606B0C" w:rsidR="00824ADA" w:rsidRPr="00D5282B" w:rsidRDefault="00824ADA" w:rsidP="00824ADA">
            <w:pPr>
              <w:spacing w:before="0" w:after="6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32A59B7B" w14:textId="61A3D01B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1563257024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2815474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164A90DB" w14:textId="54BCF3F0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563257024" w:displacedByCustomXml="prev"/>
        <w:permStart w:id="1902013579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540203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45A3ECDD" w14:textId="05EA9256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902013579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3CC2A2D1" w14:textId="25EF72F3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5C72EA19" w14:textId="0A20C342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544CBA52" w14:textId="0AF76E68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09FF2CB0" w14:textId="69FA9397" w:rsidR="00824ADA" w:rsidRPr="005553E7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1593865452" w:edGrp="everyone" w:colFirst="1" w:colLast="1"/>
            <w:permStart w:id="1496726590" w:edGrp="everyone" w:colFirst="2" w:colLast="2"/>
            <w:permStart w:id="382617044" w:edGrp="everyone" w:colFirst="5" w:colLast="5"/>
            <w:permStart w:id="115874296" w:edGrp="everyone" w:colFirst="6" w:colLast="6"/>
            <w:permEnd w:id="1648104311"/>
            <w:permEnd w:id="1267552893"/>
            <w:permEnd w:id="238714171"/>
            <w:permEnd w:id="547911321"/>
            <w:r w:rsidRPr="005553E7">
              <w:rPr>
                <w:color w:val="525252" w:themeColor="text2"/>
              </w:rPr>
              <w:t>7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1D620454" w14:textId="43DCC506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534DF130" w14:textId="779AC014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4154344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6371403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702A9CC5" w14:textId="1EB316CC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4154344" w:displacedByCustomXml="prev"/>
        <w:permStart w:id="784169152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3591970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2DCD25B5" w14:textId="48E0C5BC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784169152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322C5936" w14:textId="2A30CFFF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51534FBE" w14:textId="3F513A2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08FF92BE" w14:textId="0733F480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4EDA07A0" w14:textId="4CFCF40D" w:rsidR="00824ADA" w:rsidRPr="005553E7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52044298" w:edGrp="everyone" w:colFirst="1" w:colLast="1"/>
            <w:permStart w:id="1542990145" w:edGrp="everyone" w:colFirst="2" w:colLast="2"/>
            <w:permStart w:id="549350647" w:edGrp="everyone" w:colFirst="5" w:colLast="5"/>
            <w:permStart w:id="2133940536" w:edGrp="everyone" w:colFirst="6" w:colLast="6"/>
            <w:permEnd w:id="1593865452"/>
            <w:permEnd w:id="1496726590"/>
            <w:permEnd w:id="382617044"/>
            <w:permEnd w:id="115874296"/>
            <w:r w:rsidRPr="005553E7">
              <w:rPr>
                <w:color w:val="525252" w:themeColor="text2"/>
              </w:rPr>
              <w:t>8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1D6363FD" w14:textId="42023BB0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7CA33739" w14:textId="74D5F979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1084427959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467898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1C8A805E" w14:textId="795C4259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084427959" w:displacedByCustomXml="prev"/>
        <w:permStart w:id="1804227678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729653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086B56F7" w14:textId="5918F765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804227678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18F3F9C8" w14:textId="0BE5DD1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6F3796C2" w14:textId="3C25A98A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287148B8" w14:textId="6AC816A4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58229512" w14:textId="1F2B7BA7" w:rsidR="00824ADA" w:rsidRPr="005553E7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264785251" w:edGrp="everyone" w:colFirst="1" w:colLast="1"/>
            <w:permStart w:id="1746016136" w:edGrp="everyone" w:colFirst="2" w:colLast="2"/>
            <w:permStart w:id="1938107894" w:edGrp="everyone" w:colFirst="5" w:colLast="5"/>
            <w:permStart w:id="1224605844" w:edGrp="everyone" w:colFirst="6" w:colLast="6"/>
            <w:permEnd w:id="52044298"/>
            <w:permEnd w:id="1542990145"/>
            <w:permEnd w:id="549350647"/>
            <w:permEnd w:id="2133940536"/>
            <w:r w:rsidRPr="005553E7">
              <w:rPr>
                <w:color w:val="525252" w:themeColor="text2"/>
              </w:rPr>
              <w:t>9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41BDC668" w14:textId="28F70A98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080D2996" w14:textId="7837673B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899251115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538232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7C011E5B" w14:textId="6D3EA463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899251115" w:displacedByCustomXml="prev"/>
        <w:permStart w:id="993085148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7787581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51F6721B" w14:textId="1915E4CA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993085148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7684691F" w14:textId="4985E816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19198C63" w14:textId="6AB8AB06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67C66A2D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78DAB619" w14:textId="6D2F75C1" w:rsidR="00824ADA" w:rsidRPr="005553E7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398199992" w:edGrp="everyone" w:colFirst="1" w:colLast="1"/>
            <w:permStart w:id="564804038" w:edGrp="everyone" w:colFirst="2" w:colLast="2"/>
            <w:permStart w:id="650726879" w:edGrp="everyone" w:colFirst="5" w:colLast="5"/>
            <w:permStart w:id="1426011358" w:edGrp="everyone" w:colFirst="6" w:colLast="6"/>
            <w:permEnd w:id="264785251"/>
            <w:permEnd w:id="1746016136"/>
            <w:permEnd w:id="1938107894"/>
            <w:permEnd w:id="1224605844"/>
            <w:r w:rsidRPr="005553E7">
              <w:rPr>
                <w:color w:val="525252" w:themeColor="text2"/>
              </w:rPr>
              <w:t>10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7988DFE7" w14:textId="315A37DD" w:rsidR="00824ADA" w:rsidRPr="009B719A" w:rsidRDefault="00824ADA" w:rsidP="00824ADA">
            <w:pPr>
              <w:spacing w:before="0" w:after="0" w:line="240" w:lineRule="auto"/>
              <w:ind w:left="79"/>
              <w:rPr>
                <w:color w:val="525252" w:themeColor="text2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35CC14AB" w14:textId="30BCB47E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1034496140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269703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7141C36D" w14:textId="38865C16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034496140" w:displacedByCustomXml="prev"/>
        <w:permStart w:id="1683948626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7223433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02F32E9A" w14:textId="6ACE611D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683948626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464F831E" w14:textId="409626C6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1302A6D1" w14:textId="285E314D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79823A9C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nil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7F01AE17" w14:textId="706C41C2" w:rsidR="00824ADA" w:rsidRPr="005553E7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1959527796" w:edGrp="everyone" w:colFirst="1" w:colLast="1"/>
            <w:permStart w:id="348652100" w:edGrp="everyone" w:colFirst="2" w:colLast="2"/>
            <w:permStart w:id="684998430" w:edGrp="everyone" w:colFirst="5" w:colLast="5"/>
            <w:permStart w:id="548829879" w:edGrp="everyone" w:colFirst="6" w:colLast="6"/>
            <w:permEnd w:id="398199992"/>
            <w:permEnd w:id="564804038"/>
            <w:permEnd w:id="650726879"/>
            <w:permEnd w:id="1426011358"/>
            <w:r>
              <w:rPr>
                <w:color w:val="525252" w:themeColor="text2"/>
              </w:rPr>
              <w:t>11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nil"/>
            </w:tcBorders>
            <w:shd w:val="clear" w:color="auto" w:fill="F9F9F9"/>
            <w:vAlign w:val="center"/>
          </w:tcPr>
          <w:p w14:paraId="7E80A33C" w14:textId="77777777" w:rsidR="00824ADA" w:rsidRPr="009B719A" w:rsidRDefault="00824ADA" w:rsidP="00824ADA">
            <w:pPr>
              <w:spacing w:before="0" w:after="0" w:line="240" w:lineRule="auto"/>
              <w:ind w:left="79"/>
              <w:rPr>
                <w:color w:val="525252" w:themeColor="text2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nil"/>
            </w:tcBorders>
            <w:shd w:val="clear" w:color="auto" w:fill="F9F9F9"/>
            <w:vAlign w:val="center"/>
          </w:tcPr>
          <w:p w14:paraId="280330CE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442268383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3502365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nil"/>
                </w:tcBorders>
                <w:shd w:val="clear" w:color="auto" w:fill="F9F9F9"/>
                <w:vAlign w:val="center"/>
              </w:tcPr>
              <w:p w14:paraId="1D7419FE" w14:textId="031CC328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442268383" w:displacedByCustomXml="prev"/>
        <w:permStart w:id="341080322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49268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nil"/>
                </w:tcBorders>
                <w:shd w:val="clear" w:color="auto" w:fill="F9F9F9"/>
                <w:vAlign w:val="center"/>
              </w:tcPr>
              <w:p w14:paraId="0A15DFDF" w14:textId="1075C61B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341080322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nil"/>
            </w:tcBorders>
            <w:shd w:val="clear" w:color="auto" w:fill="F9F9F9"/>
            <w:vAlign w:val="center"/>
          </w:tcPr>
          <w:p w14:paraId="043A2324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nil"/>
            </w:tcBorders>
            <w:shd w:val="clear" w:color="auto" w:fill="F9F9F9"/>
            <w:vAlign w:val="center"/>
          </w:tcPr>
          <w:p w14:paraId="4562C73D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permEnd w:id="1959527796"/>
      <w:permEnd w:id="348652100"/>
      <w:permEnd w:id="684998430"/>
      <w:permEnd w:id="548829879"/>
      <w:tr w:rsidR="00824ADA" w14:paraId="3EB121C4" w14:textId="77777777" w:rsidTr="003E4C63">
        <w:trPr>
          <w:trHeight w:val="340"/>
        </w:trPr>
        <w:tc>
          <w:tcPr>
            <w:tcW w:w="620" w:type="dxa"/>
            <w:vMerge w:val="restart"/>
            <w:tcBorders>
              <w:top w:val="nil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231B0686" w14:textId="117ABC50" w:rsidR="00824ADA" w:rsidRPr="00CF679D" w:rsidRDefault="00824ADA" w:rsidP="00824ADA">
            <w:pPr>
              <w:spacing w:before="0" w:after="0" w:line="240" w:lineRule="auto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lastRenderedPageBreak/>
              <w:t>Dias</w:t>
            </w:r>
            <w:r w:rsidRPr="00BE5258">
              <w:rPr>
                <w:rStyle w:val="Refdenotaderodap"/>
                <w:color w:val="FFFFFF" w:themeColor="background1"/>
              </w:rPr>
              <w:t>1</w:t>
            </w:r>
          </w:p>
        </w:tc>
        <w:tc>
          <w:tcPr>
            <w:tcW w:w="1977" w:type="dxa"/>
            <w:gridSpan w:val="2"/>
            <w:vMerge w:val="restart"/>
            <w:tcBorders>
              <w:top w:val="nil"/>
              <w:left w:val="single" w:sz="2" w:space="0" w:color="FFFFFF" w:themeColor="background1"/>
              <w:bottom w:val="single" w:sz="2" w:space="0" w:color="FFFFFF" w:themeColor="background1"/>
              <w:right w:val="nil"/>
            </w:tcBorders>
            <w:shd w:val="clear" w:color="auto" w:fill="2C4694"/>
            <w:vAlign w:val="center"/>
          </w:tcPr>
          <w:p w14:paraId="5ED6103B" w14:textId="77777777" w:rsidR="00824ADA" w:rsidRPr="00CF679D" w:rsidRDefault="00824ADA" w:rsidP="00824ADA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Presenças</w:t>
            </w:r>
            <w:r w:rsidRPr="005553E7">
              <w:rPr>
                <w:color w:val="FFFFFF" w:themeColor="background1"/>
                <w:sz w:val="16"/>
                <w:szCs w:val="20"/>
              </w:rPr>
              <w:t xml:space="preserve"> (horas)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55398132" w14:textId="77777777" w:rsidR="00824ADA" w:rsidRPr="00CF679D" w:rsidRDefault="00824ADA" w:rsidP="00824ADA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Faltas</w:t>
            </w:r>
          </w:p>
        </w:tc>
        <w:tc>
          <w:tcPr>
            <w:tcW w:w="2675" w:type="dxa"/>
            <w:vMerge w:val="restart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48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1A1E4C3C" w14:textId="77777777" w:rsidR="00824ADA" w:rsidRPr="00CF679D" w:rsidRDefault="00824ADA" w:rsidP="00824ADA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Rubrica Formando</w:t>
            </w:r>
          </w:p>
        </w:tc>
        <w:tc>
          <w:tcPr>
            <w:tcW w:w="2534" w:type="dxa"/>
            <w:vMerge w:val="restart"/>
            <w:tcBorders>
              <w:top w:val="nil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175F50F2" w14:textId="4620959F" w:rsidR="00824ADA" w:rsidRPr="00CF679D" w:rsidRDefault="00824ADA" w:rsidP="00824ADA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Rubrica Tutor</w:t>
            </w:r>
          </w:p>
        </w:tc>
      </w:tr>
      <w:tr w:rsidR="00824ADA" w14:paraId="649A3761" w14:textId="77777777" w:rsidTr="00707970">
        <w:trPr>
          <w:trHeight w:val="254"/>
        </w:trPr>
        <w:tc>
          <w:tcPr>
            <w:tcW w:w="620" w:type="dxa"/>
            <w:vMerge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2C692B7B" w14:textId="77777777" w:rsidR="00824ADA" w:rsidRDefault="00824ADA" w:rsidP="00824ADA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1977" w:type="dxa"/>
            <w:gridSpan w:val="2"/>
            <w:vMerge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59B5C7E7" w14:textId="77777777" w:rsidR="00824ADA" w:rsidRDefault="00824ADA" w:rsidP="00824ADA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2400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2DC2C7EE" w14:textId="0A35A744" w:rsidR="00824ADA" w:rsidRPr="00E35681" w:rsidRDefault="00824ADA" w:rsidP="00824ADA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r w:rsidRPr="00E35681">
              <w:rPr>
                <w:color w:val="FFFFFF" w:themeColor="background1"/>
              </w:rPr>
              <w:t>Com doc</w:t>
            </w:r>
            <w:r>
              <w:rPr>
                <w:color w:val="FFFFFF" w:themeColor="background1"/>
              </w:rPr>
              <w:t>u</w:t>
            </w:r>
            <w:r w:rsidRPr="00E35681">
              <w:rPr>
                <w:color w:val="FFFFFF" w:themeColor="background1"/>
              </w:rPr>
              <w:t>mento justificativo</w:t>
            </w:r>
          </w:p>
        </w:tc>
        <w:tc>
          <w:tcPr>
            <w:tcW w:w="2675" w:type="dxa"/>
            <w:vMerge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48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247CB53A" w14:textId="77777777" w:rsidR="00824ADA" w:rsidRPr="00CF679D" w:rsidRDefault="00824ADA" w:rsidP="00824ADA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2534" w:type="dxa"/>
            <w:vMerge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5F413BA6" w14:textId="77777777" w:rsidR="00824ADA" w:rsidRPr="00CF679D" w:rsidRDefault="00824ADA" w:rsidP="00824ADA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</w:p>
        </w:tc>
      </w:tr>
      <w:tr w:rsidR="00824ADA" w14:paraId="23856A6F" w14:textId="77777777" w:rsidTr="00381284">
        <w:trPr>
          <w:trHeight w:val="283"/>
        </w:trPr>
        <w:tc>
          <w:tcPr>
            <w:tcW w:w="620" w:type="dxa"/>
            <w:vMerge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4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0B4B698B" w14:textId="77777777" w:rsidR="00824ADA" w:rsidRDefault="00824ADA" w:rsidP="00824ADA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99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4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671CC326" w14:textId="77777777" w:rsidR="00824ADA" w:rsidRPr="00503834" w:rsidRDefault="00824ADA" w:rsidP="00824ADA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r w:rsidRPr="00503834">
              <w:rPr>
                <w:color w:val="FFFFFF" w:themeColor="background1"/>
              </w:rPr>
              <w:t>Entrada</w:t>
            </w:r>
          </w:p>
        </w:tc>
        <w:tc>
          <w:tcPr>
            <w:tcW w:w="98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4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557777D9" w14:textId="77777777" w:rsidR="00824ADA" w:rsidRPr="00503834" w:rsidRDefault="00824ADA" w:rsidP="00824ADA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r w:rsidRPr="00503834">
              <w:rPr>
                <w:color w:val="FFFFFF" w:themeColor="background1"/>
              </w:rPr>
              <w:t>Saída</w:t>
            </w:r>
          </w:p>
        </w:tc>
        <w:tc>
          <w:tcPr>
            <w:tcW w:w="1183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4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633DA103" w14:textId="639A05CC" w:rsidR="00824ADA" w:rsidRPr="00E35681" w:rsidRDefault="00824ADA" w:rsidP="00824ADA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r w:rsidRPr="00E35681">
              <w:rPr>
                <w:color w:val="FFFFFF" w:themeColor="background1"/>
              </w:rPr>
              <w:t>Sim</w:t>
            </w:r>
            <w:r w:rsidRPr="00BE5258">
              <w:rPr>
                <w:rStyle w:val="Refdenotaderodap"/>
                <w:color w:val="FFFFFF" w:themeColor="background1"/>
              </w:rPr>
              <w:t>2</w:t>
            </w:r>
          </w:p>
        </w:tc>
        <w:tc>
          <w:tcPr>
            <w:tcW w:w="121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4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4E56E07B" w14:textId="77777777" w:rsidR="00824ADA" w:rsidRPr="00E35681" w:rsidRDefault="00824ADA" w:rsidP="00824ADA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r w:rsidRPr="00E35681">
              <w:rPr>
                <w:color w:val="FFFFFF" w:themeColor="background1"/>
              </w:rPr>
              <w:t>Não</w:t>
            </w:r>
          </w:p>
        </w:tc>
        <w:tc>
          <w:tcPr>
            <w:tcW w:w="2675" w:type="dxa"/>
            <w:vMerge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4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75EEBA34" w14:textId="77777777" w:rsidR="00824ADA" w:rsidRPr="00CF679D" w:rsidRDefault="00824ADA" w:rsidP="00824ADA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2534" w:type="dxa"/>
            <w:vMerge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4" w:space="0" w:color="FFFFFF" w:themeColor="background1"/>
              <w:right w:val="single" w:sz="2" w:space="0" w:color="FFFFFF" w:themeColor="background1"/>
            </w:tcBorders>
            <w:shd w:val="clear" w:color="auto" w:fill="2C4694"/>
            <w:vAlign w:val="center"/>
          </w:tcPr>
          <w:p w14:paraId="626A4FD4" w14:textId="77777777" w:rsidR="00824ADA" w:rsidRPr="00CF679D" w:rsidRDefault="00824ADA" w:rsidP="00824ADA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</w:rPr>
            </w:pPr>
          </w:p>
        </w:tc>
      </w:tr>
      <w:tr w:rsidR="00824ADA" w14:paraId="4FAA48A0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5050E5D0" w14:textId="47D60A79" w:rsidR="00824ADA" w:rsidRPr="005553E7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1348086951" w:edGrp="everyone" w:colFirst="1" w:colLast="1"/>
            <w:permStart w:id="2038122143" w:edGrp="everyone" w:colFirst="2" w:colLast="2"/>
            <w:permStart w:id="1582701755" w:edGrp="everyone" w:colFirst="5" w:colLast="5"/>
            <w:permStart w:id="797790567" w:edGrp="everyone" w:colFirst="6" w:colLast="6"/>
            <w:r w:rsidRPr="005553E7">
              <w:rPr>
                <w:color w:val="525252" w:themeColor="text2"/>
              </w:rPr>
              <w:t>1</w:t>
            </w:r>
            <w:r>
              <w:rPr>
                <w:color w:val="525252" w:themeColor="text2"/>
              </w:rPr>
              <w:t>2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4A8D2CF6" w14:textId="77777777" w:rsidR="00824ADA" w:rsidRPr="00753402" w:rsidRDefault="00824ADA" w:rsidP="00824ADA">
            <w:pPr>
              <w:spacing w:before="0" w:after="0" w:line="240" w:lineRule="auto"/>
              <w:ind w:left="79"/>
              <w:rPr>
                <w:color w:val="525252" w:themeColor="text2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2502AF63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1402755426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622136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730F3085" w14:textId="4CB322B8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402755426" w:displacedByCustomXml="prev"/>
        <w:permStart w:id="1485839553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532797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28C54A11" w14:textId="57436758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485839553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33B72972" w14:textId="30F3564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14BDC7E5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30B5C5F9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52B0F0F3" w14:textId="15F6C86E" w:rsidR="00824ADA" w:rsidRPr="005553E7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1615554816" w:edGrp="everyone" w:colFirst="1" w:colLast="1"/>
            <w:permStart w:id="1685281313" w:edGrp="everyone" w:colFirst="2" w:colLast="2"/>
            <w:permStart w:id="708789383" w:edGrp="everyone" w:colFirst="5" w:colLast="5"/>
            <w:permStart w:id="463174364" w:edGrp="everyone" w:colFirst="6" w:colLast="6"/>
            <w:permEnd w:id="1348086951"/>
            <w:permEnd w:id="2038122143"/>
            <w:permEnd w:id="1582701755"/>
            <w:permEnd w:id="797790567"/>
            <w:r>
              <w:rPr>
                <w:color w:val="525252" w:themeColor="text2"/>
              </w:rPr>
              <w:t>13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69187769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6AA9EEE1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717577913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614748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143E119F" w14:textId="73B7B52C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717577913" w:displacedByCustomXml="prev"/>
        <w:permStart w:id="895627708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7489617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2C36B91C" w14:textId="1DF30C1E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895627708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4A68316D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1A3CFCAA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3F77CCFE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4878AE7C" w14:textId="312974B7" w:rsidR="00824ADA" w:rsidRPr="005553E7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549728553" w:edGrp="everyone" w:colFirst="1" w:colLast="1"/>
            <w:permStart w:id="402532608" w:edGrp="everyone" w:colFirst="2" w:colLast="2"/>
            <w:permStart w:id="388261551" w:edGrp="everyone" w:colFirst="5" w:colLast="5"/>
            <w:permStart w:id="2140499000" w:edGrp="everyone" w:colFirst="6" w:colLast="6"/>
            <w:permEnd w:id="1615554816"/>
            <w:permEnd w:id="1685281313"/>
            <w:permEnd w:id="708789383"/>
            <w:permEnd w:id="463174364"/>
            <w:r>
              <w:rPr>
                <w:color w:val="525252" w:themeColor="text2"/>
              </w:rPr>
              <w:t>14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58CA9A65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6F91FC3D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1006573830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5417077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4E86B169" w14:textId="5D22890A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006573830" w:displacedByCustomXml="prev"/>
        <w:permStart w:id="1807033045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568383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2050EFB9" w14:textId="40446F19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807033045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5C09593B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6DB12225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2B1AF572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7200074F" w14:textId="2E3F7882" w:rsidR="00824ADA" w:rsidRPr="005553E7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1928282072" w:edGrp="everyone" w:colFirst="1" w:colLast="1"/>
            <w:permStart w:id="201655462" w:edGrp="everyone" w:colFirst="2" w:colLast="2"/>
            <w:permStart w:id="1020746826" w:edGrp="everyone" w:colFirst="5" w:colLast="5"/>
            <w:permStart w:id="216742031" w:edGrp="everyone" w:colFirst="6" w:colLast="6"/>
            <w:permEnd w:id="549728553"/>
            <w:permEnd w:id="402532608"/>
            <w:permEnd w:id="388261551"/>
            <w:permEnd w:id="2140499000"/>
            <w:r>
              <w:rPr>
                <w:color w:val="525252" w:themeColor="text2"/>
              </w:rPr>
              <w:t>15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06255624" w14:textId="77777777" w:rsidR="00824ADA" w:rsidRPr="00737DFD" w:rsidRDefault="00824ADA" w:rsidP="00824ADA">
            <w:pPr>
              <w:spacing w:before="0" w:after="0" w:line="240" w:lineRule="auto"/>
              <w:ind w:left="79"/>
              <w:rPr>
                <w:color w:val="525252" w:themeColor="text2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6166610B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881599200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952983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2FA5C527" w14:textId="0CDB4F0E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881599200" w:displacedByCustomXml="prev"/>
        <w:permStart w:id="356784650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461180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05894110" w14:textId="103001CC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356784650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7D91B8C2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5A69E249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755AAC30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4446D19C" w14:textId="58971AEB" w:rsidR="00824ADA" w:rsidRPr="005553E7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94457747" w:edGrp="everyone" w:colFirst="1" w:colLast="1"/>
            <w:permStart w:id="168824418" w:edGrp="everyone" w:colFirst="2" w:colLast="2"/>
            <w:permStart w:id="192090543" w:edGrp="everyone" w:colFirst="5" w:colLast="5"/>
            <w:permStart w:id="1224039414" w:edGrp="everyone" w:colFirst="6" w:colLast="6"/>
            <w:permEnd w:id="1928282072"/>
            <w:permEnd w:id="201655462"/>
            <w:permEnd w:id="1020746826"/>
            <w:permEnd w:id="216742031"/>
            <w:r>
              <w:rPr>
                <w:color w:val="525252" w:themeColor="text2"/>
              </w:rPr>
              <w:t>16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6BE4142D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27E6FFA1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225540294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964926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63E991F0" w14:textId="67CF1944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225540294" w:displacedByCustomXml="prev"/>
        <w:permStart w:id="2122985174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504554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129084D9" w14:textId="52CE5367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2122985174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4D453872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73934F6B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139C3450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328C9211" w14:textId="44B7DC76" w:rsidR="00824ADA" w:rsidRPr="005553E7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824907244" w:edGrp="everyone" w:colFirst="1" w:colLast="1"/>
            <w:permStart w:id="2091089290" w:edGrp="everyone" w:colFirst="2" w:colLast="2"/>
            <w:permStart w:id="549008831" w:edGrp="everyone" w:colFirst="5" w:colLast="5"/>
            <w:permStart w:id="1923683665" w:edGrp="everyone" w:colFirst="6" w:colLast="6"/>
            <w:permEnd w:id="94457747"/>
            <w:permEnd w:id="168824418"/>
            <w:permEnd w:id="192090543"/>
            <w:permEnd w:id="1224039414"/>
            <w:r>
              <w:rPr>
                <w:color w:val="525252" w:themeColor="text2"/>
              </w:rPr>
              <w:t>17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55CC6DEA" w14:textId="77777777" w:rsidR="00824ADA" w:rsidRPr="00D5282B" w:rsidRDefault="00824ADA" w:rsidP="00824ADA">
            <w:pPr>
              <w:spacing w:before="0" w:after="6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1EA19EC0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1603627530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597712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3953DF14" w14:textId="1B7D9BC8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603627530" w:displacedByCustomXml="prev"/>
        <w:permStart w:id="10969891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2040237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61A1C600" w14:textId="426A8A4E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0969891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1635CFA2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296B4754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4AE77FA9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6A8FAFE3" w14:textId="541C4B24" w:rsidR="00824ADA" w:rsidRPr="005553E7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1846217063" w:edGrp="everyone" w:colFirst="1" w:colLast="1"/>
            <w:permStart w:id="388528319" w:edGrp="everyone" w:colFirst="2" w:colLast="2"/>
            <w:permStart w:id="1033058655" w:edGrp="everyone" w:colFirst="5" w:colLast="5"/>
            <w:permStart w:id="134574801" w:edGrp="everyone" w:colFirst="6" w:colLast="6"/>
            <w:permEnd w:id="824907244"/>
            <w:permEnd w:id="2091089290"/>
            <w:permEnd w:id="549008831"/>
            <w:permEnd w:id="1923683665"/>
            <w:r>
              <w:rPr>
                <w:color w:val="525252" w:themeColor="text2"/>
              </w:rPr>
              <w:t>18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255B749A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40950951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302856142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412201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30934C4E" w14:textId="3F396E94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302856142" w:displacedByCustomXml="prev"/>
        <w:permStart w:id="1907040687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8498422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1DE32B0C" w14:textId="0F3F9358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907040687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2EF7359D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5CD0A219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084DC47B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2E19436C" w14:textId="272B7863" w:rsidR="00824ADA" w:rsidRPr="005553E7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2023316689" w:edGrp="everyone" w:colFirst="1" w:colLast="1"/>
            <w:permStart w:id="613567710" w:edGrp="everyone" w:colFirst="2" w:colLast="2"/>
            <w:permStart w:id="952385861" w:edGrp="everyone" w:colFirst="5" w:colLast="5"/>
            <w:permStart w:id="79917203" w:edGrp="everyone" w:colFirst="6" w:colLast="6"/>
            <w:permEnd w:id="1846217063"/>
            <w:permEnd w:id="388528319"/>
            <w:permEnd w:id="1033058655"/>
            <w:permEnd w:id="134574801"/>
            <w:r>
              <w:rPr>
                <w:color w:val="525252" w:themeColor="text2"/>
              </w:rPr>
              <w:t>19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1A3C5596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17AC1CAF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1986034075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7052162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40D51A19" w14:textId="08B17565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986034075" w:displacedByCustomXml="prev"/>
        <w:permStart w:id="297685290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9040335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4A571795" w14:textId="5D262444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297685290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0A309B8E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05CC43B2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318D1A14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2A775ABB" w14:textId="71A92C37" w:rsidR="00824ADA" w:rsidRPr="005553E7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1974823762" w:edGrp="everyone" w:colFirst="1" w:colLast="1"/>
            <w:permStart w:id="2111858094" w:edGrp="everyone" w:colFirst="2" w:colLast="2"/>
            <w:permStart w:id="239667623" w:edGrp="everyone" w:colFirst="5" w:colLast="5"/>
            <w:permStart w:id="1675767993" w:edGrp="everyone" w:colFirst="6" w:colLast="6"/>
            <w:permEnd w:id="2023316689"/>
            <w:permEnd w:id="613567710"/>
            <w:permEnd w:id="952385861"/>
            <w:permEnd w:id="79917203"/>
            <w:r>
              <w:rPr>
                <w:color w:val="525252" w:themeColor="text2"/>
              </w:rPr>
              <w:t>20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3FE08CAE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2481B366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1630933455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915672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1ECC0EC6" w14:textId="2F9CE661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630933455" w:displacedByCustomXml="prev"/>
        <w:permStart w:id="1451446345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6524020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155F76AF" w14:textId="20A07C4E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451446345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0A58C642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0ABA8BAD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71B089B8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0D2E4DE1" w14:textId="3335C058" w:rsidR="00824ADA" w:rsidRPr="005553E7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1512709473" w:edGrp="everyone" w:colFirst="1" w:colLast="1"/>
            <w:permStart w:id="1620982436" w:edGrp="everyone" w:colFirst="2" w:colLast="2"/>
            <w:permStart w:id="1592022006" w:edGrp="everyone" w:colFirst="5" w:colLast="5"/>
            <w:permStart w:id="2053514985" w:edGrp="everyone" w:colFirst="6" w:colLast="6"/>
            <w:permEnd w:id="1974823762"/>
            <w:permEnd w:id="2111858094"/>
            <w:permEnd w:id="239667623"/>
            <w:permEnd w:id="1675767993"/>
            <w:r>
              <w:rPr>
                <w:color w:val="525252" w:themeColor="text2"/>
              </w:rPr>
              <w:t>21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446E77B2" w14:textId="77777777" w:rsidR="00824ADA" w:rsidRPr="009B719A" w:rsidRDefault="00824ADA" w:rsidP="00824ADA">
            <w:pPr>
              <w:spacing w:before="0" w:after="0" w:line="240" w:lineRule="auto"/>
              <w:ind w:left="79"/>
              <w:rPr>
                <w:color w:val="525252" w:themeColor="text2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5CF2C207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298915057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8857084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680A62A1" w14:textId="23C50AB0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298915057" w:displacedByCustomXml="prev"/>
        <w:permStart w:id="534644816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3013737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71769D64" w14:textId="5116C8ED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534644816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6E80FC89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656513AC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7ADF2176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1CA048B0" w14:textId="2D8D5F98" w:rsidR="00824ADA" w:rsidRPr="005553E7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796351658" w:edGrp="everyone" w:colFirst="1" w:colLast="1"/>
            <w:permStart w:id="860829353" w:edGrp="everyone" w:colFirst="2" w:colLast="2"/>
            <w:permStart w:id="852065276" w:edGrp="everyone" w:colFirst="5" w:colLast="5"/>
            <w:permStart w:id="405894599" w:edGrp="everyone" w:colFirst="6" w:colLast="6"/>
            <w:permEnd w:id="1512709473"/>
            <w:permEnd w:id="1620982436"/>
            <w:permEnd w:id="1592022006"/>
            <w:permEnd w:id="2053514985"/>
            <w:r>
              <w:rPr>
                <w:color w:val="525252" w:themeColor="text2"/>
              </w:rPr>
              <w:t>22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4C1150B1" w14:textId="77777777" w:rsidR="00824ADA" w:rsidRPr="009B719A" w:rsidRDefault="00824ADA" w:rsidP="00824ADA">
            <w:pPr>
              <w:spacing w:before="0" w:after="0" w:line="240" w:lineRule="auto"/>
              <w:ind w:left="79"/>
              <w:rPr>
                <w:color w:val="525252" w:themeColor="text2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4F517E73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2094351397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4646667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046CEE0D" w14:textId="432F11D1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2094351397" w:displacedByCustomXml="prev"/>
        <w:permStart w:id="2128486952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69841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61F52E41" w14:textId="62981904" w:rsidR="00824ADA" w:rsidRPr="00D5282B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2128486952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15FC6309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0E700792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3BA6A1DE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16C571FD" w14:textId="22C13F7D" w:rsidR="00824ADA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1407210206" w:edGrp="everyone" w:colFirst="1" w:colLast="1"/>
            <w:permStart w:id="1900286345" w:edGrp="everyone" w:colFirst="2" w:colLast="2"/>
            <w:permStart w:id="478427563" w:edGrp="everyone" w:colFirst="5" w:colLast="5"/>
            <w:permStart w:id="1063463869" w:edGrp="everyone" w:colFirst="6" w:colLast="6"/>
            <w:permEnd w:id="796351658"/>
            <w:permEnd w:id="860829353"/>
            <w:permEnd w:id="852065276"/>
            <w:permEnd w:id="405894599"/>
            <w:r>
              <w:rPr>
                <w:color w:val="525252" w:themeColor="text2"/>
              </w:rPr>
              <w:t>23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2FB2C476" w14:textId="77777777" w:rsidR="00824ADA" w:rsidRPr="009B719A" w:rsidRDefault="00824ADA" w:rsidP="00824ADA">
            <w:pPr>
              <w:spacing w:before="0" w:after="0" w:line="240" w:lineRule="auto"/>
              <w:ind w:left="79"/>
              <w:rPr>
                <w:color w:val="525252" w:themeColor="text2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7827BCA1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267988694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6295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277C5D8F" w14:textId="67EDD3C4" w:rsidR="00824ADA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267988694" w:displacedByCustomXml="prev"/>
        <w:permStart w:id="1930892915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405335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691DEE2B" w14:textId="172DF2B2" w:rsidR="00824ADA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930892915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3C46E2CE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0677C3FE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5C2F4E19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27E64825" w14:textId="1B75263A" w:rsidR="00824ADA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1166506947" w:edGrp="everyone" w:colFirst="1" w:colLast="1"/>
            <w:permStart w:id="2014191654" w:edGrp="everyone" w:colFirst="2" w:colLast="2"/>
            <w:permStart w:id="437455625" w:edGrp="everyone" w:colFirst="5" w:colLast="5"/>
            <w:permStart w:id="140970801" w:edGrp="everyone" w:colFirst="6" w:colLast="6"/>
            <w:permEnd w:id="1407210206"/>
            <w:permEnd w:id="1900286345"/>
            <w:permEnd w:id="478427563"/>
            <w:permEnd w:id="1063463869"/>
            <w:r>
              <w:rPr>
                <w:color w:val="525252" w:themeColor="text2"/>
              </w:rPr>
              <w:t>24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486A8A48" w14:textId="77777777" w:rsidR="00824ADA" w:rsidRPr="009B719A" w:rsidRDefault="00824ADA" w:rsidP="00824ADA">
            <w:pPr>
              <w:spacing w:before="0" w:after="0" w:line="240" w:lineRule="auto"/>
              <w:ind w:left="79"/>
              <w:rPr>
                <w:color w:val="525252" w:themeColor="text2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3A47DA00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822156030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316488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718316C7" w14:textId="3BAA8339" w:rsidR="00824ADA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822156030" w:displacedByCustomXml="prev"/>
        <w:permStart w:id="440171371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7875569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4D0DB5E5" w14:textId="13E50F9C" w:rsidR="00824ADA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440171371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2207F7B9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26B72C68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5F0F5951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16F8EF14" w14:textId="0709BC8A" w:rsidR="00824ADA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2083784690" w:edGrp="everyone" w:colFirst="1" w:colLast="1"/>
            <w:permStart w:id="1571437216" w:edGrp="everyone" w:colFirst="2" w:colLast="2"/>
            <w:permStart w:id="353269991" w:edGrp="everyone" w:colFirst="5" w:colLast="5"/>
            <w:permStart w:id="1145143085" w:edGrp="everyone" w:colFirst="6" w:colLast="6"/>
            <w:permEnd w:id="1166506947"/>
            <w:permEnd w:id="2014191654"/>
            <w:permEnd w:id="437455625"/>
            <w:permEnd w:id="140970801"/>
            <w:r>
              <w:rPr>
                <w:color w:val="525252" w:themeColor="text2"/>
              </w:rPr>
              <w:t>25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66F89600" w14:textId="77777777" w:rsidR="00824ADA" w:rsidRPr="009B719A" w:rsidRDefault="00824ADA" w:rsidP="00824ADA">
            <w:pPr>
              <w:spacing w:before="0" w:after="0" w:line="240" w:lineRule="auto"/>
              <w:ind w:left="79"/>
              <w:rPr>
                <w:color w:val="525252" w:themeColor="text2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699F5FA1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16718518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4234086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22249754" w14:textId="62ED75D0" w:rsidR="00824ADA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6718518" w:displacedByCustomXml="prev"/>
        <w:permStart w:id="1431249960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785029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70CE444F" w14:textId="79917E7B" w:rsidR="00824ADA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431249960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341F7FE3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377A049A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1F54A8E6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345ED692" w14:textId="676570F6" w:rsidR="00824ADA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92680655" w:edGrp="everyone" w:colFirst="1" w:colLast="1"/>
            <w:permStart w:id="14554396" w:edGrp="everyone" w:colFirst="2" w:colLast="2"/>
            <w:permStart w:id="1843136901" w:edGrp="everyone" w:colFirst="5" w:colLast="5"/>
            <w:permStart w:id="1869439395" w:edGrp="everyone" w:colFirst="6" w:colLast="6"/>
            <w:permEnd w:id="2083784690"/>
            <w:permEnd w:id="1571437216"/>
            <w:permEnd w:id="353269991"/>
            <w:permEnd w:id="1145143085"/>
            <w:r>
              <w:rPr>
                <w:color w:val="525252" w:themeColor="text2"/>
              </w:rPr>
              <w:t>26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355A7A4D" w14:textId="77777777" w:rsidR="00824ADA" w:rsidRPr="009B719A" w:rsidRDefault="00824ADA" w:rsidP="00824ADA">
            <w:pPr>
              <w:spacing w:before="0" w:after="0" w:line="240" w:lineRule="auto"/>
              <w:ind w:left="79"/>
              <w:rPr>
                <w:color w:val="525252" w:themeColor="text2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6B12BEF3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1303649887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11515997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49346E75" w14:textId="48D720BB" w:rsidR="00824ADA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303649887" w:displacedByCustomXml="prev"/>
        <w:permStart w:id="41623913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20884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7B7E53D8" w14:textId="4AD239BF" w:rsidR="00824ADA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41623913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38638167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5C6810AD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4CED4099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5B61015A" w14:textId="00106904" w:rsidR="00824ADA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358246840" w:edGrp="everyone" w:colFirst="1" w:colLast="1"/>
            <w:permStart w:id="772227160" w:edGrp="everyone" w:colFirst="2" w:colLast="2"/>
            <w:permStart w:id="1552897238" w:edGrp="everyone" w:colFirst="5" w:colLast="5"/>
            <w:permStart w:id="85531742" w:edGrp="everyone" w:colFirst="6" w:colLast="6"/>
            <w:permEnd w:id="92680655"/>
            <w:permEnd w:id="14554396"/>
            <w:permEnd w:id="1843136901"/>
            <w:permEnd w:id="1869439395"/>
            <w:r>
              <w:rPr>
                <w:color w:val="525252" w:themeColor="text2"/>
              </w:rPr>
              <w:t>27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337DC30C" w14:textId="77777777" w:rsidR="00824ADA" w:rsidRPr="009B719A" w:rsidRDefault="00824ADA" w:rsidP="00824ADA">
            <w:pPr>
              <w:spacing w:before="0" w:after="0" w:line="240" w:lineRule="auto"/>
              <w:ind w:left="79"/>
              <w:rPr>
                <w:color w:val="525252" w:themeColor="text2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7AB065AB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1247439370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674233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5C3947CE" w14:textId="28104AF6" w:rsidR="00824ADA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247439370" w:displacedByCustomXml="prev"/>
        <w:permStart w:id="176054655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6742396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1C849F40" w14:textId="453C5B00" w:rsidR="00824ADA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76054655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26DE25EE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3361E079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3C3E12B8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26FD86DA" w14:textId="692A8F57" w:rsidR="00824ADA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771370861" w:edGrp="everyone" w:colFirst="1" w:colLast="1"/>
            <w:permStart w:id="1195801776" w:edGrp="everyone" w:colFirst="2" w:colLast="2"/>
            <w:permStart w:id="1774470517" w:edGrp="everyone" w:colFirst="5" w:colLast="5"/>
            <w:permStart w:id="1832542510" w:edGrp="everyone" w:colFirst="6" w:colLast="6"/>
            <w:permEnd w:id="358246840"/>
            <w:permEnd w:id="772227160"/>
            <w:permEnd w:id="1552897238"/>
            <w:permEnd w:id="85531742"/>
            <w:r>
              <w:rPr>
                <w:color w:val="525252" w:themeColor="text2"/>
              </w:rPr>
              <w:t>28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672B2A7E" w14:textId="77777777" w:rsidR="00824ADA" w:rsidRPr="009B719A" w:rsidRDefault="00824ADA" w:rsidP="00824ADA">
            <w:pPr>
              <w:spacing w:before="0" w:after="0" w:line="240" w:lineRule="auto"/>
              <w:ind w:left="79"/>
              <w:rPr>
                <w:color w:val="525252" w:themeColor="text2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7E0A00AE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1471159086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861701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60C91C67" w14:textId="37D450EA" w:rsidR="00824ADA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471159086" w:displacedByCustomXml="prev"/>
        <w:permStart w:id="1322020112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832455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1E538BBD" w14:textId="3FF1AA7C" w:rsidR="00824ADA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322020112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06248FDB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43AF6EE5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2B142F7C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0374D713" w14:textId="7D153BED" w:rsidR="00824ADA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1871711682" w:edGrp="everyone" w:colFirst="1" w:colLast="1"/>
            <w:permStart w:id="236470963" w:edGrp="everyone" w:colFirst="2" w:colLast="2"/>
            <w:permStart w:id="547371619" w:edGrp="everyone" w:colFirst="5" w:colLast="5"/>
            <w:permStart w:id="1109351047" w:edGrp="everyone" w:colFirst="6" w:colLast="6"/>
            <w:permEnd w:id="771370861"/>
            <w:permEnd w:id="1195801776"/>
            <w:permEnd w:id="1774470517"/>
            <w:permEnd w:id="1832542510"/>
            <w:r>
              <w:rPr>
                <w:color w:val="525252" w:themeColor="text2"/>
              </w:rPr>
              <w:t>29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346BA6C8" w14:textId="77777777" w:rsidR="00824ADA" w:rsidRPr="009B719A" w:rsidRDefault="00824ADA" w:rsidP="00824ADA">
            <w:pPr>
              <w:spacing w:before="0" w:after="0" w:line="240" w:lineRule="auto"/>
              <w:ind w:left="79"/>
              <w:rPr>
                <w:color w:val="525252" w:themeColor="text2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20EA06F2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877152908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783377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4D1945E9" w14:textId="5A1358AB" w:rsidR="00824ADA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877152908" w:displacedByCustomXml="prev"/>
        <w:permStart w:id="337790480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7193180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5D9BC6DF" w14:textId="10AFA10B" w:rsidR="00824ADA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337790480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3C2940F0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15AD0E8F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77052787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75F65159" w14:textId="132F2951" w:rsidR="00824ADA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1094539371" w:edGrp="everyone" w:colFirst="1" w:colLast="1"/>
            <w:permStart w:id="1651902920" w:edGrp="everyone" w:colFirst="2" w:colLast="2"/>
            <w:permStart w:id="201748737" w:edGrp="everyone" w:colFirst="5" w:colLast="5"/>
            <w:permStart w:id="1731226259" w:edGrp="everyone" w:colFirst="6" w:colLast="6"/>
            <w:permEnd w:id="1871711682"/>
            <w:permEnd w:id="236470963"/>
            <w:permEnd w:id="547371619"/>
            <w:permEnd w:id="1109351047"/>
            <w:r>
              <w:rPr>
                <w:color w:val="525252" w:themeColor="text2"/>
              </w:rPr>
              <w:t>30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059BBC45" w14:textId="77777777" w:rsidR="00824ADA" w:rsidRPr="009B719A" w:rsidRDefault="00824ADA" w:rsidP="00824ADA">
            <w:pPr>
              <w:spacing w:before="0" w:after="0" w:line="240" w:lineRule="auto"/>
              <w:ind w:left="79"/>
              <w:rPr>
                <w:color w:val="525252" w:themeColor="text2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42925D23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14105977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20386883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040BD8CB" w14:textId="53E837A1" w:rsidR="00824ADA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4105977" w:displacedByCustomXml="prev"/>
        <w:permStart w:id="930902585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9049493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55888563" w14:textId="5B44F2C1" w:rsidR="00824ADA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930902585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71721628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F9F9F9"/>
            <w:vAlign w:val="center"/>
          </w:tcPr>
          <w:p w14:paraId="40C8EBA6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824ADA" w14:paraId="78A635EC" w14:textId="77777777" w:rsidTr="00381284">
        <w:trPr>
          <w:trHeight w:val="425"/>
        </w:trPr>
        <w:tc>
          <w:tcPr>
            <w:tcW w:w="620" w:type="dxa"/>
            <w:tcBorders>
              <w:top w:val="single" w:sz="24" w:space="0" w:color="FFFFFF" w:themeColor="background1"/>
              <w:right w:val="single" w:sz="24" w:space="0" w:color="FFFFFF" w:themeColor="background1"/>
            </w:tcBorders>
            <w:shd w:val="clear" w:color="auto" w:fill="DCE2F4"/>
            <w:vAlign w:val="center"/>
          </w:tcPr>
          <w:p w14:paraId="0A29A630" w14:textId="1BE3777B" w:rsidR="00824ADA" w:rsidRDefault="00824ADA" w:rsidP="00824ADA">
            <w:pPr>
              <w:spacing w:before="0" w:after="0" w:line="240" w:lineRule="auto"/>
              <w:jc w:val="center"/>
              <w:rPr>
                <w:color w:val="525252" w:themeColor="text2"/>
              </w:rPr>
            </w:pPr>
            <w:permStart w:id="357528897" w:edGrp="everyone" w:colFirst="1" w:colLast="1"/>
            <w:permStart w:id="1199774723" w:edGrp="everyone" w:colFirst="2" w:colLast="2"/>
            <w:permStart w:id="185282486" w:edGrp="everyone" w:colFirst="5" w:colLast="5"/>
            <w:permStart w:id="419579281" w:edGrp="everyone" w:colFirst="6" w:colLast="6"/>
            <w:permEnd w:id="1094539371"/>
            <w:permEnd w:id="1651902920"/>
            <w:permEnd w:id="201748737"/>
            <w:permEnd w:id="1731226259"/>
            <w:r>
              <w:rPr>
                <w:color w:val="525252" w:themeColor="text2"/>
              </w:rPr>
              <w:t>31</w:t>
            </w:r>
          </w:p>
        </w:tc>
        <w:tc>
          <w:tcPr>
            <w:tcW w:w="990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7AD948DD" w14:textId="77777777" w:rsidR="00824ADA" w:rsidRPr="009B719A" w:rsidRDefault="00824ADA" w:rsidP="00824ADA">
            <w:pPr>
              <w:spacing w:before="0" w:after="0" w:line="240" w:lineRule="auto"/>
              <w:ind w:left="79"/>
              <w:rPr>
                <w:color w:val="525252" w:themeColor="text2"/>
              </w:rPr>
            </w:pPr>
          </w:p>
        </w:tc>
        <w:tc>
          <w:tcPr>
            <w:tcW w:w="98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7CCD46C9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permStart w:id="1675194741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-29190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6A217AA3" w14:textId="58BB7B15" w:rsidR="00824ADA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675194741" w:displacedByCustomXml="prev"/>
        <w:permStart w:id="1007240424" w:edGrp="everyone" w:displacedByCustomXml="next"/>
        <w:sdt>
          <w:sdtPr>
            <w:rPr>
              <w:rFonts w:ascii="ConduitMdOSITC TT" w:hAnsi="ConduitMdOSITC TT"/>
              <w:color w:val="525252" w:themeColor="text2"/>
              <w:spacing w:val="8"/>
            </w:rPr>
            <w:id w:val="14572143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7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48" w:space="0" w:color="FFFFFF" w:themeColor="background1"/>
                </w:tcBorders>
                <w:shd w:val="clear" w:color="auto" w:fill="F9F9F9"/>
                <w:vAlign w:val="center"/>
              </w:tcPr>
              <w:p w14:paraId="216AB587" w14:textId="5FEDD1D2" w:rsidR="00824ADA" w:rsidRDefault="00824ADA" w:rsidP="00824ADA">
                <w:pPr>
                  <w:spacing w:before="0" w:after="0" w:line="240" w:lineRule="auto"/>
                  <w:ind w:left="79"/>
                  <w:jc w:val="center"/>
                  <w:rPr>
                    <w:rFonts w:ascii="ConduitMdOSITC TT" w:hAnsi="ConduitMdOSITC TT"/>
                    <w:color w:val="525252" w:themeColor="text2"/>
                    <w:spacing w:val="8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8"/>
                  </w:rPr>
                  <w:t>☐</w:t>
                </w:r>
              </w:p>
            </w:tc>
          </w:sdtContent>
        </w:sdt>
        <w:permEnd w:id="1007240424" w:displacedByCustomXml="prev"/>
        <w:tc>
          <w:tcPr>
            <w:tcW w:w="2675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15C2CE9E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  <w:tc>
          <w:tcPr>
            <w:tcW w:w="25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6D7D3D51" w14:textId="77777777" w:rsidR="00824ADA" w:rsidRPr="00D5282B" w:rsidRDefault="00824ADA" w:rsidP="00824ADA">
            <w:pPr>
              <w:spacing w:before="0" w:after="0" w:line="240" w:lineRule="auto"/>
              <w:ind w:left="79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permEnd w:id="357528897"/>
      <w:permEnd w:id="1199774723"/>
      <w:permEnd w:id="185282486"/>
      <w:permEnd w:id="419579281"/>
    </w:tbl>
    <w:p w14:paraId="642120FA" w14:textId="77777777" w:rsidR="00C50506" w:rsidRPr="00381284" w:rsidRDefault="00C50506" w:rsidP="00B80164">
      <w:pPr>
        <w:spacing w:before="60" w:after="60" w:line="240" w:lineRule="auto"/>
        <w:rPr>
          <w:rFonts w:ascii="ConduitMdSCITC TT" w:hAnsi="ConduitMdSCITC TT"/>
          <w:color w:val="2C4694"/>
          <w:sz w:val="2"/>
          <w:szCs w:val="2"/>
        </w:rPr>
      </w:pPr>
    </w:p>
    <w:tbl>
      <w:tblPr>
        <w:tblStyle w:val="TabelacomGrelha"/>
        <w:tblW w:w="10233" w:type="dxa"/>
        <w:tblInd w:w="-3" w:type="dxa"/>
        <w:tblBorders>
          <w:top w:val="none" w:sz="0" w:space="0" w:color="auto"/>
          <w:left w:val="single" w:sz="2" w:space="0" w:color="8DB335" w:themeColor="accent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33"/>
      </w:tblGrid>
      <w:tr w:rsidR="000A2ACE" w14:paraId="63801C1C" w14:textId="77777777" w:rsidTr="00F26E24">
        <w:trPr>
          <w:trHeight w:val="340"/>
        </w:trPr>
        <w:tc>
          <w:tcPr>
            <w:tcW w:w="10233" w:type="dxa"/>
            <w:tcBorders>
              <w:left w:val="single" w:sz="2" w:space="0" w:color="2C4694"/>
              <w:bottom w:val="nil"/>
            </w:tcBorders>
            <w:shd w:val="clear" w:color="auto" w:fill="2C4694"/>
            <w:vAlign w:val="center"/>
          </w:tcPr>
          <w:p w14:paraId="1E19EC04" w14:textId="31CCCB97" w:rsidR="00A11EA5" w:rsidRPr="00F26E24" w:rsidRDefault="00DD349E" w:rsidP="00F26E24">
            <w:pPr>
              <w:spacing w:before="0" w:after="0" w:line="240" w:lineRule="auto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Observações</w:t>
            </w:r>
          </w:p>
        </w:tc>
      </w:tr>
      <w:tr w:rsidR="005D1C5B" w14:paraId="66C389B9" w14:textId="77777777" w:rsidTr="00707970">
        <w:trPr>
          <w:trHeight w:val="1041"/>
        </w:trPr>
        <w:tc>
          <w:tcPr>
            <w:tcW w:w="10233" w:type="dxa"/>
            <w:tcBorders>
              <w:left w:val="nil"/>
              <w:bottom w:val="nil"/>
            </w:tcBorders>
            <w:shd w:val="clear" w:color="auto" w:fill="F9F9F9"/>
          </w:tcPr>
          <w:p w14:paraId="519BF2EF" w14:textId="77777777" w:rsidR="005D1C5B" w:rsidRDefault="005D1C5B" w:rsidP="00354D4B">
            <w:pPr>
              <w:spacing w:line="276" w:lineRule="auto"/>
              <w:jc w:val="both"/>
              <w:rPr>
                <w:color w:val="525252" w:themeColor="text2"/>
                <w:spacing w:val="10"/>
              </w:rPr>
            </w:pPr>
            <w:permStart w:id="1646863327" w:edGrp="everyone"/>
            <w:permEnd w:id="1646863327"/>
          </w:p>
        </w:tc>
      </w:tr>
    </w:tbl>
    <w:p w14:paraId="212A76AF" w14:textId="77777777" w:rsidR="005D1C5B" w:rsidRDefault="005D1C5B" w:rsidP="005D1C5B">
      <w:pPr>
        <w:rPr>
          <w:sz w:val="2"/>
          <w:szCs w:val="2"/>
        </w:rPr>
      </w:pPr>
    </w:p>
    <w:tbl>
      <w:tblPr>
        <w:tblStyle w:val="TabelacomGrelha"/>
        <w:tblW w:w="656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4"/>
        <w:gridCol w:w="38"/>
        <w:gridCol w:w="617"/>
        <w:gridCol w:w="1553"/>
      </w:tblGrid>
      <w:tr w:rsidR="001D0D93" w14:paraId="1C16F0E6" w14:textId="77777777" w:rsidTr="001D0D93">
        <w:trPr>
          <w:trHeight w:val="454"/>
          <w:jc w:val="center"/>
        </w:trPr>
        <w:tc>
          <w:tcPr>
            <w:tcW w:w="4354" w:type="dxa"/>
            <w:tcBorders>
              <w:bottom w:val="single" w:sz="4" w:space="0" w:color="auto"/>
            </w:tcBorders>
            <w:vAlign w:val="center"/>
          </w:tcPr>
          <w:p w14:paraId="34A99BF2" w14:textId="77777777" w:rsidR="001D0D93" w:rsidRPr="005F5B1E" w:rsidRDefault="001D0D93" w:rsidP="00424FA9">
            <w:pPr>
              <w:spacing w:before="0" w:after="0" w:line="240" w:lineRule="auto"/>
              <w:rPr>
                <w:b/>
                <w:bCs/>
                <w:color w:val="656565" w:themeColor="text1" w:themeTint="BF"/>
                <w:spacing w:val="10"/>
              </w:rPr>
            </w:pPr>
            <w:permStart w:id="1363493533" w:edGrp="everyone" w:colFirst="0" w:colLast="0"/>
            <w:permStart w:id="1210255181" w:edGrp="everyone" w:colFirst="2" w:colLast="2"/>
          </w:p>
        </w:tc>
        <w:tc>
          <w:tcPr>
            <w:tcW w:w="655" w:type="dxa"/>
            <w:gridSpan w:val="2"/>
            <w:vAlign w:val="center"/>
          </w:tcPr>
          <w:p w14:paraId="69D06E79" w14:textId="77777777" w:rsidR="001D0D93" w:rsidRPr="00A84634" w:rsidRDefault="001D0D93" w:rsidP="00424FA9">
            <w:pPr>
              <w:spacing w:before="0" w:after="0" w:line="240" w:lineRule="auto"/>
              <w:rPr>
                <w:b/>
                <w:bCs/>
                <w:spacing w:val="10"/>
              </w:rPr>
            </w:pPr>
            <w:r w:rsidRPr="00A84634">
              <w:rPr>
                <w:rFonts w:ascii="ConduitMdITC TT" w:hAnsi="ConduitMdITC TT"/>
                <w:spacing w:val="10"/>
              </w:rPr>
              <w:t>Data:</w:t>
            </w:r>
          </w:p>
        </w:tc>
        <w:tc>
          <w:tcPr>
            <w:tcW w:w="1553" w:type="dxa"/>
            <w:shd w:val="clear" w:color="auto" w:fill="F9F9F9"/>
          </w:tcPr>
          <w:p w14:paraId="7C2B16CF" w14:textId="4AF74C81" w:rsidR="001D0D93" w:rsidRDefault="001D0D93" w:rsidP="00424FA9">
            <w:pPr>
              <w:spacing w:line="240" w:lineRule="auto"/>
            </w:pPr>
          </w:p>
        </w:tc>
      </w:tr>
      <w:permEnd w:id="1363493533"/>
      <w:permEnd w:id="1210255181"/>
      <w:tr w:rsidR="001D0D93" w14:paraId="34ACBAA6" w14:textId="77777777" w:rsidTr="00990D21">
        <w:trPr>
          <w:trHeight w:val="227"/>
          <w:jc w:val="center"/>
        </w:trPr>
        <w:tc>
          <w:tcPr>
            <w:tcW w:w="4392" w:type="dxa"/>
            <w:gridSpan w:val="2"/>
            <w:vAlign w:val="center"/>
          </w:tcPr>
          <w:p w14:paraId="085218C1" w14:textId="64D7C550" w:rsidR="001D0D93" w:rsidRDefault="001D0D93" w:rsidP="00424FA9">
            <w:pPr>
              <w:spacing w:before="0" w:after="0" w:line="240" w:lineRule="auto"/>
              <w:jc w:val="center"/>
            </w:pPr>
            <w:r w:rsidRPr="007226D3">
              <w:rPr>
                <w:color w:val="464646" w:themeColor="text1" w:themeTint="E6"/>
                <w:sz w:val="16"/>
                <w:szCs w:val="20"/>
              </w:rPr>
              <w:t>(</w:t>
            </w:r>
            <w:r w:rsidRPr="00A858FF">
              <w:rPr>
                <w:color w:val="464646" w:themeColor="text1" w:themeTint="E6"/>
                <w:sz w:val="16"/>
                <w:szCs w:val="20"/>
              </w:rPr>
              <w:t>Assinatura do</w:t>
            </w:r>
            <w:r>
              <w:rPr>
                <w:color w:val="464646" w:themeColor="text1" w:themeTint="E6"/>
                <w:sz w:val="16"/>
                <w:szCs w:val="20"/>
              </w:rPr>
              <w:t>/a</w:t>
            </w:r>
            <w:r w:rsidRPr="00A858FF">
              <w:rPr>
                <w:color w:val="464646" w:themeColor="text1" w:themeTint="E6"/>
                <w:sz w:val="16"/>
                <w:szCs w:val="20"/>
              </w:rPr>
              <w:t xml:space="preserve"> </w:t>
            </w:r>
            <w:r>
              <w:rPr>
                <w:color w:val="464646" w:themeColor="text1" w:themeTint="E6"/>
                <w:sz w:val="16"/>
                <w:szCs w:val="20"/>
              </w:rPr>
              <w:t>Tutor/a e carimbo da Entidade E</w:t>
            </w:r>
            <w:r w:rsidRPr="00F01F53">
              <w:rPr>
                <w:color w:val="464646" w:themeColor="text1" w:themeTint="E6"/>
                <w:sz w:val="16"/>
                <w:szCs w:val="20"/>
              </w:rPr>
              <w:t>nquadradora</w:t>
            </w:r>
            <w:r w:rsidRPr="007226D3">
              <w:rPr>
                <w:color w:val="464646" w:themeColor="text1" w:themeTint="E6"/>
                <w:sz w:val="16"/>
                <w:szCs w:val="20"/>
              </w:rPr>
              <w:t>)</w:t>
            </w:r>
          </w:p>
        </w:tc>
        <w:tc>
          <w:tcPr>
            <w:tcW w:w="2170" w:type="dxa"/>
            <w:gridSpan w:val="2"/>
          </w:tcPr>
          <w:p w14:paraId="508C6287" w14:textId="77777777" w:rsidR="001D0D93" w:rsidRDefault="001D0D93" w:rsidP="00424FA9">
            <w:pPr>
              <w:spacing w:before="0" w:after="0" w:line="240" w:lineRule="auto"/>
              <w:jc w:val="center"/>
            </w:pPr>
          </w:p>
        </w:tc>
      </w:tr>
    </w:tbl>
    <w:p w14:paraId="01270432" w14:textId="77777777" w:rsidR="0057129B" w:rsidRDefault="0057129B" w:rsidP="005D1C5B">
      <w:pPr>
        <w:rPr>
          <w:sz w:val="2"/>
          <w:szCs w:val="2"/>
        </w:rPr>
      </w:pPr>
    </w:p>
    <w:p w14:paraId="0E128069" w14:textId="77777777" w:rsidR="00AF50A6" w:rsidRPr="006F361D" w:rsidRDefault="00AF50A6" w:rsidP="00381284">
      <w:pPr>
        <w:rPr>
          <w:b/>
          <w:bCs/>
          <w:sz w:val="6"/>
          <w:szCs w:val="6"/>
        </w:rPr>
      </w:pPr>
    </w:p>
    <w:sectPr w:rsidR="00AF50A6" w:rsidRPr="006F361D" w:rsidSect="003D320F">
      <w:headerReference w:type="default" r:id="rId10"/>
      <w:footerReference w:type="default" r:id="rId11"/>
      <w:pgSz w:w="11906" w:h="16838"/>
      <w:pgMar w:top="1985" w:right="851" w:bottom="993" w:left="851" w:header="964" w:footer="3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35F58" w14:textId="77777777" w:rsidR="00F62EAC" w:rsidRDefault="00F62EAC" w:rsidP="002B7A10">
      <w:pPr>
        <w:spacing w:before="0" w:after="0" w:line="240" w:lineRule="auto"/>
      </w:pPr>
      <w:r>
        <w:separator/>
      </w:r>
    </w:p>
  </w:endnote>
  <w:endnote w:type="continuationSeparator" w:id="0">
    <w:p w14:paraId="4D162B0E" w14:textId="77777777" w:rsidR="00F62EAC" w:rsidRDefault="00F62EAC" w:rsidP="002B7A1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ConduitMdSCITC 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duitMdITC TT">
    <w:altName w:val="ConduitMdITC TT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nduitMdOS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rmes-Thin">
    <w:altName w:val="Hermes-Thin"/>
    <w:panose1 w:val="02000606050000020004"/>
    <w:charset w:val="00"/>
    <w:family w:val="auto"/>
    <w:pitch w:val="variable"/>
    <w:sig w:usb0="80000027" w:usb1="0000004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="Times New Roman" w:cs="Times New Roman"/>
        <w:color w:val="5C5C5C"/>
        <w:kern w:val="0"/>
        <w:sz w:val="16"/>
        <w:szCs w:val="20"/>
        <w:lang w:eastAsia="pt-PT"/>
        <w14:ligatures w14:val="none"/>
      </w:rPr>
      <w:id w:val="1527443574"/>
      <w:docPartObj>
        <w:docPartGallery w:val="Page Numbers (Bottom of Page)"/>
        <w:docPartUnique/>
      </w:docPartObj>
    </w:sdtPr>
    <w:sdtEndPr>
      <w:rPr>
        <w:sz w:val="20"/>
        <w:szCs w:val="24"/>
      </w:rPr>
    </w:sdtEndPr>
    <w:sdtContent>
      <w:sdt>
        <w:sdtPr>
          <w:rPr>
            <w:rFonts w:eastAsia="Times New Roman" w:cs="Times New Roman"/>
            <w:color w:val="5C5C5C"/>
            <w:kern w:val="0"/>
            <w:sz w:val="16"/>
            <w:szCs w:val="20"/>
            <w:lang w:eastAsia="pt-PT"/>
            <w14:ligatures w14:val="none"/>
          </w:rPr>
          <w:id w:val="1188791942"/>
          <w:docPartObj>
            <w:docPartGallery w:val="Page Numbers (Top of Page)"/>
            <w:docPartUnique/>
          </w:docPartObj>
        </w:sdtPr>
        <w:sdtEndPr>
          <w:rPr>
            <w:sz w:val="20"/>
            <w:szCs w:val="24"/>
          </w:rPr>
        </w:sdtEndPr>
        <w:sdtContent>
          <w:p w14:paraId="2CB89FA5" w14:textId="0B5C487D" w:rsidR="005777BE" w:rsidRPr="002B7A10" w:rsidRDefault="00F62EAC" w:rsidP="005777BE">
            <w:pPr>
              <w:pBdr>
                <w:top w:val="single" w:sz="4" w:space="8" w:color="D9D9D9"/>
              </w:pBdr>
              <w:tabs>
                <w:tab w:val="left" w:pos="8875"/>
              </w:tabs>
              <w:spacing w:before="0" w:after="0"/>
              <w:ind w:left="-14" w:firstLine="28"/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</w:pPr>
            <w:sdt>
              <w:sdtPr>
                <w:rPr>
                  <w:rFonts w:eastAsia="Times New Roman" w:cs="Times New Roman"/>
                  <w:color w:val="5C5C5C"/>
                  <w:kern w:val="0"/>
                  <w:lang w:eastAsia="pt-PT"/>
                  <w14:ligatures w14:val="none"/>
                </w:rPr>
                <w:id w:val="958452919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sdt>
                  <w:sdtPr>
                    <w:rPr>
                      <w:rFonts w:eastAsia="Times New Roman" w:cs="Times New Roman"/>
                      <w:color w:val="5C5C5C"/>
                      <w:kern w:val="0"/>
                      <w:lang w:eastAsia="pt-PT"/>
                      <w14:ligatures w14:val="none"/>
                    </w:rPr>
                    <w:id w:val="-723606959"/>
                    <w:docPartObj>
                      <w:docPartGallery w:val="Page Numbers (Top of Page)"/>
                      <w:docPartUnique/>
                    </w:docPartObj>
                  </w:sdtPr>
                  <w:sdtEndPr/>
                  <w:sdtContent>
                    <w:r w:rsidR="005777BE">
                      <w:rPr>
                        <w:rFonts w:eastAsia="Times New Roman" w:cs="Calibri"/>
                        <w:b/>
                        <w:color w:val="5C5C5C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Formação em </w:t>
                    </w:r>
                    <w:r w:rsidR="00250F95">
                      <w:rPr>
                        <w:rFonts w:eastAsia="Times New Roman" w:cs="Calibri"/>
                        <w:b/>
                        <w:color w:val="5C5C5C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C</w:t>
                    </w:r>
                    <w:r w:rsidR="005777BE">
                      <w:rPr>
                        <w:rFonts w:eastAsia="Times New Roman" w:cs="Calibri"/>
                        <w:b/>
                        <w:color w:val="5C5C5C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ontexto de Trabalho</w:t>
                    </w:r>
                    <w:r w:rsidR="005777BE" w:rsidRPr="002B7A10">
                      <w:rPr>
                        <w:rFonts w:eastAsia="Times New Roman" w:cs="Calibri"/>
                        <w:color w:val="5C5C5C"/>
                        <w:kern w:val="0"/>
                        <w:lang w:eastAsia="pt-PT"/>
                        <w14:ligatures w14:val="none"/>
                      </w:rPr>
                      <w:t xml:space="preserve"> </w:t>
                    </w:r>
                    <w:r w:rsidR="005777BE" w:rsidRPr="002B7A10">
                      <w:rPr>
                        <w:rFonts w:ascii="Arial" w:eastAsia="Times New Roman" w:hAnsi="Arial" w:cs="Arial"/>
                        <w:b/>
                        <w:color w:val="5C5C5C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|</w:t>
                    </w:r>
                    <w:r w:rsidR="005777BE" w:rsidRPr="002B7A10">
                      <w:rPr>
                        <w:rFonts w:eastAsia="Times New Roman" w:cs="Calibri"/>
                        <w:color w:val="5C5C5C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</w:t>
                    </w:r>
                    <w:r w:rsidR="005777BE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Guia </w:t>
                    </w:r>
                    <w:r w:rsidR="00250F95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O</w:t>
                    </w:r>
                    <w:r w:rsidR="005777BE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rganizativo</w:t>
                    </w:r>
                    <w:r w:rsidR="005777BE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2026</w:t>
                    </w:r>
                    <w:r w:rsidR="005777BE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</w:t>
                    </w:r>
                    <w:r w:rsidR="005777BE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</w:t>
                    </w:r>
                    <w:r w:rsidR="005777BE" w:rsidRPr="002B7A10">
                      <w:rPr>
                        <w:rFonts w:ascii="Arial" w:eastAsia="Times New Roman" w:hAnsi="Arial" w:cs="Arial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|</w:t>
                    </w:r>
                    <w:r w:rsidR="005777BE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 </w:t>
                    </w:r>
                    <w:r w:rsidR="005777BE" w:rsidRPr="002B7A10">
                      <w:rPr>
                        <w:rFonts w:eastAsia="Times New Roman" w:cs="Calibri"/>
                        <w:b/>
                        <w:bCs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Anexo </w:t>
                    </w:r>
                    <w:r w:rsidR="00D72EA0">
                      <w:rPr>
                        <w:rFonts w:eastAsia="Times New Roman" w:cs="Calibri"/>
                        <w:b/>
                        <w:bCs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3</w:t>
                    </w:r>
                    <w:r w:rsidR="005777BE" w:rsidRPr="002B7A10">
                      <w:rPr>
                        <w:rFonts w:eastAsia="Times New Roman" w:cs="Times New Roman"/>
                        <w:color w:val="5C5C5C"/>
                        <w:kern w:val="0"/>
                        <w:lang w:eastAsia="pt-PT"/>
                        <w14:ligatures w14:val="none"/>
                      </w:rPr>
                      <w:tab/>
                    </w:r>
                    <w:r w:rsidR="005777BE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Página </w:t>
                    </w:r>
                    <w:r w:rsidR="005777BE" w:rsidRPr="002B7A10">
                      <w:rPr>
                        <w:rFonts w:eastAsia="Times New Roman" w:cs="Calibri"/>
                        <w:b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begin"/>
                    </w:r>
                    <w:r w:rsidR="005777BE" w:rsidRPr="002B7A10">
                      <w:rPr>
                        <w:rFonts w:eastAsia="Times New Roman" w:cs="Calibri"/>
                        <w:b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instrText>PAGE</w:instrText>
                    </w:r>
                    <w:r w:rsidR="005777BE" w:rsidRPr="002B7A10">
                      <w:rPr>
                        <w:rFonts w:eastAsia="Times New Roman" w:cs="Calibri"/>
                        <w:b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separate"/>
                    </w:r>
                    <w:r w:rsidR="005777BE">
                      <w:rPr>
                        <w:rFonts w:eastAsia="Times New Roman" w:cs="Calibri"/>
                        <w:b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1</w:t>
                    </w:r>
                    <w:r w:rsidR="005777BE" w:rsidRPr="002B7A10">
                      <w:rPr>
                        <w:rFonts w:eastAsia="Times New Roman" w:cs="Calibri"/>
                        <w:b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end"/>
                    </w:r>
                    <w:r w:rsidR="005777BE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de </w:t>
                    </w:r>
                    <w:r w:rsidR="005777BE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begin"/>
                    </w:r>
                    <w:r w:rsidR="005777BE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instrText>NUMPAGES</w:instrText>
                    </w:r>
                    <w:r w:rsidR="005777BE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separate"/>
                    </w:r>
                    <w:r w:rsidR="005777BE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3</w:t>
                    </w:r>
                    <w:r w:rsidR="005777BE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end"/>
                    </w:r>
                  </w:sdtContent>
                </w:sdt>
              </w:sdtContent>
            </w:sdt>
            <w:r w:rsidR="005777BE">
              <w:rPr>
                <w:rFonts w:cs="Arial"/>
                <w:szCs w:val="20"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46144" w14:textId="77777777" w:rsidR="00F62EAC" w:rsidRDefault="00F62EAC" w:rsidP="002B7A10">
      <w:pPr>
        <w:spacing w:before="0" w:after="0" w:line="240" w:lineRule="auto"/>
      </w:pPr>
      <w:r>
        <w:separator/>
      </w:r>
    </w:p>
  </w:footnote>
  <w:footnote w:type="continuationSeparator" w:id="0">
    <w:p w14:paraId="48566BF0" w14:textId="77777777" w:rsidR="00F62EAC" w:rsidRDefault="00F62EAC" w:rsidP="002B7A10">
      <w:pPr>
        <w:spacing w:before="0" w:after="0" w:line="240" w:lineRule="auto"/>
      </w:pPr>
      <w:r>
        <w:continuationSeparator/>
      </w:r>
    </w:p>
  </w:footnote>
  <w:footnote w:id="1">
    <w:p w14:paraId="563E66F9" w14:textId="2B69ABFC" w:rsidR="00FA7423" w:rsidRPr="00FA7423" w:rsidRDefault="00F80EEE" w:rsidP="00763DF3">
      <w:pPr>
        <w:pStyle w:val="Textodenotaderodap"/>
        <w:spacing w:after="40"/>
        <w:rPr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="008965C5" w:rsidRPr="008965C5">
        <w:rPr>
          <w:sz w:val="16"/>
          <w:szCs w:val="16"/>
        </w:rPr>
        <w:t>No início de cada mês, devem trancar-se com X os dias em que não ocorre FCT, prevenindo enganos e eventuais rasuras.</w:t>
      </w:r>
    </w:p>
  </w:footnote>
  <w:footnote w:id="2">
    <w:p w14:paraId="16367E68" w14:textId="4C5AB48F" w:rsidR="00F80EEE" w:rsidRDefault="00F80EEE">
      <w:pPr>
        <w:pStyle w:val="Textodenotaderodap"/>
        <w:rPr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="009879EA" w:rsidRPr="009879EA">
        <w:rPr>
          <w:sz w:val="16"/>
          <w:szCs w:val="16"/>
        </w:rPr>
        <w:t>Devem anexar-se os documentos originais comprovativos dos motivos de ausência, devidamente rubricados pelo(a) tutor(a).</w:t>
      </w:r>
    </w:p>
    <w:p w14:paraId="38F28DEB" w14:textId="77777777" w:rsidR="00FA7423" w:rsidRDefault="00FA7423">
      <w:pPr>
        <w:pStyle w:val="Textodenotaderodap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76E67" w14:textId="5A7905CD" w:rsidR="002B7A10" w:rsidRPr="005F5B1E" w:rsidRDefault="00473211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FE07A9D" wp14:editId="072900D8">
              <wp:simplePos x="0" y="0"/>
              <wp:positionH relativeFrom="column">
                <wp:posOffset>-5137</wp:posOffset>
              </wp:positionH>
              <wp:positionV relativeFrom="paragraph">
                <wp:posOffset>-393700</wp:posOffset>
              </wp:positionV>
              <wp:extent cx="6643596" cy="870114"/>
              <wp:effectExtent l="0" t="0" r="0" b="6350"/>
              <wp:wrapNone/>
              <wp:docPr id="203671640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3596" cy="870114"/>
                        <a:chOff x="0" y="0"/>
                        <a:chExt cx="6643596" cy="870114"/>
                      </a:xfrm>
                    </wpg:grpSpPr>
                    <pic:pic xmlns:pic="http://schemas.openxmlformats.org/drawingml/2006/picture">
                      <pic:nvPicPr>
                        <pic:cNvPr id="1509650893" name="Imagem 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7915" cy="516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73491558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545691" y="435078"/>
                          <a:ext cx="5989320" cy="2578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A80DC0" w14:textId="30B188C7" w:rsidR="00144E17" w:rsidRPr="00206974" w:rsidRDefault="00AD0524" w:rsidP="00144E17">
                            <w:pPr>
                              <w:spacing w:before="0" w:after="0" w:line="240" w:lineRule="auto"/>
                              <w:rPr>
                                <w:rFonts w:ascii="Hermes-Thin" w:hAnsi="Hermes-Thin"/>
                                <w:sz w:val="14"/>
                                <w:szCs w:val="14"/>
                              </w:rPr>
                            </w:pPr>
                            <w:permStart w:id="1823219673" w:edGrp="everyone"/>
                            <w:r>
                              <w:rPr>
                                <w:rFonts w:ascii="Hermes-Thin" w:hAnsi="Hermes-Thin"/>
                                <w:sz w:val="16"/>
                                <w:szCs w:val="16"/>
                              </w:rPr>
                              <w:t>DELEGAÇÃO REGIONAL</w:t>
                            </w:r>
                            <w:r w:rsidR="00144E17">
                              <w:rPr>
                                <w:rFonts w:ascii="Hermes-Thin" w:hAnsi="Hermes-Thin"/>
                                <w:sz w:val="16"/>
                                <w:szCs w:val="16"/>
                              </w:rPr>
                              <w:t xml:space="preserve"> </w:t>
                            </w:r>
                            <w:permEnd w:id="1823219673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410083611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545691" y="604684"/>
                          <a:ext cx="6097905" cy="2654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852E9C" w14:textId="5920641D" w:rsidR="00450BE9" w:rsidRPr="00206974" w:rsidRDefault="00450BE9" w:rsidP="00450BE9">
                            <w:pPr>
                              <w:spacing w:before="0" w:after="0" w:line="240" w:lineRule="auto"/>
                              <w:rPr>
                                <w:rFonts w:ascii="Hermes-Thin" w:hAnsi="Hermes-Thin"/>
                                <w:sz w:val="14"/>
                                <w:szCs w:val="14"/>
                              </w:rPr>
                            </w:pPr>
                            <w:permStart w:id="1022786562" w:edGrp="everyone"/>
                            <w:r>
                              <w:rPr>
                                <w:rFonts w:ascii="Hermes-Thin" w:hAnsi="Hermes-Thin"/>
                                <w:sz w:val="16"/>
                                <w:szCs w:val="16"/>
                              </w:rPr>
                              <w:t>C</w:t>
                            </w:r>
                            <w:r w:rsidR="00AD0524">
                              <w:rPr>
                                <w:rFonts w:ascii="Hermes-Thin" w:hAnsi="Hermes-Thin"/>
                                <w:sz w:val="16"/>
                                <w:szCs w:val="16"/>
                              </w:rPr>
                              <w:t>entro de Emprego e Formação Profissional</w:t>
                            </w:r>
                            <w:r>
                              <w:rPr>
                                <w:rFonts w:ascii="Hermes-Thin" w:hAnsi="Hermes-Thin"/>
                                <w:sz w:val="16"/>
                                <w:szCs w:val="16"/>
                              </w:rPr>
                              <w:t xml:space="preserve"> </w:t>
                            </w:r>
                            <w:permEnd w:id="1022786562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FE07A9D" id="Agrupar 1" o:spid="_x0000_s1026" style="position:absolute;margin-left:-.4pt;margin-top:-31pt;width:523.1pt;height:68.5pt;z-index:251661312" coordsize="66435,87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" o:spid="_x0000_s1027" type="#_x0000_t75" style="position:absolute;width:36379;height:5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8" type="#_x0000_t202" style="position:absolute;left:5456;top:4350;width:59894;height: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" filled="f" stroked="f">
                <v:textbox>
                  <w:txbxContent>
                    <w:p w14:paraId="14A80DC0" w14:textId="30B188C7" w:rsidR="00144E17" w:rsidRPr="00206974" w:rsidRDefault="00AD0524" w:rsidP="00144E17">
                      <w:pPr>
                        <w:spacing w:before="0" w:after="0" w:line="240" w:lineRule="auto"/>
                        <w:rPr>
                          <w:rFonts w:ascii="Hermes-Thin" w:hAnsi="Hermes-Thin"/>
                          <w:sz w:val="14"/>
                          <w:szCs w:val="14"/>
                        </w:rPr>
                      </w:pPr>
                      <w:permStart w:id="1823219673" w:edGrp="everyone"/>
                      <w:r>
                        <w:rPr>
                          <w:rFonts w:ascii="Hermes-Thin" w:hAnsi="Hermes-Thin"/>
                          <w:sz w:val="16"/>
                          <w:szCs w:val="16"/>
                        </w:rPr>
                        <w:t>DELEGAÇÃO REGIONAL</w:t>
                      </w:r>
                      <w:r w:rsidR="00144E17">
                        <w:rPr>
                          <w:rFonts w:ascii="Hermes-Thin" w:hAnsi="Hermes-Thin"/>
                          <w:sz w:val="16"/>
                          <w:szCs w:val="16"/>
                        </w:rPr>
                        <w:t xml:space="preserve"> </w:t>
                      </w:r>
                      <w:permEnd w:id="1823219673"/>
                    </w:p>
                  </w:txbxContent>
                </v:textbox>
              </v:shape>
              <v:shape id="Caixa de Texto 2" o:spid="_x0000_s1029" type="#_x0000_t202" style="position:absolute;left:5456;top:6046;width:60979;height:26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" filled="f" stroked="f">
                <v:textbox>
                  <w:txbxContent>
                    <w:p w14:paraId="30852E9C" w14:textId="5920641D" w:rsidR="00450BE9" w:rsidRPr="00206974" w:rsidRDefault="00450BE9" w:rsidP="00450BE9">
                      <w:pPr>
                        <w:spacing w:before="0" w:after="0" w:line="240" w:lineRule="auto"/>
                        <w:rPr>
                          <w:rFonts w:ascii="Hermes-Thin" w:hAnsi="Hermes-Thin"/>
                          <w:sz w:val="14"/>
                          <w:szCs w:val="14"/>
                        </w:rPr>
                      </w:pPr>
                      <w:permStart w:id="1022786562" w:edGrp="everyone"/>
                      <w:r>
                        <w:rPr>
                          <w:rFonts w:ascii="Hermes-Thin" w:hAnsi="Hermes-Thin"/>
                          <w:sz w:val="16"/>
                          <w:szCs w:val="16"/>
                        </w:rPr>
                        <w:t>C</w:t>
                      </w:r>
                      <w:r w:rsidR="00AD0524">
                        <w:rPr>
                          <w:rFonts w:ascii="Hermes-Thin" w:hAnsi="Hermes-Thin"/>
                          <w:sz w:val="16"/>
                          <w:szCs w:val="16"/>
                        </w:rPr>
                        <w:t>entro de Emprego e Formação Profissional</w:t>
                      </w:r>
                      <w:r>
                        <w:rPr>
                          <w:rFonts w:ascii="Hermes-Thin" w:hAnsi="Hermes-Thin"/>
                          <w:sz w:val="16"/>
                          <w:szCs w:val="16"/>
                        </w:rPr>
                        <w:t xml:space="preserve"> </w:t>
                      </w:r>
                      <w:permEnd w:id="1022786562"/>
                    </w:p>
                  </w:txbxContent>
                </v:textbox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ocumentProtection w:edit="readOnly" w:enforcement="1" w:cryptProviderType="rsaAES" w:cryptAlgorithmClass="hash" w:cryptAlgorithmType="typeAny" w:cryptAlgorithmSid="14" w:cryptSpinCount="100000" w:hash="srN6S31RsjRTlpaR1UK94lNIVRzjF0Wj3ArkzsLRz2FpAGXh5GDAD89iqvXVnWHZ9MBgkP+OCpNmaImdV6UFYQ==" w:salt="X1xf94h5uQb/P+qW6WEug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10"/>
    <w:rsid w:val="000018C0"/>
    <w:rsid w:val="00001F78"/>
    <w:rsid w:val="000032EE"/>
    <w:rsid w:val="00004AF1"/>
    <w:rsid w:val="00012EBC"/>
    <w:rsid w:val="00014921"/>
    <w:rsid w:val="0002123A"/>
    <w:rsid w:val="000229ED"/>
    <w:rsid w:val="00023882"/>
    <w:rsid w:val="00036CF4"/>
    <w:rsid w:val="0004389F"/>
    <w:rsid w:val="000454DF"/>
    <w:rsid w:val="00046989"/>
    <w:rsid w:val="00047E9E"/>
    <w:rsid w:val="000518BA"/>
    <w:rsid w:val="0005481A"/>
    <w:rsid w:val="00057A49"/>
    <w:rsid w:val="00062FD5"/>
    <w:rsid w:val="00063248"/>
    <w:rsid w:val="000720EA"/>
    <w:rsid w:val="00073FA0"/>
    <w:rsid w:val="00076F2E"/>
    <w:rsid w:val="00077B5B"/>
    <w:rsid w:val="000820A4"/>
    <w:rsid w:val="000902C2"/>
    <w:rsid w:val="00091464"/>
    <w:rsid w:val="0009151E"/>
    <w:rsid w:val="0009163A"/>
    <w:rsid w:val="000A2ACE"/>
    <w:rsid w:val="000A3D6C"/>
    <w:rsid w:val="000A5E3F"/>
    <w:rsid w:val="000B3CDF"/>
    <w:rsid w:val="000C0A72"/>
    <w:rsid w:val="000C20E1"/>
    <w:rsid w:val="000C3E3D"/>
    <w:rsid w:val="000D6EBD"/>
    <w:rsid w:val="000E4D39"/>
    <w:rsid w:val="000E5B69"/>
    <w:rsid w:val="000E5DA7"/>
    <w:rsid w:val="000E69D9"/>
    <w:rsid w:val="000F1333"/>
    <w:rsid w:val="000F3B5A"/>
    <w:rsid w:val="000F5D20"/>
    <w:rsid w:val="000F7E42"/>
    <w:rsid w:val="00107F72"/>
    <w:rsid w:val="00112BED"/>
    <w:rsid w:val="001143A9"/>
    <w:rsid w:val="001162C7"/>
    <w:rsid w:val="00117D96"/>
    <w:rsid w:val="00122F12"/>
    <w:rsid w:val="00123596"/>
    <w:rsid w:val="001263F7"/>
    <w:rsid w:val="00143A38"/>
    <w:rsid w:val="00144E17"/>
    <w:rsid w:val="00147882"/>
    <w:rsid w:val="00153C4A"/>
    <w:rsid w:val="00155256"/>
    <w:rsid w:val="00156735"/>
    <w:rsid w:val="00162099"/>
    <w:rsid w:val="00173A74"/>
    <w:rsid w:val="001824D6"/>
    <w:rsid w:val="00182BEE"/>
    <w:rsid w:val="0018392E"/>
    <w:rsid w:val="00184672"/>
    <w:rsid w:val="00195303"/>
    <w:rsid w:val="001A1F0E"/>
    <w:rsid w:val="001A4CCE"/>
    <w:rsid w:val="001A5F77"/>
    <w:rsid w:val="001A782B"/>
    <w:rsid w:val="001B02B8"/>
    <w:rsid w:val="001B7163"/>
    <w:rsid w:val="001C71B7"/>
    <w:rsid w:val="001D0D93"/>
    <w:rsid w:val="001D1A55"/>
    <w:rsid w:val="001D4298"/>
    <w:rsid w:val="001D4C2D"/>
    <w:rsid w:val="001D63A5"/>
    <w:rsid w:val="001D7907"/>
    <w:rsid w:val="001E23E6"/>
    <w:rsid w:val="001E2729"/>
    <w:rsid w:val="001E3728"/>
    <w:rsid w:val="001E3C81"/>
    <w:rsid w:val="001E4112"/>
    <w:rsid w:val="001E60A6"/>
    <w:rsid w:val="001F0C2C"/>
    <w:rsid w:val="001F140E"/>
    <w:rsid w:val="001F2C8D"/>
    <w:rsid w:val="00205C77"/>
    <w:rsid w:val="0020657E"/>
    <w:rsid w:val="00207444"/>
    <w:rsid w:val="00207AAA"/>
    <w:rsid w:val="00212EE2"/>
    <w:rsid w:val="00215AFC"/>
    <w:rsid w:val="00216A77"/>
    <w:rsid w:val="002213F6"/>
    <w:rsid w:val="002215CF"/>
    <w:rsid w:val="002220CC"/>
    <w:rsid w:val="00222B5C"/>
    <w:rsid w:val="002269CB"/>
    <w:rsid w:val="0023367C"/>
    <w:rsid w:val="00236618"/>
    <w:rsid w:val="00246572"/>
    <w:rsid w:val="00246ED3"/>
    <w:rsid w:val="00250CDF"/>
    <w:rsid w:val="00250F95"/>
    <w:rsid w:val="00252B13"/>
    <w:rsid w:val="00254DBF"/>
    <w:rsid w:val="00254F9E"/>
    <w:rsid w:val="002608CB"/>
    <w:rsid w:val="00264DDB"/>
    <w:rsid w:val="00266090"/>
    <w:rsid w:val="00270FF5"/>
    <w:rsid w:val="00275C53"/>
    <w:rsid w:val="00277DB2"/>
    <w:rsid w:val="00284E5A"/>
    <w:rsid w:val="00285B23"/>
    <w:rsid w:val="002905B8"/>
    <w:rsid w:val="002913D6"/>
    <w:rsid w:val="0029643E"/>
    <w:rsid w:val="002A3061"/>
    <w:rsid w:val="002B4068"/>
    <w:rsid w:val="002B5615"/>
    <w:rsid w:val="002B7A10"/>
    <w:rsid w:val="002C0BFE"/>
    <w:rsid w:val="002C1CAB"/>
    <w:rsid w:val="002C4E17"/>
    <w:rsid w:val="002D7D78"/>
    <w:rsid w:val="002E3C24"/>
    <w:rsid w:val="002F153A"/>
    <w:rsid w:val="002F1D5F"/>
    <w:rsid w:val="002F353B"/>
    <w:rsid w:val="002F7945"/>
    <w:rsid w:val="00300799"/>
    <w:rsid w:val="00303D79"/>
    <w:rsid w:val="00304ADA"/>
    <w:rsid w:val="00310876"/>
    <w:rsid w:val="003109BD"/>
    <w:rsid w:val="00317343"/>
    <w:rsid w:val="00320FA0"/>
    <w:rsid w:val="0032265A"/>
    <w:rsid w:val="00322754"/>
    <w:rsid w:val="003262F1"/>
    <w:rsid w:val="00337F30"/>
    <w:rsid w:val="00350B82"/>
    <w:rsid w:val="00354D4B"/>
    <w:rsid w:val="00356E7A"/>
    <w:rsid w:val="00364E0D"/>
    <w:rsid w:val="00372166"/>
    <w:rsid w:val="00374DFC"/>
    <w:rsid w:val="003772B2"/>
    <w:rsid w:val="00381284"/>
    <w:rsid w:val="003815E4"/>
    <w:rsid w:val="0038410D"/>
    <w:rsid w:val="003919BA"/>
    <w:rsid w:val="00394E1E"/>
    <w:rsid w:val="00395372"/>
    <w:rsid w:val="00395F3E"/>
    <w:rsid w:val="003A1553"/>
    <w:rsid w:val="003A1CC7"/>
    <w:rsid w:val="003A61E3"/>
    <w:rsid w:val="003B130F"/>
    <w:rsid w:val="003B201D"/>
    <w:rsid w:val="003B2D43"/>
    <w:rsid w:val="003B36C7"/>
    <w:rsid w:val="003B6799"/>
    <w:rsid w:val="003C08A1"/>
    <w:rsid w:val="003C109C"/>
    <w:rsid w:val="003D1311"/>
    <w:rsid w:val="003D320F"/>
    <w:rsid w:val="003D3687"/>
    <w:rsid w:val="003D6E74"/>
    <w:rsid w:val="003E4C63"/>
    <w:rsid w:val="003E5682"/>
    <w:rsid w:val="003E63F9"/>
    <w:rsid w:val="003E6801"/>
    <w:rsid w:val="003E6954"/>
    <w:rsid w:val="003F7883"/>
    <w:rsid w:val="004018D5"/>
    <w:rsid w:val="004039DB"/>
    <w:rsid w:val="00405E2F"/>
    <w:rsid w:val="00407B21"/>
    <w:rsid w:val="00411B7D"/>
    <w:rsid w:val="0042232C"/>
    <w:rsid w:val="0042501B"/>
    <w:rsid w:val="00433FE5"/>
    <w:rsid w:val="004357A1"/>
    <w:rsid w:val="00442880"/>
    <w:rsid w:val="0044396D"/>
    <w:rsid w:val="00444BB7"/>
    <w:rsid w:val="00450BE9"/>
    <w:rsid w:val="00455A6B"/>
    <w:rsid w:val="00456C75"/>
    <w:rsid w:val="00461971"/>
    <w:rsid w:val="00462DD5"/>
    <w:rsid w:val="00466E0A"/>
    <w:rsid w:val="00473211"/>
    <w:rsid w:val="00482CCB"/>
    <w:rsid w:val="00486A1C"/>
    <w:rsid w:val="00487FEC"/>
    <w:rsid w:val="004926CB"/>
    <w:rsid w:val="00493903"/>
    <w:rsid w:val="0049510E"/>
    <w:rsid w:val="00496132"/>
    <w:rsid w:val="004A350A"/>
    <w:rsid w:val="004B2050"/>
    <w:rsid w:val="004C0949"/>
    <w:rsid w:val="004C76F7"/>
    <w:rsid w:val="004D1C60"/>
    <w:rsid w:val="004D1D1A"/>
    <w:rsid w:val="004D262E"/>
    <w:rsid w:val="004E66ED"/>
    <w:rsid w:val="004E7475"/>
    <w:rsid w:val="004F3A70"/>
    <w:rsid w:val="004F6F0F"/>
    <w:rsid w:val="00501A0F"/>
    <w:rsid w:val="00503470"/>
    <w:rsid w:val="00503834"/>
    <w:rsid w:val="00505181"/>
    <w:rsid w:val="005070F8"/>
    <w:rsid w:val="00511BC0"/>
    <w:rsid w:val="00516F31"/>
    <w:rsid w:val="00523A0D"/>
    <w:rsid w:val="005257A0"/>
    <w:rsid w:val="0053691F"/>
    <w:rsid w:val="00537C17"/>
    <w:rsid w:val="00541662"/>
    <w:rsid w:val="00542221"/>
    <w:rsid w:val="00543C21"/>
    <w:rsid w:val="00544843"/>
    <w:rsid w:val="00545BA1"/>
    <w:rsid w:val="00551358"/>
    <w:rsid w:val="00551D8E"/>
    <w:rsid w:val="00552F4E"/>
    <w:rsid w:val="005539F7"/>
    <w:rsid w:val="00553E60"/>
    <w:rsid w:val="005553E7"/>
    <w:rsid w:val="005630B0"/>
    <w:rsid w:val="00566533"/>
    <w:rsid w:val="0057129B"/>
    <w:rsid w:val="00571F40"/>
    <w:rsid w:val="0057334E"/>
    <w:rsid w:val="00573977"/>
    <w:rsid w:val="00574417"/>
    <w:rsid w:val="0057721D"/>
    <w:rsid w:val="005777BE"/>
    <w:rsid w:val="0058033F"/>
    <w:rsid w:val="00581471"/>
    <w:rsid w:val="00593697"/>
    <w:rsid w:val="00593D43"/>
    <w:rsid w:val="005A03D1"/>
    <w:rsid w:val="005A0511"/>
    <w:rsid w:val="005A0E0B"/>
    <w:rsid w:val="005A2366"/>
    <w:rsid w:val="005A29B8"/>
    <w:rsid w:val="005A45E2"/>
    <w:rsid w:val="005A731F"/>
    <w:rsid w:val="005B22D2"/>
    <w:rsid w:val="005B4392"/>
    <w:rsid w:val="005B596A"/>
    <w:rsid w:val="005C28B8"/>
    <w:rsid w:val="005C670B"/>
    <w:rsid w:val="005D0625"/>
    <w:rsid w:val="005D1C5B"/>
    <w:rsid w:val="005E1149"/>
    <w:rsid w:val="005E3E82"/>
    <w:rsid w:val="005E6936"/>
    <w:rsid w:val="005F5B1E"/>
    <w:rsid w:val="005F7A1B"/>
    <w:rsid w:val="005F7F6F"/>
    <w:rsid w:val="00600196"/>
    <w:rsid w:val="00602FAC"/>
    <w:rsid w:val="006049CC"/>
    <w:rsid w:val="006052B2"/>
    <w:rsid w:val="00612FF9"/>
    <w:rsid w:val="006222DB"/>
    <w:rsid w:val="00626010"/>
    <w:rsid w:val="00630DDB"/>
    <w:rsid w:val="00633980"/>
    <w:rsid w:val="00642345"/>
    <w:rsid w:val="006513FB"/>
    <w:rsid w:val="0065449F"/>
    <w:rsid w:val="00661E00"/>
    <w:rsid w:val="00665F98"/>
    <w:rsid w:val="00666BA2"/>
    <w:rsid w:val="00667F4C"/>
    <w:rsid w:val="0067074E"/>
    <w:rsid w:val="006716D7"/>
    <w:rsid w:val="006720C1"/>
    <w:rsid w:val="00672145"/>
    <w:rsid w:val="00681806"/>
    <w:rsid w:val="0068330C"/>
    <w:rsid w:val="0069279E"/>
    <w:rsid w:val="00695305"/>
    <w:rsid w:val="006A0AA6"/>
    <w:rsid w:val="006A4E70"/>
    <w:rsid w:val="006A7F20"/>
    <w:rsid w:val="006B1AA1"/>
    <w:rsid w:val="006B3433"/>
    <w:rsid w:val="006B3FFE"/>
    <w:rsid w:val="006B4636"/>
    <w:rsid w:val="006B49BE"/>
    <w:rsid w:val="006B5549"/>
    <w:rsid w:val="006B5895"/>
    <w:rsid w:val="006C02A4"/>
    <w:rsid w:val="006C3339"/>
    <w:rsid w:val="006C3F7D"/>
    <w:rsid w:val="006C64BA"/>
    <w:rsid w:val="006D4D47"/>
    <w:rsid w:val="006E084D"/>
    <w:rsid w:val="006E0FD4"/>
    <w:rsid w:val="006E227A"/>
    <w:rsid w:val="006E616F"/>
    <w:rsid w:val="006E7B2F"/>
    <w:rsid w:val="006F0918"/>
    <w:rsid w:val="006F361D"/>
    <w:rsid w:val="006F7AA9"/>
    <w:rsid w:val="006F7EB3"/>
    <w:rsid w:val="00700B5B"/>
    <w:rsid w:val="007027CF"/>
    <w:rsid w:val="007028DB"/>
    <w:rsid w:val="00706189"/>
    <w:rsid w:val="00707970"/>
    <w:rsid w:val="007125AE"/>
    <w:rsid w:val="00713625"/>
    <w:rsid w:val="007140B8"/>
    <w:rsid w:val="007142A8"/>
    <w:rsid w:val="007147E5"/>
    <w:rsid w:val="00716C45"/>
    <w:rsid w:val="00717808"/>
    <w:rsid w:val="007226D3"/>
    <w:rsid w:val="00723457"/>
    <w:rsid w:val="007265FA"/>
    <w:rsid w:val="007315DD"/>
    <w:rsid w:val="00737DFD"/>
    <w:rsid w:val="007425AF"/>
    <w:rsid w:val="007500D2"/>
    <w:rsid w:val="00751000"/>
    <w:rsid w:val="00753402"/>
    <w:rsid w:val="0075396E"/>
    <w:rsid w:val="007561B5"/>
    <w:rsid w:val="0075694F"/>
    <w:rsid w:val="007601CD"/>
    <w:rsid w:val="00760EBF"/>
    <w:rsid w:val="00763DF3"/>
    <w:rsid w:val="007705E1"/>
    <w:rsid w:val="007718FE"/>
    <w:rsid w:val="007724F5"/>
    <w:rsid w:val="0078021A"/>
    <w:rsid w:val="007810DA"/>
    <w:rsid w:val="00781C45"/>
    <w:rsid w:val="00781D39"/>
    <w:rsid w:val="007854E7"/>
    <w:rsid w:val="0078698E"/>
    <w:rsid w:val="0079319C"/>
    <w:rsid w:val="007945EA"/>
    <w:rsid w:val="00795645"/>
    <w:rsid w:val="007A00F2"/>
    <w:rsid w:val="007A6E54"/>
    <w:rsid w:val="007B396E"/>
    <w:rsid w:val="007C1017"/>
    <w:rsid w:val="007C1AC1"/>
    <w:rsid w:val="007C2B95"/>
    <w:rsid w:val="007D0BBE"/>
    <w:rsid w:val="007D30A7"/>
    <w:rsid w:val="007D358D"/>
    <w:rsid w:val="007E008D"/>
    <w:rsid w:val="007E5299"/>
    <w:rsid w:val="007E6C04"/>
    <w:rsid w:val="007E6F0F"/>
    <w:rsid w:val="007E6F52"/>
    <w:rsid w:val="008006B9"/>
    <w:rsid w:val="00802C5A"/>
    <w:rsid w:val="0081149A"/>
    <w:rsid w:val="00815E03"/>
    <w:rsid w:val="0081644F"/>
    <w:rsid w:val="00821643"/>
    <w:rsid w:val="00824ADA"/>
    <w:rsid w:val="00825C9A"/>
    <w:rsid w:val="00826AE2"/>
    <w:rsid w:val="00833726"/>
    <w:rsid w:val="00835207"/>
    <w:rsid w:val="008435BD"/>
    <w:rsid w:val="0084563E"/>
    <w:rsid w:val="008476A0"/>
    <w:rsid w:val="00855136"/>
    <w:rsid w:val="00860D77"/>
    <w:rsid w:val="00861874"/>
    <w:rsid w:val="00864664"/>
    <w:rsid w:val="0086732C"/>
    <w:rsid w:val="00867473"/>
    <w:rsid w:val="00875E99"/>
    <w:rsid w:val="00885733"/>
    <w:rsid w:val="00885D68"/>
    <w:rsid w:val="00891BB1"/>
    <w:rsid w:val="008965C5"/>
    <w:rsid w:val="008A0D72"/>
    <w:rsid w:val="008A1295"/>
    <w:rsid w:val="008A5CA3"/>
    <w:rsid w:val="008A6D29"/>
    <w:rsid w:val="008B44F7"/>
    <w:rsid w:val="008B5C25"/>
    <w:rsid w:val="008C3978"/>
    <w:rsid w:val="008C6717"/>
    <w:rsid w:val="008D1A19"/>
    <w:rsid w:val="008D2A7B"/>
    <w:rsid w:val="008D2CC7"/>
    <w:rsid w:val="008D34EE"/>
    <w:rsid w:val="008D60CF"/>
    <w:rsid w:val="008D7E26"/>
    <w:rsid w:val="008E38D5"/>
    <w:rsid w:val="008F19B6"/>
    <w:rsid w:val="008F27DB"/>
    <w:rsid w:val="00900033"/>
    <w:rsid w:val="0090128C"/>
    <w:rsid w:val="00903A77"/>
    <w:rsid w:val="00906084"/>
    <w:rsid w:val="009065CA"/>
    <w:rsid w:val="009108E8"/>
    <w:rsid w:val="00913AAF"/>
    <w:rsid w:val="00915384"/>
    <w:rsid w:val="0092388E"/>
    <w:rsid w:val="00931420"/>
    <w:rsid w:val="00935587"/>
    <w:rsid w:val="009356A9"/>
    <w:rsid w:val="00950884"/>
    <w:rsid w:val="00950EED"/>
    <w:rsid w:val="00966246"/>
    <w:rsid w:val="00971E9F"/>
    <w:rsid w:val="00973F7C"/>
    <w:rsid w:val="009864CA"/>
    <w:rsid w:val="009879EA"/>
    <w:rsid w:val="00991C26"/>
    <w:rsid w:val="00995B18"/>
    <w:rsid w:val="00995C93"/>
    <w:rsid w:val="009A4547"/>
    <w:rsid w:val="009B42DE"/>
    <w:rsid w:val="009B4DD6"/>
    <w:rsid w:val="009B684D"/>
    <w:rsid w:val="009B719A"/>
    <w:rsid w:val="009C3E88"/>
    <w:rsid w:val="009E6BA6"/>
    <w:rsid w:val="009F237F"/>
    <w:rsid w:val="009F49F4"/>
    <w:rsid w:val="009F5149"/>
    <w:rsid w:val="00A027B4"/>
    <w:rsid w:val="00A05CC4"/>
    <w:rsid w:val="00A06387"/>
    <w:rsid w:val="00A07091"/>
    <w:rsid w:val="00A10F43"/>
    <w:rsid w:val="00A11900"/>
    <w:rsid w:val="00A11A4F"/>
    <w:rsid w:val="00A11EA5"/>
    <w:rsid w:val="00A120CD"/>
    <w:rsid w:val="00A13A84"/>
    <w:rsid w:val="00A17AD5"/>
    <w:rsid w:val="00A2304D"/>
    <w:rsid w:val="00A23BCD"/>
    <w:rsid w:val="00A2717E"/>
    <w:rsid w:val="00A35443"/>
    <w:rsid w:val="00A44EBC"/>
    <w:rsid w:val="00A53384"/>
    <w:rsid w:val="00A54E41"/>
    <w:rsid w:val="00A55AD9"/>
    <w:rsid w:val="00A624A4"/>
    <w:rsid w:val="00A64AF2"/>
    <w:rsid w:val="00A66449"/>
    <w:rsid w:val="00A7123F"/>
    <w:rsid w:val="00A84634"/>
    <w:rsid w:val="00A858FF"/>
    <w:rsid w:val="00A87C42"/>
    <w:rsid w:val="00A91919"/>
    <w:rsid w:val="00A91C02"/>
    <w:rsid w:val="00AB0456"/>
    <w:rsid w:val="00AB6495"/>
    <w:rsid w:val="00AC0640"/>
    <w:rsid w:val="00AC09AB"/>
    <w:rsid w:val="00AC26B3"/>
    <w:rsid w:val="00AC3391"/>
    <w:rsid w:val="00AC6EE3"/>
    <w:rsid w:val="00AC706F"/>
    <w:rsid w:val="00AD0524"/>
    <w:rsid w:val="00AD7FD6"/>
    <w:rsid w:val="00AE197E"/>
    <w:rsid w:val="00AF1DB6"/>
    <w:rsid w:val="00AF50A6"/>
    <w:rsid w:val="00AF5C04"/>
    <w:rsid w:val="00B002D8"/>
    <w:rsid w:val="00B04FA8"/>
    <w:rsid w:val="00B07BE6"/>
    <w:rsid w:val="00B07DD2"/>
    <w:rsid w:val="00B1057E"/>
    <w:rsid w:val="00B13BB4"/>
    <w:rsid w:val="00B13DB5"/>
    <w:rsid w:val="00B1487A"/>
    <w:rsid w:val="00B24F86"/>
    <w:rsid w:val="00B31579"/>
    <w:rsid w:val="00B34D8D"/>
    <w:rsid w:val="00B3722D"/>
    <w:rsid w:val="00B43710"/>
    <w:rsid w:val="00B50222"/>
    <w:rsid w:val="00B50E1C"/>
    <w:rsid w:val="00B54648"/>
    <w:rsid w:val="00B6424F"/>
    <w:rsid w:val="00B65941"/>
    <w:rsid w:val="00B702C7"/>
    <w:rsid w:val="00B720AD"/>
    <w:rsid w:val="00B7381D"/>
    <w:rsid w:val="00B80164"/>
    <w:rsid w:val="00B80AD9"/>
    <w:rsid w:val="00B80D00"/>
    <w:rsid w:val="00B80E94"/>
    <w:rsid w:val="00B80F23"/>
    <w:rsid w:val="00B82325"/>
    <w:rsid w:val="00B87030"/>
    <w:rsid w:val="00B90842"/>
    <w:rsid w:val="00B94AFE"/>
    <w:rsid w:val="00B95427"/>
    <w:rsid w:val="00B96C38"/>
    <w:rsid w:val="00BA47B7"/>
    <w:rsid w:val="00BA6957"/>
    <w:rsid w:val="00BB0034"/>
    <w:rsid w:val="00BC06CA"/>
    <w:rsid w:val="00BC2CF1"/>
    <w:rsid w:val="00BD244B"/>
    <w:rsid w:val="00BE3BF7"/>
    <w:rsid w:val="00BE3D1B"/>
    <w:rsid w:val="00BE5258"/>
    <w:rsid w:val="00BE7984"/>
    <w:rsid w:val="00BF1A92"/>
    <w:rsid w:val="00BF61C1"/>
    <w:rsid w:val="00BF71E5"/>
    <w:rsid w:val="00BF723D"/>
    <w:rsid w:val="00C02F06"/>
    <w:rsid w:val="00C0558F"/>
    <w:rsid w:val="00C115ED"/>
    <w:rsid w:val="00C13DF0"/>
    <w:rsid w:val="00C152DD"/>
    <w:rsid w:val="00C1563B"/>
    <w:rsid w:val="00C1779F"/>
    <w:rsid w:val="00C22843"/>
    <w:rsid w:val="00C26AA0"/>
    <w:rsid w:val="00C27259"/>
    <w:rsid w:val="00C321EA"/>
    <w:rsid w:val="00C43E19"/>
    <w:rsid w:val="00C457FC"/>
    <w:rsid w:val="00C50506"/>
    <w:rsid w:val="00C50DAE"/>
    <w:rsid w:val="00C5311E"/>
    <w:rsid w:val="00C60035"/>
    <w:rsid w:val="00C616D9"/>
    <w:rsid w:val="00C65FC5"/>
    <w:rsid w:val="00C72140"/>
    <w:rsid w:val="00C72A3A"/>
    <w:rsid w:val="00C75BBB"/>
    <w:rsid w:val="00C76C24"/>
    <w:rsid w:val="00C92AB4"/>
    <w:rsid w:val="00C92FBD"/>
    <w:rsid w:val="00C940A4"/>
    <w:rsid w:val="00C94FCB"/>
    <w:rsid w:val="00CB3C10"/>
    <w:rsid w:val="00CB3C71"/>
    <w:rsid w:val="00CB4137"/>
    <w:rsid w:val="00CC17D3"/>
    <w:rsid w:val="00CC78D4"/>
    <w:rsid w:val="00CC7EDD"/>
    <w:rsid w:val="00CD123F"/>
    <w:rsid w:val="00CD14CD"/>
    <w:rsid w:val="00CD3DD4"/>
    <w:rsid w:val="00CE3874"/>
    <w:rsid w:val="00CE51FC"/>
    <w:rsid w:val="00CF0703"/>
    <w:rsid w:val="00CF45EC"/>
    <w:rsid w:val="00CF679D"/>
    <w:rsid w:val="00CF6C72"/>
    <w:rsid w:val="00D14A9C"/>
    <w:rsid w:val="00D21CB0"/>
    <w:rsid w:val="00D321E2"/>
    <w:rsid w:val="00D34AC5"/>
    <w:rsid w:val="00D35C63"/>
    <w:rsid w:val="00D45012"/>
    <w:rsid w:val="00D465DA"/>
    <w:rsid w:val="00D5282B"/>
    <w:rsid w:val="00D64DC7"/>
    <w:rsid w:val="00D653F8"/>
    <w:rsid w:val="00D722B9"/>
    <w:rsid w:val="00D72EA0"/>
    <w:rsid w:val="00D73E45"/>
    <w:rsid w:val="00D76AB0"/>
    <w:rsid w:val="00D814DB"/>
    <w:rsid w:val="00D86630"/>
    <w:rsid w:val="00D9307C"/>
    <w:rsid w:val="00DA31B6"/>
    <w:rsid w:val="00DB2FD9"/>
    <w:rsid w:val="00DB5511"/>
    <w:rsid w:val="00DC5DA6"/>
    <w:rsid w:val="00DC7379"/>
    <w:rsid w:val="00DD159F"/>
    <w:rsid w:val="00DD183C"/>
    <w:rsid w:val="00DD349E"/>
    <w:rsid w:val="00DD7767"/>
    <w:rsid w:val="00DE158D"/>
    <w:rsid w:val="00DE3ECF"/>
    <w:rsid w:val="00DF07A2"/>
    <w:rsid w:val="00DF1E05"/>
    <w:rsid w:val="00DF4B35"/>
    <w:rsid w:val="00DF5A11"/>
    <w:rsid w:val="00E250F6"/>
    <w:rsid w:val="00E25C13"/>
    <w:rsid w:val="00E27F8A"/>
    <w:rsid w:val="00E32C8A"/>
    <w:rsid w:val="00E35681"/>
    <w:rsid w:val="00E37FBE"/>
    <w:rsid w:val="00E40D6A"/>
    <w:rsid w:val="00E472C3"/>
    <w:rsid w:val="00E5179B"/>
    <w:rsid w:val="00E52B6B"/>
    <w:rsid w:val="00E54128"/>
    <w:rsid w:val="00E54185"/>
    <w:rsid w:val="00E5523F"/>
    <w:rsid w:val="00E55D2A"/>
    <w:rsid w:val="00E577D9"/>
    <w:rsid w:val="00E6396F"/>
    <w:rsid w:val="00E63ADF"/>
    <w:rsid w:val="00E72A42"/>
    <w:rsid w:val="00E7637E"/>
    <w:rsid w:val="00E80208"/>
    <w:rsid w:val="00E80D42"/>
    <w:rsid w:val="00E8118C"/>
    <w:rsid w:val="00E822DF"/>
    <w:rsid w:val="00E91741"/>
    <w:rsid w:val="00E94E1B"/>
    <w:rsid w:val="00EB36C5"/>
    <w:rsid w:val="00EB4B76"/>
    <w:rsid w:val="00EC174F"/>
    <w:rsid w:val="00ED339C"/>
    <w:rsid w:val="00ED3AC1"/>
    <w:rsid w:val="00ED5BC4"/>
    <w:rsid w:val="00EE0C05"/>
    <w:rsid w:val="00EE103C"/>
    <w:rsid w:val="00EE4097"/>
    <w:rsid w:val="00EF0F33"/>
    <w:rsid w:val="00EF40A3"/>
    <w:rsid w:val="00EF5AE0"/>
    <w:rsid w:val="00EF6F74"/>
    <w:rsid w:val="00F01F53"/>
    <w:rsid w:val="00F06B29"/>
    <w:rsid w:val="00F124CC"/>
    <w:rsid w:val="00F167D2"/>
    <w:rsid w:val="00F169AC"/>
    <w:rsid w:val="00F17154"/>
    <w:rsid w:val="00F17EDC"/>
    <w:rsid w:val="00F23569"/>
    <w:rsid w:val="00F23758"/>
    <w:rsid w:val="00F262BB"/>
    <w:rsid w:val="00F265B0"/>
    <w:rsid w:val="00F26E24"/>
    <w:rsid w:val="00F273A6"/>
    <w:rsid w:val="00F27A79"/>
    <w:rsid w:val="00F33378"/>
    <w:rsid w:val="00F35D6F"/>
    <w:rsid w:val="00F376E3"/>
    <w:rsid w:val="00F41FE1"/>
    <w:rsid w:val="00F4748C"/>
    <w:rsid w:val="00F474A1"/>
    <w:rsid w:val="00F52BEB"/>
    <w:rsid w:val="00F53E84"/>
    <w:rsid w:val="00F545E6"/>
    <w:rsid w:val="00F56415"/>
    <w:rsid w:val="00F60FA8"/>
    <w:rsid w:val="00F624AF"/>
    <w:rsid w:val="00F62EAC"/>
    <w:rsid w:val="00F63599"/>
    <w:rsid w:val="00F63F61"/>
    <w:rsid w:val="00F64E26"/>
    <w:rsid w:val="00F6675C"/>
    <w:rsid w:val="00F70BE7"/>
    <w:rsid w:val="00F71B90"/>
    <w:rsid w:val="00F726ED"/>
    <w:rsid w:val="00F75EC2"/>
    <w:rsid w:val="00F80955"/>
    <w:rsid w:val="00F80EEE"/>
    <w:rsid w:val="00F8457F"/>
    <w:rsid w:val="00F869EC"/>
    <w:rsid w:val="00F86F60"/>
    <w:rsid w:val="00FA7423"/>
    <w:rsid w:val="00FB000D"/>
    <w:rsid w:val="00FD16CF"/>
    <w:rsid w:val="00FD17CF"/>
    <w:rsid w:val="00FD61B0"/>
    <w:rsid w:val="00FE0D40"/>
    <w:rsid w:val="00FE0FC6"/>
    <w:rsid w:val="00FE2B0D"/>
    <w:rsid w:val="00FE3C2A"/>
    <w:rsid w:val="00FE529E"/>
    <w:rsid w:val="00FE6824"/>
    <w:rsid w:val="00FF0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C54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DF3"/>
    <w:pPr>
      <w:spacing w:before="120" w:after="120" w:line="360" w:lineRule="auto"/>
    </w:pPr>
    <w:rPr>
      <w:rFonts w:ascii="ConduitITC TT" w:hAnsi="ConduitITC TT"/>
      <w:color w:val="323232" w:themeColor="text1"/>
      <w:sz w:val="20"/>
    </w:rPr>
  </w:style>
  <w:style w:type="paragraph" w:styleId="Ttulo1">
    <w:name w:val="heading 1"/>
    <w:basedOn w:val="Normal"/>
    <w:next w:val="Normal"/>
    <w:link w:val="Ttulo1Carter"/>
    <w:uiPriority w:val="9"/>
    <w:qFormat/>
    <w:rsid w:val="00D14A9C"/>
    <w:pPr>
      <w:keepNext/>
      <w:keepLines/>
      <w:pBdr>
        <w:top w:val="single" w:sz="2" w:space="4" w:color="F2F2F2" w:themeColor="background1" w:themeShade="F2"/>
        <w:bottom w:val="single" w:sz="2" w:space="4" w:color="F2F2F2" w:themeColor="background1" w:themeShade="F2"/>
      </w:pBdr>
      <w:shd w:val="clear" w:color="auto" w:fill="F9F9F9"/>
      <w:spacing w:before="0" w:after="440" w:line="240" w:lineRule="auto"/>
      <w:jc w:val="center"/>
      <w:outlineLvl w:val="0"/>
    </w:pPr>
    <w:rPr>
      <w:rFonts w:ascii="ConduitMdSCITC TT" w:eastAsiaTheme="majorEastAsia" w:hAnsi="ConduitMdSCITC TT" w:cstheme="majorBidi"/>
      <w:color w:val="2C4694"/>
      <w:spacing w:val="16"/>
      <w:sz w:val="32"/>
      <w:szCs w:val="40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C152DD"/>
    <w:pPr>
      <w:keepNext/>
      <w:keepLines/>
      <w:shd w:val="clear" w:color="auto" w:fill="F2F2F2" w:themeFill="background1" w:themeFillShade="F2"/>
      <w:spacing w:before="240" w:after="240" w:line="480" w:lineRule="auto"/>
      <w:jc w:val="center"/>
      <w:outlineLvl w:val="1"/>
    </w:pPr>
    <w:rPr>
      <w:rFonts w:ascii="ConduitSCITC TT" w:eastAsiaTheme="majorEastAsia" w:hAnsi="ConduitSCITC TT" w:cstheme="majorBidi"/>
      <w:sz w:val="28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2B7A10"/>
    <w:pPr>
      <w:keepNext/>
      <w:keepLines/>
      <w:spacing w:before="160" w:after="80"/>
      <w:outlineLvl w:val="2"/>
    </w:pPr>
    <w:rPr>
      <w:rFonts w:eastAsiaTheme="majorEastAsia" w:cstheme="majorBidi"/>
      <w:color w:val="698527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2B7A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698527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2B7A10"/>
    <w:pPr>
      <w:keepNext/>
      <w:keepLines/>
      <w:spacing w:before="80" w:after="40"/>
      <w:outlineLvl w:val="4"/>
    </w:pPr>
    <w:rPr>
      <w:rFonts w:eastAsiaTheme="majorEastAsia" w:cstheme="majorBidi"/>
      <w:color w:val="698527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2B7A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79797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2B7A10"/>
    <w:pPr>
      <w:keepNext/>
      <w:keepLines/>
      <w:spacing w:before="40" w:after="0"/>
      <w:outlineLvl w:val="6"/>
    </w:pPr>
    <w:rPr>
      <w:rFonts w:eastAsiaTheme="majorEastAsia" w:cstheme="majorBidi"/>
      <w:color w:val="79797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2B7A10"/>
    <w:pPr>
      <w:keepNext/>
      <w:keepLines/>
      <w:spacing w:after="0"/>
      <w:outlineLvl w:val="7"/>
    </w:pPr>
    <w:rPr>
      <w:rFonts w:eastAsiaTheme="majorEastAsia" w:cstheme="majorBidi"/>
      <w:i/>
      <w:iCs/>
      <w:color w:val="515151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2B7A10"/>
    <w:pPr>
      <w:keepNext/>
      <w:keepLines/>
      <w:spacing w:after="0"/>
      <w:outlineLvl w:val="8"/>
    </w:pPr>
    <w:rPr>
      <w:rFonts w:eastAsiaTheme="majorEastAsia" w:cstheme="majorBidi"/>
      <w:color w:val="515151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D14A9C"/>
    <w:rPr>
      <w:rFonts w:ascii="ConduitMdSCITC TT" w:eastAsiaTheme="majorEastAsia" w:hAnsi="ConduitMdSCITC TT" w:cstheme="majorBidi"/>
      <w:color w:val="2C4694"/>
      <w:spacing w:val="16"/>
      <w:sz w:val="32"/>
      <w:szCs w:val="40"/>
      <w:shd w:val="clear" w:color="auto" w:fill="F9F9F9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C152DD"/>
    <w:rPr>
      <w:rFonts w:ascii="ConduitSCITC TT" w:eastAsiaTheme="majorEastAsia" w:hAnsi="ConduitSCITC TT" w:cstheme="majorBidi"/>
      <w:color w:val="323232" w:themeColor="text1"/>
      <w:sz w:val="28"/>
      <w:szCs w:val="32"/>
      <w:shd w:val="clear" w:color="auto" w:fill="F2F2F2" w:themeFill="background1" w:themeFillShade="F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2B7A10"/>
    <w:rPr>
      <w:rFonts w:eastAsiaTheme="majorEastAsia" w:cstheme="majorBidi"/>
      <w:color w:val="698527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2B7A10"/>
    <w:rPr>
      <w:rFonts w:eastAsiaTheme="majorEastAsia" w:cstheme="majorBidi"/>
      <w:i/>
      <w:iCs/>
      <w:color w:val="698527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2B7A10"/>
    <w:rPr>
      <w:rFonts w:eastAsiaTheme="majorEastAsia" w:cstheme="majorBidi"/>
      <w:color w:val="698527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2B7A10"/>
    <w:rPr>
      <w:rFonts w:eastAsiaTheme="majorEastAsia" w:cstheme="majorBidi"/>
      <w:i/>
      <w:iCs/>
      <w:color w:val="79797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2B7A10"/>
    <w:rPr>
      <w:rFonts w:eastAsiaTheme="majorEastAsia" w:cstheme="majorBidi"/>
      <w:color w:val="79797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2B7A10"/>
    <w:rPr>
      <w:rFonts w:eastAsiaTheme="majorEastAsia" w:cstheme="majorBidi"/>
      <w:i/>
      <w:iCs/>
      <w:color w:val="515151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2B7A10"/>
    <w:rPr>
      <w:rFonts w:eastAsiaTheme="majorEastAsia" w:cstheme="majorBidi"/>
      <w:color w:val="515151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2B7A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2B7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2B7A10"/>
    <w:pPr>
      <w:numPr>
        <w:ilvl w:val="1"/>
      </w:numPr>
    </w:pPr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2B7A10"/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2B7A10"/>
    <w:pPr>
      <w:spacing w:before="160"/>
      <w:jc w:val="center"/>
    </w:pPr>
    <w:rPr>
      <w:i/>
      <w:iCs/>
      <w:color w:val="656565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2B7A10"/>
    <w:rPr>
      <w:i/>
      <w:iCs/>
      <w:color w:val="656565" w:themeColor="text1" w:themeTint="BF"/>
    </w:rPr>
  </w:style>
  <w:style w:type="paragraph" w:styleId="PargrafodaLista">
    <w:name w:val="List Paragraph"/>
    <w:basedOn w:val="Normal"/>
    <w:uiPriority w:val="34"/>
    <w:qFormat/>
    <w:rsid w:val="002B7A10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2B7A10"/>
    <w:rPr>
      <w:i/>
      <w:iCs/>
      <w:color w:val="698527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2B7A10"/>
    <w:pPr>
      <w:pBdr>
        <w:top w:val="single" w:sz="4" w:space="10" w:color="698527" w:themeColor="accent1" w:themeShade="BF"/>
        <w:bottom w:val="single" w:sz="4" w:space="10" w:color="698527" w:themeColor="accent1" w:themeShade="BF"/>
      </w:pBdr>
      <w:spacing w:before="360" w:after="360"/>
      <w:ind w:left="864" w:right="864"/>
      <w:jc w:val="center"/>
    </w:pPr>
    <w:rPr>
      <w:i/>
      <w:iCs/>
      <w:color w:val="698527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2B7A10"/>
    <w:rPr>
      <w:i/>
      <w:iCs/>
      <w:color w:val="698527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2B7A10"/>
    <w:rPr>
      <w:b/>
      <w:bCs/>
      <w:smallCaps/>
      <w:color w:val="698527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2B7A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B7A10"/>
  </w:style>
  <w:style w:type="paragraph" w:styleId="Rodap">
    <w:name w:val="footer"/>
    <w:basedOn w:val="Normal"/>
    <w:link w:val="RodapCarter"/>
    <w:unhideWhenUsed/>
    <w:rsid w:val="0067074E"/>
    <w:pPr>
      <w:tabs>
        <w:tab w:val="center" w:pos="4513"/>
        <w:tab w:val="right" w:pos="9026"/>
      </w:tabs>
      <w:spacing w:before="0" w:after="0" w:line="240" w:lineRule="auto"/>
    </w:pPr>
    <w:rPr>
      <w:color w:val="656565" w:themeColor="text1" w:themeTint="BF"/>
      <w:sz w:val="16"/>
    </w:rPr>
  </w:style>
  <w:style w:type="character" w:customStyle="1" w:styleId="RodapCarter">
    <w:name w:val="Rodapé Caráter"/>
    <w:basedOn w:val="Tipodeletrapredefinidodopargrafo"/>
    <w:link w:val="Rodap"/>
    <w:rsid w:val="0067074E"/>
    <w:rPr>
      <w:rFonts w:ascii="ConduitITC TT" w:hAnsi="ConduitITC TT"/>
      <w:color w:val="656565" w:themeColor="text1" w:themeTint="BF"/>
      <w:sz w:val="16"/>
    </w:rPr>
  </w:style>
  <w:style w:type="paragraph" w:customStyle="1" w:styleId="Etiqueta">
    <w:name w:val="Etiqueta"/>
    <w:basedOn w:val="Normal"/>
    <w:rsid w:val="008E38D5"/>
    <w:pPr>
      <w:jc w:val="right"/>
    </w:pPr>
    <w:rPr>
      <w:color w:val="989898" w:themeColor="text1" w:themeTint="80"/>
      <w:sz w:val="24"/>
      <w14:textOutline w14:w="9525" w14:cap="rnd" w14:cmpd="sng" w14:algn="ctr">
        <w14:noFill/>
        <w14:prstDash w14:val="solid"/>
        <w14:bevel/>
      </w14:textOutline>
    </w:rPr>
  </w:style>
  <w:style w:type="paragraph" w:customStyle="1" w:styleId="Ttulosecoformulrios">
    <w:name w:val="Título secção formulários"/>
    <w:basedOn w:val="Normal"/>
    <w:qFormat/>
    <w:rsid w:val="000454DF"/>
    <w:pPr>
      <w:spacing w:line="240" w:lineRule="auto"/>
    </w:pPr>
    <w:rPr>
      <w:rFonts w:ascii="Conduit ITC Light" w:hAnsi="Conduit ITC Light"/>
      <w:b/>
      <w:bCs/>
      <w:color w:val="464646" w:themeColor="text1" w:themeTint="E6"/>
      <w:spacing w:val="20"/>
      <w:sz w:val="24"/>
      <w:szCs w:val="32"/>
    </w:rPr>
  </w:style>
  <w:style w:type="table" w:styleId="TabelacomGrelha">
    <w:name w:val="Table Grid"/>
    <w:basedOn w:val="Tabelanormal"/>
    <w:uiPriority w:val="39"/>
    <w:rsid w:val="00AF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B24F86"/>
    <w:pPr>
      <w:spacing w:before="0" w:after="0" w:line="240" w:lineRule="auto"/>
    </w:pPr>
    <w:rPr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B24F86"/>
    <w:rPr>
      <w:rFonts w:ascii="ConduitITC TT" w:hAnsi="ConduitITC TT"/>
      <w:color w:val="323232" w:themeColor="text1"/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B24F86"/>
    <w:rPr>
      <w:vertAlign w:val="superscript"/>
    </w:rPr>
  </w:style>
  <w:style w:type="character" w:styleId="Hiperligao">
    <w:name w:val="Hyperlink"/>
    <w:rsid w:val="009C3E88"/>
    <w:rPr>
      <w:color w:val="0000FF"/>
      <w:u w:val="single"/>
    </w:rPr>
  </w:style>
  <w:style w:type="character" w:styleId="TextodoMarcadordePosio">
    <w:name w:val="Placeholder Text"/>
    <w:basedOn w:val="Tipodeletrapredefinidodopargrafo"/>
    <w:uiPriority w:val="99"/>
    <w:semiHidden/>
    <w:rsid w:val="00A11A4F"/>
    <w:rPr>
      <w:color w:val="666666"/>
    </w:rPr>
  </w:style>
  <w:style w:type="paragraph" w:styleId="Reviso">
    <w:name w:val="Revision"/>
    <w:hidden/>
    <w:uiPriority w:val="99"/>
    <w:semiHidden/>
    <w:rsid w:val="009108E8"/>
    <w:pPr>
      <w:spacing w:after="0" w:line="240" w:lineRule="auto"/>
    </w:pPr>
    <w:rPr>
      <w:rFonts w:ascii="ConduitITC TT" w:hAnsi="ConduitITC TT"/>
      <w:color w:val="323232" w:themeColor="text1"/>
      <w:sz w:val="20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062FD5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rsid w:val="00062FD5"/>
    <w:pPr>
      <w:spacing w:line="240" w:lineRule="auto"/>
    </w:pPr>
    <w:rPr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rsid w:val="00062FD5"/>
    <w:rPr>
      <w:rFonts w:ascii="ConduitITC TT" w:hAnsi="ConduitITC TT"/>
      <w:color w:val="323232" w:themeColor="text1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062FD5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062FD5"/>
    <w:rPr>
      <w:rFonts w:ascii="ConduitITC TT" w:hAnsi="ConduitITC TT"/>
      <w:b/>
      <w:bCs/>
      <w:color w:val="323232" w:themeColor="text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regulamento">
      <a:dk1>
        <a:srgbClr val="323232"/>
      </a:dk1>
      <a:lt1>
        <a:sysClr val="window" lastClr="FFFFFF"/>
      </a:lt1>
      <a:dk2>
        <a:srgbClr val="525252"/>
      </a:dk2>
      <a:lt2>
        <a:srgbClr val="F2F2F2"/>
      </a:lt2>
      <a:accent1>
        <a:srgbClr val="8DB335"/>
      </a:accent1>
      <a:accent2>
        <a:srgbClr val="007235"/>
      </a:accent2>
      <a:accent3>
        <a:srgbClr val="2C2C2C"/>
      </a:accent3>
      <a:accent4>
        <a:srgbClr val="93408E"/>
      </a:accent4>
      <a:accent5>
        <a:srgbClr val="F49E00"/>
      </a:accent5>
      <a:accent6>
        <a:srgbClr val="FFED0C"/>
      </a:accent6>
      <a:hlink>
        <a:srgbClr val="0070C0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9004ACA76D554B9FD609499C113F04" ma:contentTypeVersion="3" ma:contentTypeDescription="Criar um novo documento." ma:contentTypeScope="" ma:versionID="ac2b1c2810ad778b1a5d165122b41243">
  <xsd:schema xmlns:xsd="http://www.w3.org/2001/XMLSchema" xmlns:xs="http://www.w3.org/2001/XMLSchema" xmlns:p="http://schemas.microsoft.com/office/2006/metadata/properties" xmlns:ns2="09b2fa62-5c00-4953-b01c-36e38abd5056" targetNamespace="http://schemas.microsoft.com/office/2006/metadata/properties" ma:root="true" ma:fieldsID="534bff947122b2dc1165959125b11e87" ns2:_="">
    <xsd:import namespace="09b2fa62-5c00-4953-b01c-36e38abd50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b2fa62-5c00-4953-b01c-36e38abd50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919A80-68A2-40D0-A716-52CD010FA4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DB42CD-58F1-4A1E-A640-1F428D342D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b2fa62-5c00-4953-b01c-36e38abd50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703450-216B-477B-AB35-DFF2C203F2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6DFFDAB-C6BE-4960-99C2-31316F221BE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23ec5e0-6e96-4a52-bf04-db829769f65f}" enabled="0" method="" siteId="{f23ec5e0-6e96-4a52-bf04-db829769f65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GO_FCT_Anexo%203_Ficha%20mensal%20de%20assiduidade</Template>
  <TotalTime>0</TotalTime>
  <Pages>2</Pages>
  <Words>190</Words>
  <Characters>1032</Characters>
  <Application>Microsoft Office Word</Application>
  <DocSecurity>8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Joana Fazenda</dc:creator>
  <cp:keywords/>
  <dc:description/>
  <cp:lastModifiedBy>Joana Fazenda</cp:lastModifiedBy>
  <cp:revision>3</cp:revision>
  <cp:lastPrinted>2026-02-02T08:05:00Z</cp:lastPrinted>
  <dcterms:created xsi:type="dcterms:W3CDTF">2026-10-09T08:11:00Z</dcterms:created>
  <dcterms:modified xsi:type="dcterms:W3CDTF">2026-10-09T08:11:00Z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0x0101001C9004ACA76D554B9FD609499C113F04</vt:lpwstr>
  </property>
  <property fmtid="{D5CDD505-2E9C-101B-9397-08002B2CF9AE}" pid="3" name="docLang">
    <vt:lpwstr>en</vt:lpwstr>
  </property>
</Properties>
</file>