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297E1" w14:textId="28AF864B" w:rsidR="00860D77" w:rsidRPr="000820A4" w:rsidRDefault="00CC7EDD" w:rsidP="00E4150F">
      <w:pPr>
        <w:pStyle w:val="Ttulo1"/>
        <w:spacing w:before="240" w:after="0"/>
      </w:pPr>
      <w:r w:rsidRPr="00CC7EDD">
        <w:t>P</w:t>
      </w:r>
      <w:r>
        <w:t>lano Individual</w:t>
      </w:r>
      <w:r w:rsidR="00B3722D">
        <w:t xml:space="preserve"> de Atividades</w:t>
      </w:r>
      <w:r w:rsidR="00F27A79" w:rsidRPr="000820A4">
        <w:t xml:space="preserve"> </w:t>
      </w:r>
      <w:r w:rsidR="00F27A79" w:rsidRPr="005A0511">
        <w:rPr>
          <w:rFonts w:ascii="Arial" w:hAnsi="Arial" w:cs="Arial"/>
          <w:color w:val="525252" w:themeColor="text2"/>
        </w:rPr>
        <w:t>|</w:t>
      </w:r>
      <w:r w:rsidR="00F27A79" w:rsidRPr="005A0511">
        <w:rPr>
          <w:rFonts w:ascii="ConduitSCITC TT" w:hAnsi="ConduitSCITC TT"/>
        </w:rPr>
        <w:t xml:space="preserve"> </w:t>
      </w:r>
      <w:r w:rsidR="00B3722D">
        <w:rPr>
          <w:rFonts w:ascii="ConduitSCITC TT" w:hAnsi="ConduitSCITC TT"/>
          <w:color w:val="525252" w:themeColor="text2"/>
        </w:rPr>
        <w:t>Formação em Contexto de Trabalho</w:t>
      </w:r>
    </w:p>
    <w:p w14:paraId="49BEF901" w14:textId="2D11DEAA" w:rsidR="00004AF1" w:rsidRPr="00252B13" w:rsidRDefault="00004AF1" w:rsidP="00E4150F">
      <w:pPr>
        <w:spacing w:before="0" w:after="0" w:line="240" w:lineRule="auto"/>
        <w:rPr>
          <w:rFonts w:cs="Arial"/>
          <w:color w:val="525252" w:themeColor="text2"/>
          <w:sz w:val="8"/>
          <w:szCs w:val="8"/>
        </w:rPr>
      </w:pPr>
    </w:p>
    <w:p w14:paraId="738BA59B" w14:textId="77777777" w:rsidR="00320FA0" w:rsidRPr="00875E99" w:rsidRDefault="00320FA0" w:rsidP="000820A4">
      <w:pPr>
        <w:spacing w:before="0" w:after="0" w:line="240" w:lineRule="auto"/>
        <w:jc w:val="right"/>
        <w:rPr>
          <w:rFonts w:cs="Arial"/>
          <w:color w:val="525252" w:themeColor="text2"/>
          <w:sz w:val="6"/>
          <w:szCs w:val="6"/>
        </w:rPr>
      </w:pPr>
    </w:p>
    <w:tbl>
      <w:tblPr>
        <w:tblStyle w:val="TabelacomGrelh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2" w:space="0" w:color="FFFFFF" w:themeColor="background1"/>
          <w:insideV w:val="single" w:sz="4" w:space="0" w:color="FFFFFF" w:themeColor="background1"/>
        </w:tblBorders>
        <w:shd w:val="clear" w:color="auto" w:fill="EAEFF2"/>
        <w:tblLook w:val="04A0" w:firstRow="1" w:lastRow="0" w:firstColumn="1" w:lastColumn="0" w:noHBand="0" w:noVBand="1"/>
      </w:tblPr>
      <w:tblGrid>
        <w:gridCol w:w="4320"/>
        <w:gridCol w:w="1631"/>
        <w:gridCol w:w="1569"/>
      </w:tblGrid>
      <w:tr w:rsidR="00921C06" w14:paraId="5CDEF8C1" w14:textId="77777777" w:rsidTr="002E3A22">
        <w:trPr>
          <w:jc w:val="right"/>
        </w:trPr>
        <w:tc>
          <w:tcPr>
            <w:tcW w:w="0" w:type="auto"/>
            <w:shd w:val="clear" w:color="auto" w:fill="EAEFF2"/>
          </w:tcPr>
          <w:p w14:paraId="3573513C" w14:textId="074585E0" w:rsidR="00921C06" w:rsidRPr="006A3A23" w:rsidRDefault="00921C06" w:rsidP="00A00691">
            <w:pPr>
              <w:spacing w:before="60" w:after="60" w:line="240" w:lineRule="auto"/>
              <w:jc w:val="right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Em caso de Revisão, assina</w:t>
            </w:r>
            <w:r w:rsidR="00A00691">
              <w:rPr>
                <w:rFonts w:ascii="ConduitMdITC TT" w:hAnsi="ConduitMdITC TT"/>
                <w:color w:val="525252" w:themeColor="text2"/>
                <w:spacing w:val="10"/>
              </w:rPr>
              <w:t>lar o campo respetivo</w:t>
            </w:r>
          </w:p>
        </w:tc>
        <w:tc>
          <w:tcPr>
            <w:tcW w:w="0" w:type="auto"/>
            <w:shd w:val="clear" w:color="auto" w:fill="EAEFF2"/>
          </w:tcPr>
          <w:p w14:paraId="24003BCC" w14:textId="76AA384F" w:rsidR="00921C06" w:rsidRPr="006A3A23" w:rsidRDefault="002046F5" w:rsidP="00921C06">
            <w:pPr>
              <w:spacing w:before="60" w:after="6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MS Gothic" w:eastAsia="MS Gothic" w:hAnsi="MS Gothic"/>
                <w:color w:val="525252" w:themeColor="text2"/>
                <w:spacing w:val="10"/>
              </w:rPr>
              <w:t xml:space="preserve"> </w:t>
            </w:r>
            <w:permStart w:id="1338468173" w:edGrp="everyone"/>
            <w:sdt>
              <w:sdtPr>
                <w:id w:val="-1507983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0F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ermEnd w:id="1338468173"/>
            <w:r>
              <w:rPr>
                <w:rFonts w:ascii="MS Gothic" w:eastAsia="MS Gothic" w:hAnsi="MS Gothic"/>
                <w:color w:val="525252" w:themeColor="text2"/>
                <w:spacing w:val="10"/>
              </w:rPr>
              <w:t xml:space="preserve">  </w:t>
            </w:r>
            <w:r w:rsidR="00315D3D">
              <w:rPr>
                <w:color w:val="525252" w:themeColor="text2"/>
                <w:spacing w:val="10"/>
              </w:rPr>
              <w:t>1ª</w:t>
            </w:r>
            <w:r w:rsidR="00921C06" w:rsidRPr="00EA2E49">
              <w:rPr>
                <w:color w:val="525252" w:themeColor="text2"/>
                <w:spacing w:val="10"/>
              </w:rPr>
              <w:t xml:space="preserve"> Revisão</w:t>
            </w:r>
          </w:p>
        </w:tc>
        <w:tc>
          <w:tcPr>
            <w:tcW w:w="0" w:type="auto"/>
            <w:shd w:val="clear" w:color="auto" w:fill="EAEFF2"/>
          </w:tcPr>
          <w:p w14:paraId="3802C226" w14:textId="237B0EE0" w:rsidR="00921C06" w:rsidRPr="006A3A23" w:rsidRDefault="002046F5" w:rsidP="00921C06">
            <w:pPr>
              <w:spacing w:before="60" w:after="6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color w:val="525252" w:themeColor="text2"/>
                <w:spacing w:val="10"/>
              </w:rPr>
              <w:t xml:space="preserve">   </w:t>
            </w:r>
            <w:permStart w:id="846147164" w:edGrp="everyone"/>
            <w:sdt>
              <w:sdtPr>
                <w:id w:val="1763798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73A6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ermEnd w:id="846147164"/>
            <w:r>
              <w:rPr>
                <w:color w:val="525252" w:themeColor="text2"/>
                <w:spacing w:val="10"/>
              </w:rPr>
              <w:t xml:space="preserve">   </w:t>
            </w:r>
            <w:r w:rsidR="00921C06" w:rsidRPr="00EA2E49">
              <w:rPr>
                <w:color w:val="525252" w:themeColor="text2"/>
                <w:spacing w:val="10"/>
              </w:rPr>
              <w:t>2</w:t>
            </w:r>
            <w:r w:rsidR="00315D3D">
              <w:rPr>
                <w:color w:val="525252" w:themeColor="text2"/>
                <w:spacing w:val="10"/>
              </w:rPr>
              <w:t>ª</w:t>
            </w:r>
            <w:r w:rsidR="00921C06" w:rsidRPr="00EA2E49">
              <w:rPr>
                <w:color w:val="525252" w:themeColor="text2"/>
                <w:spacing w:val="10"/>
              </w:rPr>
              <w:t xml:space="preserve"> Revisão</w:t>
            </w:r>
          </w:p>
        </w:tc>
      </w:tr>
    </w:tbl>
    <w:p w14:paraId="4943258E" w14:textId="763BAF46" w:rsidR="00AC59AF" w:rsidRDefault="00AC59AF" w:rsidP="003B6799">
      <w:pPr>
        <w:spacing w:before="60" w:after="60" w:line="240" w:lineRule="auto"/>
        <w:rPr>
          <w:rFonts w:ascii="ConduitMdSCITC TT" w:hAnsi="ConduitMdSCITC TT"/>
          <w:color w:val="2C4694"/>
          <w:sz w:val="24"/>
          <w:szCs w:val="32"/>
        </w:rPr>
      </w:pPr>
    </w:p>
    <w:p w14:paraId="40545C56" w14:textId="6C92A20C" w:rsidR="00153C4A" w:rsidRDefault="00014921" w:rsidP="00AE588C">
      <w:pPr>
        <w:spacing w:before="60" w:line="240" w:lineRule="auto"/>
        <w:rPr>
          <w:rFonts w:ascii="ConduitMdSCITC TT" w:hAnsi="ConduitMdSCITC TT"/>
          <w:color w:val="2C4694"/>
          <w:sz w:val="24"/>
          <w:szCs w:val="32"/>
        </w:rPr>
      </w:pPr>
      <w:r w:rsidRPr="00D14A9C">
        <w:rPr>
          <w:rFonts w:ascii="ConduitMdSCITC TT" w:hAnsi="ConduitMdSCITC TT"/>
          <w:color w:val="2C4694"/>
          <w:sz w:val="24"/>
          <w:szCs w:val="32"/>
        </w:rPr>
        <w:t>Identificação d</w:t>
      </w:r>
      <w:r w:rsidR="005257A0">
        <w:rPr>
          <w:rFonts w:ascii="ConduitMdSCITC TT" w:hAnsi="ConduitMdSCITC TT"/>
          <w:color w:val="2C4694"/>
          <w:sz w:val="24"/>
          <w:szCs w:val="32"/>
        </w:rPr>
        <w:t>o Formando</w:t>
      </w:r>
      <w:r w:rsidR="006502C9">
        <w:rPr>
          <w:rFonts w:ascii="ConduitMdSCITC TT" w:hAnsi="ConduitMdSCITC TT"/>
          <w:color w:val="2C4694"/>
          <w:sz w:val="24"/>
          <w:szCs w:val="32"/>
        </w:rPr>
        <w:t xml:space="preserve"> e da Formação</w:t>
      </w:r>
    </w:p>
    <w:tbl>
      <w:tblPr>
        <w:tblStyle w:val="TabelacomGrelha"/>
        <w:tblW w:w="10233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531"/>
        <w:gridCol w:w="310"/>
        <w:gridCol w:w="425"/>
        <w:gridCol w:w="142"/>
        <w:gridCol w:w="318"/>
        <w:gridCol w:w="84"/>
        <w:gridCol w:w="742"/>
        <w:gridCol w:w="84"/>
        <w:gridCol w:w="238"/>
        <w:gridCol w:w="93"/>
        <w:gridCol w:w="142"/>
        <w:gridCol w:w="647"/>
        <w:gridCol w:w="1621"/>
        <w:gridCol w:w="237"/>
        <w:gridCol w:w="330"/>
        <w:gridCol w:w="283"/>
        <w:gridCol w:w="809"/>
        <w:gridCol w:w="219"/>
        <w:gridCol w:w="238"/>
        <w:gridCol w:w="644"/>
        <w:gridCol w:w="56"/>
        <w:gridCol w:w="2030"/>
      </w:tblGrid>
      <w:tr w:rsidR="00C71CB5" w14:paraId="022FA00E" w14:textId="77777777" w:rsidTr="00F2352C">
        <w:trPr>
          <w:trHeight w:val="340"/>
        </w:trPr>
        <w:tc>
          <w:tcPr>
            <w:tcW w:w="1820" w:type="dxa"/>
            <w:gridSpan w:val="7"/>
            <w:tcBorders>
              <w:left w:val="single" w:sz="2" w:space="0" w:color="2C4694"/>
              <w:bottom w:val="nil"/>
            </w:tcBorders>
            <w:vAlign w:val="center"/>
          </w:tcPr>
          <w:p w14:paraId="0C92177D" w14:textId="77777777" w:rsidR="00C71CB5" w:rsidRPr="00D5282B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943864576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Nome do Formando</w:t>
            </w:r>
          </w:p>
        </w:tc>
        <w:tc>
          <w:tcPr>
            <w:tcW w:w="8413" w:type="dxa"/>
            <w:gridSpan w:val="16"/>
            <w:tcBorders>
              <w:bottom w:val="nil"/>
            </w:tcBorders>
            <w:shd w:val="clear" w:color="auto" w:fill="F9F9F9"/>
            <w:vAlign w:val="center"/>
          </w:tcPr>
          <w:p w14:paraId="5B9BC70A" w14:textId="77777777" w:rsidR="00C71CB5" w:rsidRPr="00D5282B" w:rsidRDefault="00C71CB5" w:rsidP="00E351B1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943864576"/>
      <w:tr w:rsidR="00C71CB5" w:rsidRPr="00E8118C" w14:paraId="62B69D54" w14:textId="77777777" w:rsidTr="00F2352C">
        <w:trPr>
          <w:trHeight w:val="57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781BEF42" w14:textId="77777777" w:rsidR="00C71CB5" w:rsidRPr="00E8118C" w:rsidRDefault="00C71CB5" w:rsidP="00E351B1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:rsidRPr="00E8118C" w14:paraId="3469F9E2" w14:textId="77777777" w:rsidTr="00F2352C">
        <w:trPr>
          <w:trHeight w:val="57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12BE9515" w14:textId="77777777" w:rsidR="00C71CB5" w:rsidRPr="00E8118C" w:rsidRDefault="00C71CB5" w:rsidP="00E351B1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:rsidRPr="00E8118C" w14:paraId="11019D67" w14:textId="77777777" w:rsidTr="00F2352C">
        <w:trPr>
          <w:trHeight w:val="57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60A40FDE" w14:textId="77777777" w:rsidR="00C71CB5" w:rsidRPr="00E8118C" w:rsidRDefault="00C71CB5" w:rsidP="00E351B1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14:paraId="374B8B48" w14:textId="77777777" w:rsidTr="00F2352C">
        <w:trPr>
          <w:trHeight w:val="340"/>
        </w:trPr>
        <w:tc>
          <w:tcPr>
            <w:tcW w:w="3766" w:type="dxa"/>
            <w:gridSpan w:val="13"/>
            <w:tcBorders>
              <w:left w:val="single" w:sz="2" w:space="0" w:color="2C4694"/>
              <w:bottom w:val="nil"/>
              <w:right w:val="nil"/>
            </w:tcBorders>
            <w:vAlign w:val="center"/>
          </w:tcPr>
          <w:p w14:paraId="06004586" w14:textId="77777777" w:rsidR="00C71CB5" w:rsidRPr="007140B8" w:rsidRDefault="00C71CB5" w:rsidP="00E351B1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357973082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Centro de Emprego e Formação Profissional</w:t>
            </w:r>
          </w:p>
        </w:tc>
        <w:tc>
          <w:tcPr>
            <w:tcW w:w="6467" w:type="dxa"/>
            <w:gridSpan w:val="10"/>
            <w:tcBorders>
              <w:left w:val="nil"/>
              <w:bottom w:val="nil"/>
            </w:tcBorders>
            <w:shd w:val="clear" w:color="auto" w:fill="F9F9F9"/>
            <w:vAlign w:val="center"/>
          </w:tcPr>
          <w:p w14:paraId="5377D5A2" w14:textId="77777777" w:rsidR="00C71CB5" w:rsidRPr="007140B8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</w:tr>
      <w:permEnd w:id="357973082"/>
      <w:tr w:rsidR="00C71CB5" w:rsidRPr="00E8118C" w14:paraId="5A20FFDA" w14:textId="77777777" w:rsidTr="00F2352C">
        <w:trPr>
          <w:trHeight w:val="57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682B246B" w14:textId="77777777" w:rsidR="00C71CB5" w:rsidRPr="00E8118C" w:rsidRDefault="00C71CB5" w:rsidP="00E351B1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1B21EC" w14:paraId="5552DD50" w14:textId="77777777" w:rsidTr="00F2352C">
        <w:trPr>
          <w:trHeight w:val="340"/>
        </w:trPr>
        <w:tc>
          <w:tcPr>
            <w:tcW w:w="541" w:type="dxa"/>
            <w:gridSpan w:val="2"/>
            <w:tcBorders>
              <w:left w:val="single" w:sz="2" w:space="0" w:color="2C4694"/>
              <w:bottom w:val="nil"/>
            </w:tcBorders>
            <w:vAlign w:val="center"/>
          </w:tcPr>
          <w:p w14:paraId="2A10F33C" w14:textId="77777777" w:rsidR="001B21EC" w:rsidRPr="00D5282B" w:rsidRDefault="001B21EC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264713756" w:edGrp="everyone" w:colFirst="4" w:colLast="4"/>
            <w:permStart w:id="1201020350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Tel.</w:t>
            </w:r>
          </w:p>
        </w:tc>
        <w:tc>
          <w:tcPr>
            <w:tcW w:w="2105" w:type="dxa"/>
            <w:gridSpan w:val="7"/>
            <w:tcBorders>
              <w:bottom w:val="nil"/>
            </w:tcBorders>
            <w:shd w:val="clear" w:color="auto" w:fill="F9F9F9"/>
            <w:vAlign w:val="center"/>
          </w:tcPr>
          <w:p w14:paraId="67500529" w14:textId="77777777" w:rsidR="001B21EC" w:rsidRPr="00D5282B" w:rsidRDefault="001B21EC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238" w:type="dxa"/>
            <w:tcBorders>
              <w:bottom w:val="nil"/>
              <w:right w:val="single" w:sz="2" w:space="0" w:color="2C4694"/>
            </w:tcBorders>
            <w:vAlign w:val="center"/>
          </w:tcPr>
          <w:p w14:paraId="03E2D0DD" w14:textId="77777777" w:rsidR="001B21EC" w:rsidRPr="00D5282B" w:rsidRDefault="001B21EC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882" w:type="dxa"/>
            <w:gridSpan w:val="3"/>
            <w:tcBorders>
              <w:left w:val="single" w:sz="2" w:space="0" w:color="2C4694"/>
              <w:bottom w:val="nil"/>
            </w:tcBorders>
            <w:vAlign w:val="center"/>
          </w:tcPr>
          <w:p w14:paraId="2F734F08" w14:textId="77777777" w:rsidR="001B21EC" w:rsidRPr="00D5282B" w:rsidRDefault="001B21EC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E-mail</w:t>
            </w:r>
          </w:p>
        </w:tc>
        <w:tc>
          <w:tcPr>
            <w:tcW w:w="6467" w:type="dxa"/>
            <w:gridSpan w:val="10"/>
            <w:tcBorders>
              <w:bottom w:val="nil"/>
            </w:tcBorders>
            <w:shd w:val="clear" w:color="auto" w:fill="F9F9F9"/>
            <w:vAlign w:val="center"/>
          </w:tcPr>
          <w:p w14:paraId="75ABA7D7" w14:textId="77777777" w:rsidR="001B21EC" w:rsidRPr="00D5282B" w:rsidRDefault="001B21EC" w:rsidP="00E351B1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264713756"/>
      <w:permEnd w:id="1201020350"/>
      <w:tr w:rsidR="001B21EC" w:rsidRPr="00E8118C" w14:paraId="02D4BA67" w14:textId="77777777" w:rsidTr="00F2352C">
        <w:trPr>
          <w:trHeight w:val="57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4CA220E4" w14:textId="77777777" w:rsidR="001B21EC" w:rsidRPr="00E8118C" w:rsidRDefault="001B21EC" w:rsidP="00E351B1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:rsidRPr="00F624AF" w14:paraId="4BF075E4" w14:textId="77777777" w:rsidTr="00F2352C">
        <w:trPr>
          <w:trHeight w:val="340"/>
        </w:trPr>
        <w:tc>
          <w:tcPr>
            <w:tcW w:w="1736" w:type="dxa"/>
            <w:gridSpan w:val="6"/>
            <w:tcBorders>
              <w:left w:val="single" w:sz="2" w:space="0" w:color="2C4694"/>
              <w:bottom w:val="nil"/>
            </w:tcBorders>
            <w:vAlign w:val="center"/>
          </w:tcPr>
          <w:p w14:paraId="3F042603" w14:textId="77777777" w:rsidR="00C71CB5" w:rsidRPr="00D5282B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898253922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Saída Profissional</w:t>
            </w:r>
          </w:p>
        </w:tc>
        <w:tc>
          <w:tcPr>
            <w:tcW w:w="8497" w:type="dxa"/>
            <w:gridSpan w:val="17"/>
            <w:tcBorders>
              <w:bottom w:val="nil"/>
            </w:tcBorders>
            <w:shd w:val="clear" w:color="auto" w:fill="F9F9F9"/>
            <w:vAlign w:val="center"/>
          </w:tcPr>
          <w:p w14:paraId="1D331670" w14:textId="77777777" w:rsidR="00C71CB5" w:rsidRPr="00275C53" w:rsidRDefault="00C71CB5" w:rsidP="00E351B1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898253922"/>
      <w:tr w:rsidR="00C71CB5" w:rsidRPr="00F624AF" w14:paraId="697DE615" w14:textId="77777777" w:rsidTr="00F2352C">
        <w:trPr>
          <w:trHeight w:val="57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62E7964D" w14:textId="77777777" w:rsidR="00C71CB5" w:rsidRPr="00C13DF0" w:rsidRDefault="00C71CB5" w:rsidP="00E351B1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:rsidRPr="00F624AF" w14:paraId="587B0038" w14:textId="77777777" w:rsidTr="00F2352C">
        <w:trPr>
          <w:trHeight w:val="340"/>
        </w:trPr>
        <w:tc>
          <w:tcPr>
            <w:tcW w:w="3119" w:type="dxa"/>
            <w:gridSpan w:val="12"/>
            <w:tcBorders>
              <w:left w:val="single" w:sz="2" w:space="0" w:color="2C4694"/>
              <w:bottom w:val="nil"/>
            </w:tcBorders>
            <w:vAlign w:val="center"/>
          </w:tcPr>
          <w:p w14:paraId="1DF092DD" w14:textId="77777777" w:rsidR="00C71CB5" w:rsidRPr="00275C53" w:rsidRDefault="00C71CB5" w:rsidP="00E351B1">
            <w:pPr>
              <w:spacing w:before="0" w:after="0" w:line="240" w:lineRule="auto"/>
              <w:rPr>
                <w:color w:val="525252" w:themeColor="text2"/>
              </w:rPr>
            </w:pPr>
            <w:permStart w:id="1384450583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 xml:space="preserve">Identificação da </w:t>
            </w:r>
            <w:r w:rsidRPr="00633980">
              <w:rPr>
                <w:rFonts w:ascii="ConduitMdITC TT" w:hAnsi="ConduitMdITC TT"/>
                <w:color w:val="525252" w:themeColor="text2"/>
                <w:spacing w:val="10"/>
              </w:rPr>
              <w:t>Ação de Formação</w:t>
            </w:r>
          </w:p>
        </w:tc>
        <w:tc>
          <w:tcPr>
            <w:tcW w:w="7114" w:type="dxa"/>
            <w:gridSpan w:val="11"/>
            <w:tcBorders>
              <w:left w:val="nil"/>
              <w:bottom w:val="nil"/>
            </w:tcBorders>
            <w:shd w:val="clear" w:color="auto" w:fill="F9F9F9"/>
            <w:vAlign w:val="center"/>
          </w:tcPr>
          <w:p w14:paraId="313EFCF5" w14:textId="77777777" w:rsidR="00C71CB5" w:rsidRPr="00275C53" w:rsidRDefault="00C71CB5" w:rsidP="00E351B1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384450583"/>
      <w:tr w:rsidR="00C71CB5" w:rsidRPr="00F624AF" w14:paraId="62DFA83C" w14:textId="77777777" w:rsidTr="00F2352C">
        <w:trPr>
          <w:trHeight w:val="57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01C44D8C" w14:textId="77777777" w:rsidR="00C71CB5" w:rsidRPr="00275C53" w:rsidRDefault="00C71CB5" w:rsidP="00E351B1">
            <w:pPr>
              <w:spacing w:before="0" w:after="0" w:line="240" w:lineRule="auto"/>
              <w:rPr>
                <w:color w:val="525252" w:themeColor="text2"/>
                <w:sz w:val="2"/>
                <w:szCs w:val="6"/>
              </w:rPr>
            </w:pPr>
          </w:p>
        </w:tc>
      </w:tr>
      <w:tr w:rsidR="00C71CB5" w14:paraId="1E2EEB03" w14:textId="77777777" w:rsidTr="00F2352C">
        <w:trPr>
          <w:trHeight w:val="340"/>
        </w:trPr>
        <w:tc>
          <w:tcPr>
            <w:tcW w:w="2646" w:type="dxa"/>
            <w:gridSpan w:val="9"/>
            <w:tcBorders>
              <w:left w:val="single" w:sz="2" w:space="0" w:color="2C4694"/>
              <w:bottom w:val="nil"/>
            </w:tcBorders>
            <w:vAlign w:val="center"/>
          </w:tcPr>
          <w:p w14:paraId="3945DE5D" w14:textId="77777777" w:rsidR="00C71CB5" w:rsidRPr="00D5282B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685721191" w:edGrp="everyone" w:colFirst="1" w:colLast="1"/>
            <w:r>
              <w:rPr>
                <w:rFonts w:ascii="ConduitMdITC TT" w:hAnsi="ConduitMdITC TT"/>
                <w:color w:val="525252" w:themeColor="text2"/>
                <w:spacing w:val="10"/>
              </w:rPr>
              <w:t>Modalidade de Formação</w:t>
            </w:r>
          </w:p>
        </w:tc>
        <w:tc>
          <w:tcPr>
            <w:tcW w:w="7587" w:type="dxa"/>
            <w:gridSpan w:val="14"/>
            <w:tcBorders>
              <w:bottom w:val="nil"/>
            </w:tcBorders>
            <w:shd w:val="clear" w:color="auto" w:fill="F9F9F9"/>
            <w:vAlign w:val="center"/>
          </w:tcPr>
          <w:p w14:paraId="48707B17" w14:textId="63C20CF9" w:rsidR="00C71CB5" w:rsidRPr="00D5282B" w:rsidRDefault="00C71CB5" w:rsidP="00E351B1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685721191"/>
      <w:tr w:rsidR="00C71CB5" w:rsidRPr="008D60CF" w14:paraId="111058C0" w14:textId="77777777" w:rsidTr="00F2352C">
        <w:trPr>
          <w:trHeight w:val="57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08FA9AC6" w14:textId="77777777" w:rsidR="00C71CB5" w:rsidRPr="00D5282B" w:rsidRDefault="00C71CB5" w:rsidP="00E351B1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:rsidRPr="00E8118C" w14:paraId="61890A89" w14:textId="77777777" w:rsidTr="00F2352C">
        <w:trPr>
          <w:trHeight w:val="20"/>
        </w:trPr>
        <w:tc>
          <w:tcPr>
            <w:tcW w:w="2562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 w14:paraId="3B2987C8" w14:textId="77777777" w:rsidR="00C71CB5" w:rsidRPr="00E8118C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2825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14:paraId="434AC8D1" w14:textId="77777777" w:rsidR="00C71CB5" w:rsidRPr="00E8118C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237" w:type="dxa"/>
            <w:tcBorders>
              <w:left w:val="nil"/>
              <w:bottom w:val="nil"/>
              <w:right w:val="nil"/>
            </w:tcBorders>
            <w:vAlign w:val="center"/>
          </w:tcPr>
          <w:p w14:paraId="2706C681" w14:textId="77777777" w:rsidR="00C71CB5" w:rsidRPr="00E8118C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1422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49FA0EC4" w14:textId="77777777" w:rsidR="00C71CB5" w:rsidRPr="00E8118C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  <w:tc>
          <w:tcPr>
            <w:tcW w:w="3187" w:type="dxa"/>
            <w:gridSpan w:val="5"/>
            <w:tcBorders>
              <w:left w:val="nil"/>
              <w:bottom w:val="nil"/>
            </w:tcBorders>
            <w:vAlign w:val="center"/>
          </w:tcPr>
          <w:p w14:paraId="19154F1F" w14:textId="77777777" w:rsidR="00C71CB5" w:rsidRPr="00E8118C" w:rsidRDefault="00C71CB5" w:rsidP="00E351B1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:rsidRPr="00207AAA" w14:paraId="26B5AF05" w14:textId="77777777" w:rsidTr="00F2352C">
        <w:trPr>
          <w:trHeight w:val="57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61662566" w14:textId="77777777" w:rsidR="00C71CB5" w:rsidRPr="00207AAA" w:rsidRDefault="00C71CB5" w:rsidP="00E351B1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14:paraId="59094185" w14:textId="77777777" w:rsidTr="00482CE4">
        <w:trPr>
          <w:trHeight w:val="340"/>
        </w:trPr>
        <w:tc>
          <w:tcPr>
            <w:tcW w:w="2977" w:type="dxa"/>
            <w:gridSpan w:val="11"/>
            <w:tcBorders>
              <w:left w:val="single" w:sz="2" w:space="0" w:color="2C4694"/>
              <w:bottom w:val="nil"/>
            </w:tcBorders>
            <w:vAlign w:val="center"/>
          </w:tcPr>
          <w:p w14:paraId="23081B0D" w14:textId="77777777" w:rsidR="00C71CB5" w:rsidRPr="00D5282B" w:rsidRDefault="00C71CB5" w:rsidP="00E351B1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97414194" w:edGrp="everyone" w:colFirst="4" w:colLast="4"/>
            <w:permStart w:id="5191960" w:edGrp="everyone" w:colFirst="1" w:colLast="1"/>
            <w:r w:rsidRPr="00207AAA">
              <w:rPr>
                <w:rFonts w:ascii="ConduitMdITC TT" w:hAnsi="ConduitMdITC TT"/>
                <w:color w:val="525252" w:themeColor="text2"/>
                <w:spacing w:val="10"/>
              </w:rPr>
              <w:t xml:space="preserve">Nome do </w:t>
            </w:r>
            <w:r>
              <w:rPr>
                <w:rFonts w:ascii="ConduitMdITC TT" w:hAnsi="ConduitMdITC TT"/>
                <w:color w:val="525252" w:themeColor="text2"/>
                <w:spacing w:val="10"/>
              </w:rPr>
              <w:t>Responsável Pedagógico</w:t>
            </w:r>
          </w:p>
        </w:tc>
        <w:tc>
          <w:tcPr>
            <w:tcW w:w="4288" w:type="dxa"/>
            <w:gridSpan w:val="8"/>
            <w:tcBorders>
              <w:bottom w:val="nil"/>
            </w:tcBorders>
            <w:shd w:val="clear" w:color="auto" w:fill="F9F9F9"/>
            <w:vAlign w:val="center"/>
          </w:tcPr>
          <w:p w14:paraId="09027919" w14:textId="77777777" w:rsidR="00C71CB5" w:rsidRPr="00D5282B" w:rsidRDefault="00C71CB5" w:rsidP="00E351B1">
            <w:pPr>
              <w:spacing w:before="0" w:after="0" w:line="240" w:lineRule="auto"/>
              <w:ind w:left="-50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238" w:type="dxa"/>
            <w:tcBorders>
              <w:bottom w:val="nil"/>
              <w:right w:val="single" w:sz="2" w:space="0" w:color="2C4694"/>
            </w:tcBorders>
            <w:vAlign w:val="center"/>
          </w:tcPr>
          <w:p w14:paraId="3EEC707A" w14:textId="77777777" w:rsidR="00C71CB5" w:rsidRPr="00D5282B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644" w:type="dxa"/>
            <w:tcBorders>
              <w:left w:val="single" w:sz="2" w:space="0" w:color="2C4694"/>
              <w:bottom w:val="nil"/>
            </w:tcBorders>
            <w:vAlign w:val="center"/>
          </w:tcPr>
          <w:p w14:paraId="0FA3BB3C" w14:textId="77777777" w:rsidR="00C71CB5" w:rsidRPr="00D5282B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Tel.</w:t>
            </w:r>
          </w:p>
        </w:tc>
        <w:tc>
          <w:tcPr>
            <w:tcW w:w="2086" w:type="dxa"/>
            <w:gridSpan w:val="2"/>
            <w:tcBorders>
              <w:bottom w:val="nil"/>
            </w:tcBorders>
            <w:shd w:val="clear" w:color="auto" w:fill="F9F9F9"/>
            <w:vAlign w:val="center"/>
          </w:tcPr>
          <w:p w14:paraId="1752A825" w14:textId="77777777" w:rsidR="00C71CB5" w:rsidRPr="00D5282B" w:rsidRDefault="00C71CB5" w:rsidP="00E351B1">
            <w:pPr>
              <w:spacing w:before="0" w:after="0" w:line="240" w:lineRule="auto"/>
              <w:ind w:left="-71"/>
              <w:rPr>
                <w:color w:val="525252" w:themeColor="text2"/>
              </w:rPr>
            </w:pPr>
          </w:p>
        </w:tc>
      </w:tr>
      <w:permEnd w:id="97414194"/>
      <w:permEnd w:id="5191960"/>
      <w:tr w:rsidR="00C71CB5" w:rsidRPr="00CF6C72" w14:paraId="13FFF243" w14:textId="77777777" w:rsidTr="00F2352C">
        <w:trPr>
          <w:trHeight w:val="57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5323805B" w14:textId="77777777" w:rsidR="00C71CB5" w:rsidRPr="00CF6C72" w:rsidRDefault="00C71CB5" w:rsidP="00E351B1">
            <w:pPr>
              <w:spacing w:before="0" w:after="0" w:line="240" w:lineRule="auto"/>
              <w:ind w:left="-71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14:paraId="1CFE5F4D" w14:textId="77777777" w:rsidTr="00F2352C">
        <w:trPr>
          <w:trHeight w:val="340"/>
        </w:trPr>
        <w:tc>
          <w:tcPr>
            <w:tcW w:w="851" w:type="dxa"/>
            <w:gridSpan w:val="3"/>
            <w:tcBorders>
              <w:left w:val="single" w:sz="2" w:space="0" w:color="2C4694"/>
            </w:tcBorders>
            <w:vAlign w:val="center"/>
          </w:tcPr>
          <w:p w14:paraId="5CFDA797" w14:textId="77777777" w:rsidR="00C71CB5" w:rsidRDefault="00C71CB5" w:rsidP="00E351B1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900810473" w:edGrp="everyone" w:colFirst="1" w:colLast="1"/>
            <w:r w:rsidRPr="00207AAA">
              <w:rPr>
                <w:rFonts w:ascii="ConduitMdITC TT" w:hAnsi="ConduitMdITC TT"/>
                <w:color w:val="525252" w:themeColor="text2"/>
                <w:spacing w:val="10"/>
              </w:rPr>
              <w:t>E-mail</w:t>
            </w:r>
          </w:p>
        </w:tc>
        <w:tc>
          <w:tcPr>
            <w:tcW w:w="9382" w:type="dxa"/>
            <w:gridSpan w:val="20"/>
            <w:shd w:val="clear" w:color="auto" w:fill="F9F9F9"/>
            <w:vAlign w:val="center"/>
          </w:tcPr>
          <w:p w14:paraId="0A132EFD" w14:textId="77777777" w:rsidR="00C71CB5" w:rsidRPr="00D5282B" w:rsidRDefault="00C71CB5" w:rsidP="00E351B1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900810473"/>
      <w:tr w:rsidR="00C71CB5" w:rsidRPr="002C0BFE" w14:paraId="00ACE139" w14:textId="77777777" w:rsidTr="00F2352C">
        <w:trPr>
          <w:trHeight w:val="23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659ADA12" w14:textId="77777777" w:rsidR="00C71CB5" w:rsidRPr="00D5282B" w:rsidRDefault="00C71CB5" w:rsidP="00E351B1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:rsidRPr="00D5282B" w14:paraId="41D97548" w14:textId="77777777" w:rsidTr="00F2352C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gridBefore w:val="1"/>
          <w:wBefore w:w="10" w:type="dxa"/>
          <w:trHeight w:val="244"/>
        </w:trPr>
        <w:tc>
          <w:tcPr>
            <w:tcW w:w="10223" w:type="dxa"/>
            <w:gridSpan w:val="22"/>
            <w:tcBorders>
              <w:right w:val="single" w:sz="8" w:space="0" w:color="FFFFFF" w:themeColor="background1"/>
            </w:tcBorders>
          </w:tcPr>
          <w:p w14:paraId="034904C7" w14:textId="77777777" w:rsidR="00C71CB5" w:rsidRPr="00FE3C2A" w:rsidRDefault="00C71CB5" w:rsidP="00E351B1">
            <w:pPr>
              <w:spacing w:before="0" w:after="0" w:line="240" w:lineRule="auto"/>
              <w:ind w:left="-79"/>
              <w:rPr>
                <w:rFonts w:ascii="ConduitMdSCITC TT" w:hAnsi="ConduitMdSCITC TT"/>
                <w:color w:val="2C4694"/>
              </w:rPr>
            </w:pPr>
          </w:p>
          <w:p w14:paraId="2348FB32" w14:textId="77777777" w:rsidR="00C71CB5" w:rsidRPr="00D5282B" w:rsidRDefault="00C71CB5" w:rsidP="00AE588C">
            <w:pPr>
              <w:spacing w:before="0" w:line="240" w:lineRule="auto"/>
              <w:ind w:left="-79"/>
              <w:rPr>
                <w:color w:val="525252" w:themeColor="text2"/>
              </w:rPr>
            </w:pPr>
            <w:r w:rsidRPr="000E3403">
              <w:rPr>
                <w:rFonts w:ascii="ConduitMdSCITC TT" w:hAnsi="ConduitMdSCITC TT"/>
                <w:color w:val="2C4694"/>
                <w:sz w:val="24"/>
                <w:szCs w:val="32"/>
              </w:rPr>
              <w:t>Entidade Enquadradora</w:t>
            </w:r>
          </w:p>
        </w:tc>
      </w:tr>
      <w:tr w:rsidR="00A224B4" w:rsidRPr="004F61C1" w14:paraId="5849022A" w14:textId="77777777" w:rsidTr="004F61C1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trHeight w:val="340"/>
        </w:trPr>
        <w:tc>
          <w:tcPr>
            <w:tcW w:w="1276" w:type="dxa"/>
            <w:gridSpan w:val="4"/>
            <w:tcBorders>
              <w:left w:val="single" w:sz="2" w:space="0" w:color="2C4694"/>
              <w:bottom w:val="nil"/>
              <w:right w:val="single" w:sz="8" w:space="0" w:color="FFFFFF" w:themeColor="background1"/>
            </w:tcBorders>
            <w:vAlign w:val="center"/>
          </w:tcPr>
          <w:p w14:paraId="4E751A9E" w14:textId="77777777" w:rsidR="00A224B4" w:rsidRPr="00D5282B" w:rsidRDefault="00A224B4" w:rsidP="00E351B1">
            <w:pPr>
              <w:spacing w:before="0" w:after="0" w:line="240" w:lineRule="auto"/>
              <w:ind w:right="-375"/>
              <w:rPr>
                <w:color w:val="525252" w:themeColor="text2"/>
                <w:spacing w:val="10"/>
              </w:rPr>
            </w:pPr>
            <w:permStart w:id="762070047" w:edGrp="everyone" w:colFirst="1" w:colLast="1"/>
            <w:permStart w:id="140583537" w:edGrp="everyone" w:colFirst="4" w:colLast="4"/>
            <w:r w:rsidRPr="005E3E82">
              <w:rPr>
                <w:rFonts w:ascii="ConduitMdITC TT" w:hAnsi="ConduitMdITC TT"/>
                <w:color w:val="525252" w:themeColor="text2"/>
                <w:spacing w:val="10"/>
              </w:rPr>
              <w:t>Designação</w:t>
            </w:r>
          </w:p>
        </w:tc>
        <w:tc>
          <w:tcPr>
            <w:tcW w:w="4678" w:type="dxa"/>
            <w:gridSpan w:val="12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F9F9F9"/>
            <w:vAlign w:val="center"/>
          </w:tcPr>
          <w:p w14:paraId="1576D51A" w14:textId="77777777" w:rsidR="00A224B4" w:rsidRPr="00D5282B" w:rsidRDefault="00A224B4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283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4" w:space="0" w:color="2C4694"/>
            </w:tcBorders>
            <w:shd w:val="clear" w:color="auto" w:fill="FFFFFF" w:themeFill="background1"/>
            <w:vAlign w:val="center"/>
          </w:tcPr>
          <w:p w14:paraId="0ADA011E" w14:textId="77777777" w:rsidR="00A224B4" w:rsidRPr="00D5282B" w:rsidRDefault="00A224B4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1910" w:type="dxa"/>
            <w:gridSpan w:val="4"/>
            <w:tcBorders>
              <w:top w:val="nil"/>
              <w:left w:val="single" w:sz="4" w:space="0" w:color="2C4694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86997FD" w14:textId="3D029B48" w:rsidR="00A224B4" w:rsidRPr="00A01613" w:rsidRDefault="004F61C1" w:rsidP="00A01613">
            <w:pPr>
              <w:spacing w:before="0" w:after="0" w:line="240" w:lineRule="auto"/>
              <w:ind w:right="-322"/>
              <w:rPr>
                <w:rFonts w:ascii="ConduitMdITC TT" w:hAnsi="ConduitMdITC TT"/>
                <w:color w:val="525252" w:themeColor="text2"/>
                <w:spacing w:val="10"/>
                <w:sz w:val="14"/>
                <w:szCs w:val="18"/>
                <w:lang w:val="en-US"/>
              </w:rPr>
            </w:pPr>
            <w:r w:rsidRPr="00A01613">
              <w:rPr>
                <w:rFonts w:ascii="ConduitMdITC TT" w:hAnsi="ConduitMdITC TT"/>
                <w:color w:val="525252" w:themeColor="text2"/>
                <w:spacing w:val="10"/>
                <w:sz w:val="14"/>
                <w:szCs w:val="18"/>
                <w:lang w:val="en-US"/>
              </w:rPr>
              <w:t xml:space="preserve">NIPC / </w:t>
            </w:r>
            <w:proofErr w:type="gramStart"/>
            <w:r w:rsidRPr="00A01613">
              <w:rPr>
                <w:rFonts w:ascii="ConduitMdITC TT" w:hAnsi="ConduitMdITC TT"/>
                <w:color w:val="525252" w:themeColor="text2"/>
                <w:spacing w:val="10"/>
                <w:sz w:val="14"/>
                <w:szCs w:val="18"/>
                <w:lang w:val="en-US"/>
              </w:rPr>
              <w:t>N.º</w:t>
            </w:r>
            <w:proofErr w:type="gramEnd"/>
            <w:r w:rsidRPr="00A01613">
              <w:rPr>
                <w:rFonts w:ascii="ConduitMdITC TT" w:hAnsi="ConduitMdITC TT"/>
                <w:color w:val="525252" w:themeColor="text2"/>
                <w:spacing w:val="10"/>
                <w:sz w:val="14"/>
                <w:szCs w:val="18"/>
                <w:lang w:val="en-US"/>
              </w:rPr>
              <w:t xml:space="preserve"> fiscal equiva</w:t>
            </w:r>
            <w:r w:rsidRPr="00A01613">
              <w:rPr>
                <w:rFonts w:ascii="ConduitMdITC TT" w:hAnsi="ConduitMdITC TT"/>
                <w:color w:val="525252" w:themeColor="text2"/>
                <w:spacing w:val="10"/>
                <w:sz w:val="14"/>
                <w:szCs w:val="18"/>
                <w:lang w:val="en-US"/>
              </w:rPr>
              <w:t>lente</w:t>
            </w:r>
          </w:p>
        </w:tc>
        <w:tc>
          <w:tcPr>
            <w:tcW w:w="2086" w:type="dxa"/>
            <w:gridSpan w:val="2"/>
            <w:tcBorders>
              <w:top w:val="single" w:sz="8" w:space="0" w:color="FFFFFF" w:themeColor="background1"/>
              <w:left w:val="nil"/>
              <w:bottom w:val="nil"/>
              <w:right w:val="single" w:sz="8" w:space="0" w:color="FFFFFF" w:themeColor="background1"/>
            </w:tcBorders>
            <w:shd w:val="clear" w:color="auto" w:fill="F9F9F9"/>
            <w:vAlign w:val="center"/>
          </w:tcPr>
          <w:p w14:paraId="7D8AFE41" w14:textId="7F7A64B8" w:rsidR="00A224B4" w:rsidRPr="004F61C1" w:rsidRDefault="00A224B4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lang w:val="en-US"/>
              </w:rPr>
            </w:pPr>
          </w:p>
        </w:tc>
      </w:tr>
      <w:permEnd w:id="762070047"/>
      <w:permEnd w:id="140583537"/>
      <w:tr w:rsidR="00C71CB5" w:rsidRPr="004F61C1" w14:paraId="02DE9F40" w14:textId="77777777" w:rsidTr="00F2352C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gridBefore w:val="1"/>
          <w:wBefore w:w="10" w:type="dxa"/>
          <w:trHeight w:val="57"/>
        </w:trPr>
        <w:tc>
          <w:tcPr>
            <w:tcW w:w="10223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4FD86" w14:textId="77777777" w:rsidR="00C71CB5" w:rsidRPr="004F61C1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  <w:lang w:val="en-US"/>
              </w:rPr>
            </w:pPr>
          </w:p>
        </w:tc>
      </w:tr>
      <w:tr w:rsidR="00F2352C" w14:paraId="0D262436" w14:textId="77777777" w:rsidTr="00482CE4">
        <w:trPr>
          <w:trHeight w:val="340"/>
        </w:trPr>
        <w:tc>
          <w:tcPr>
            <w:tcW w:w="1418" w:type="dxa"/>
            <w:gridSpan w:val="5"/>
            <w:tcBorders>
              <w:left w:val="single" w:sz="2" w:space="0" w:color="2C4694"/>
              <w:bottom w:val="nil"/>
            </w:tcBorders>
            <w:vAlign w:val="center"/>
          </w:tcPr>
          <w:p w14:paraId="404782B1" w14:textId="77777777" w:rsidR="00F2352C" w:rsidRPr="00D5282B" w:rsidRDefault="00F2352C" w:rsidP="00AE588C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883039658" w:edGrp="everyone" w:colFirst="4" w:colLast="4"/>
            <w:permStart w:id="1139494414" w:edGrp="everyone" w:colFirst="1" w:colLast="1"/>
            <w:r w:rsidRPr="00AE588C">
              <w:rPr>
                <w:rFonts w:ascii="ConduitMdITC TT" w:hAnsi="ConduitMdITC TT"/>
                <w:color w:val="525252" w:themeColor="text2"/>
                <w:spacing w:val="10"/>
              </w:rPr>
              <w:t>Nome do Tutor</w:t>
            </w:r>
          </w:p>
        </w:tc>
        <w:tc>
          <w:tcPr>
            <w:tcW w:w="5847" w:type="dxa"/>
            <w:gridSpan w:val="14"/>
            <w:tcBorders>
              <w:bottom w:val="nil"/>
            </w:tcBorders>
            <w:shd w:val="clear" w:color="auto" w:fill="F9F9F9"/>
            <w:vAlign w:val="center"/>
          </w:tcPr>
          <w:p w14:paraId="126D9BCB" w14:textId="77777777" w:rsidR="00F2352C" w:rsidRPr="00780975" w:rsidRDefault="00F2352C" w:rsidP="00780975">
            <w:pPr>
              <w:spacing w:before="0" w:after="0" w:line="240" w:lineRule="auto"/>
              <w:ind w:left="-71"/>
              <w:rPr>
                <w:color w:val="525252" w:themeColor="text2"/>
              </w:rPr>
            </w:pPr>
          </w:p>
        </w:tc>
        <w:tc>
          <w:tcPr>
            <w:tcW w:w="238" w:type="dxa"/>
            <w:tcBorders>
              <w:bottom w:val="nil"/>
              <w:right w:val="single" w:sz="2" w:space="0" w:color="2C4694"/>
            </w:tcBorders>
            <w:vAlign w:val="center"/>
          </w:tcPr>
          <w:p w14:paraId="11FE65E8" w14:textId="77777777" w:rsidR="00F2352C" w:rsidRPr="00D5282B" w:rsidRDefault="00F2352C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700" w:type="dxa"/>
            <w:gridSpan w:val="2"/>
            <w:tcBorders>
              <w:left w:val="single" w:sz="2" w:space="0" w:color="2C4694"/>
              <w:bottom w:val="nil"/>
            </w:tcBorders>
            <w:vAlign w:val="center"/>
          </w:tcPr>
          <w:p w14:paraId="679840BB" w14:textId="77777777" w:rsidR="00F2352C" w:rsidRPr="00D5282B" w:rsidRDefault="00F2352C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Tel.</w:t>
            </w:r>
          </w:p>
        </w:tc>
        <w:tc>
          <w:tcPr>
            <w:tcW w:w="2030" w:type="dxa"/>
            <w:tcBorders>
              <w:bottom w:val="nil"/>
            </w:tcBorders>
            <w:shd w:val="clear" w:color="auto" w:fill="F9F9F9"/>
            <w:vAlign w:val="center"/>
          </w:tcPr>
          <w:p w14:paraId="56F842C3" w14:textId="045293EB" w:rsidR="00F2352C" w:rsidRPr="00D5282B" w:rsidRDefault="00F2352C" w:rsidP="00E351B1">
            <w:pPr>
              <w:spacing w:before="0" w:after="0" w:line="240" w:lineRule="auto"/>
              <w:ind w:left="-71"/>
              <w:rPr>
                <w:color w:val="525252" w:themeColor="text2"/>
              </w:rPr>
            </w:pPr>
          </w:p>
        </w:tc>
      </w:tr>
      <w:permEnd w:id="883039658"/>
      <w:permEnd w:id="1139494414"/>
      <w:tr w:rsidR="00F2352C" w:rsidRPr="00CF6C72" w14:paraId="5E40D928" w14:textId="77777777" w:rsidTr="00F2352C">
        <w:trPr>
          <w:trHeight w:val="23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0B47D847" w14:textId="77777777" w:rsidR="00F2352C" w:rsidRPr="00CF6C72" w:rsidRDefault="00F2352C" w:rsidP="00E351B1">
            <w:pPr>
              <w:spacing w:before="0" w:after="0" w:line="240" w:lineRule="auto"/>
              <w:ind w:left="-71"/>
              <w:rPr>
                <w:color w:val="525252" w:themeColor="text2"/>
                <w:sz w:val="2"/>
                <w:szCs w:val="2"/>
              </w:rPr>
            </w:pPr>
          </w:p>
        </w:tc>
      </w:tr>
      <w:tr w:rsidR="00F2352C" w14:paraId="14978ACA" w14:textId="77777777" w:rsidTr="00F2352C">
        <w:trPr>
          <w:trHeight w:val="340"/>
        </w:trPr>
        <w:tc>
          <w:tcPr>
            <w:tcW w:w="851" w:type="dxa"/>
            <w:gridSpan w:val="3"/>
            <w:tcBorders>
              <w:left w:val="single" w:sz="2" w:space="0" w:color="2C4694"/>
            </w:tcBorders>
            <w:vAlign w:val="center"/>
          </w:tcPr>
          <w:p w14:paraId="78D7CAAA" w14:textId="77777777" w:rsidR="00F2352C" w:rsidRDefault="00F2352C" w:rsidP="00AE588C">
            <w:pPr>
              <w:spacing w:before="0" w:after="0" w:line="240" w:lineRule="auto"/>
              <w:ind w:right="-375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784089116" w:edGrp="everyone" w:colFirst="1" w:colLast="1"/>
            <w:r w:rsidRPr="00AE588C">
              <w:rPr>
                <w:rFonts w:ascii="ConduitMdITC TT" w:hAnsi="ConduitMdITC TT"/>
                <w:color w:val="525252" w:themeColor="text2"/>
                <w:spacing w:val="10"/>
              </w:rPr>
              <w:t>E-mail</w:t>
            </w:r>
          </w:p>
        </w:tc>
        <w:tc>
          <w:tcPr>
            <w:tcW w:w="9382" w:type="dxa"/>
            <w:gridSpan w:val="20"/>
            <w:shd w:val="clear" w:color="auto" w:fill="F9F9F9"/>
            <w:vAlign w:val="center"/>
          </w:tcPr>
          <w:p w14:paraId="0986D49F" w14:textId="77777777" w:rsidR="00F2352C" w:rsidRPr="00D5282B" w:rsidRDefault="00F2352C" w:rsidP="00E351B1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784089116"/>
      <w:tr w:rsidR="00C71CB5" w:rsidRPr="00CF6C72" w14:paraId="47C7E855" w14:textId="77777777" w:rsidTr="00F2352C">
        <w:trPr>
          <w:trHeight w:val="23"/>
        </w:trPr>
        <w:tc>
          <w:tcPr>
            <w:tcW w:w="10233" w:type="dxa"/>
            <w:gridSpan w:val="23"/>
            <w:tcBorders>
              <w:left w:val="nil"/>
              <w:bottom w:val="nil"/>
            </w:tcBorders>
            <w:vAlign w:val="center"/>
          </w:tcPr>
          <w:p w14:paraId="5DB36F76" w14:textId="77777777" w:rsidR="00C71CB5" w:rsidRPr="00CF6C72" w:rsidRDefault="00C71CB5" w:rsidP="00E351B1">
            <w:pPr>
              <w:spacing w:before="0" w:after="0" w:line="240" w:lineRule="auto"/>
              <w:ind w:left="-71"/>
              <w:rPr>
                <w:color w:val="525252" w:themeColor="text2"/>
                <w:sz w:val="2"/>
                <w:szCs w:val="2"/>
              </w:rPr>
            </w:pPr>
          </w:p>
        </w:tc>
      </w:tr>
      <w:tr w:rsidR="00C71CB5" w:rsidRPr="003F7883" w14:paraId="4956F1A1" w14:textId="77777777" w:rsidTr="00F2352C">
        <w:tblPrEx>
          <w:tblBorders>
            <w:top w:val="single" w:sz="24" w:space="0" w:color="FFFFFF" w:themeColor="background1"/>
            <w:left w:val="single" w:sz="24" w:space="0" w:color="FFFFFF" w:themeColor="background1"/>
            <w:bottom w:val="single" w:sz="24" w:space="0" w:color="FFFFFF" w:themeColor="background1"/>
            <w:right w:val="single" w:sz="24" w:space="0" w:color="FFFFFF" w:themeColor="background1"/>
            <w:insideH w:val="single" w:sz="24" w:space="0" w:color="FFFFFF" w:themeColor="background1"/>
            <w:insideV w:val="single" w:sz="24" w:space="0" w:color="FFFFFF" w:themeColor="background1"/>
          </w:tblBorders>
        </w:tblPrEx>
        <w:trPr>
          <w:gridBefore w:val="1"/>
          <w:wBefore w:w="10" w:type="dxa"/>
          <w:trHeight w:val="20"/>
        </w:trPr>
        <w:tc>
          <w:tcPr>
            <w:tcW w:w="10223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8DA98" w14:textId="77777777" w:rsidR="00C71CB5" w:rsidRPr="003F7883" w:rsidRDefault="00C71CB5" w:rsidP="00E351B1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  <w:sz w:val="2"/>
                <w:szCs w:val="2"/>
              </w:rPr>
            </w:pPr>
          </w:p>
        </w:tc>
      </w:tr>
    </w:tbl>
    <w:p w14:paraId="50C82AA4" w14:textId="77777777" w:rsidR="00B90842" w:rsidRPr="008D42CF" w:rsidRDefault="00B90842" w:rsidP="000F5D20">
      <w:pPr>
        <w:rPr>
          <w:sz w:val="4"/>
          <w:szCs w:val="4"/>
        </w:rPr>
      </w:pPr>
    </w:p>
    <w:p w14:paraId="5D11C8ED" w14:textId="3062E335" w:rsidR="00FE0FC6" w:rsidRPr="003B130F" w:rsidRDefault="007D358D" w:rsidP="00FE0FC6">
      <w:pPr>
        <w:spacing w:before="60" w:after="60" w:line="240" w:lineRule="auto"/>
        <w:rPr>
          <w:rFonts w:ascii="ConduitMdSCITC TT" w:hAnsi="ConduitMdSCITC TT"/>
          <w:color w:val="2C4694"/>
          <w:sz w:val="24"/>
          <w:szCs w:val="32"/>
        </w:rPr>
      </w:pPr>
      <w:r w:rsidRPr="003B130F">
        <w:rPr>
          <w:rFonts w:ascii="ConduitMdSCITC TT" w:hAnsi="ConduitMdSCITC TT"/>
          <w:color w:val="2C4694"/>
          <w:sz w:val="24"/>
          <w:szCs w:val="32"/>
        </w:rPr>
        <w:t>Períod</w:t>
      </w:r>
      <w:r w:rsidR="00E250F6" w:rsidRPr="003B130F">
        <w:rPr>
          <w:rFonts w:ascii="ConduitMdSCITC TT" w:hAnsi="ConduitMdSCITC TT"/>
          <w:color w:val="2C4694"/>
          <w:sz w:val="24"/>
          <w:szCs w:val="32"/>
        </w:rPr>
        <w:t>o(s)</w:t>
      </w:r>
      <w:r w:rsidR="001B02B8" w:rsidRPr="003B130F">
        <w:rPr>
          <w:rFonts w:ascii="ConduitMdSCITC TT" w:hAnsi="ConduitMdSCITC TT"/>
          <w:color w:val="2C4694"/>
          <w:sz w:val="24"/>
          <w:szCs w:val="32"/>
        </w:rPr>
        <w:t xml:space="preserve"> de </w:t>
      </w:r>
      <w:r w:rsidR="003B130F" w:rsidRPr="003B130F">
        <w:rPr>
          <w:rFonts w:ascii="ConduitMdSCITC TT" w:hAnsi="ConduitMdSCITC TT"/>
          <w:color w:val="2C4694"/>
          <w:sz w:val="24"/>
          <w:szCs w:val="32"/>
        </w:rPr>
        <w:t>Formação em Contexto de Trabalho</w:t>
      </w:r>
    </w:p>
    <w:tbl>
      <w:tblPr>
        <w:tblStyle w:val="TabelacomGrelha"/>
        <w:tblW w:w="10233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326"/>
        <w:gridCol w:w="2576"/>
        <w:gridCol w:w="306"/>
        <w:gridCol w:w="906"/>
        <w:gridCol w:w="1416"/>
        <w:gridCol w:w="284"/>
        <w:gridCol w:w="1558"/>
        <w:gridCol w:w="992"/>
        <w:gridCol w:w="1019"/>
      </w:tblGrid>
      <w:tr w:rsidR="00730EFB" w14:paraId="12561441" w14:textId="77777777" w:rsidTr="00FF41D3">
        <w:trPr>
          <w:trHeight w:val="340"/>
        </w:trPr>
        <w:tc>
          <w:tcPr>
            <w:tcW w:w="850" w:type="dxa"/>
            <w:tcBorders>
              <w:left w:val="single" w:sz="2" w:space="0" w:color="2C4694"/>
              <w:bottom w:val="nil"/>
            </w:tcBorders>
            <w:vAlign w:val="center"/>
          </w:tcPr>
          <w:p w14:paraId="6BEC1143" w14:textId="0E85D6FE" w:rsidR="00730EFB" w:rsidRPr="00D5282B" w:rsidRDefault="00730EFB" w:rsidP="006222DB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Período</w:t>
            </w:r>
          </w:p>
        </w:tc>
        <w:tc>
          <w:tcPr>
            <w:tcW w:w="2902" w:type="dxa"/>
            <w:gridSpan w:val="2"/>
            <w:tcBorders>
              <w:bottom w:val="nil"/>
            </w:tcBorders>
            <w:shd w:val="clear" w:color="auto" w:fill="F9F9F9"/>
            <w:vAlign w:val="center"/>
          </w:tcPr>
          <w:p w14:paraId="5A5F2675" w14:textId="08306AC7" w:rsidR="00730EFB" w:rsidRPr="00173A74" w:rsidRDefault="00730EFB" w:rsidP="006222DB">
            <w:pPr>
              <w:spacing w:before="0" w:after="0" w:line="240" w:lineRule="auto"/>
              <w:rPr>
                <w:color w:val="525252" w:themeColor="text2"/>
                <w:spacing w:val="10"/>
              </w:rPr>
            </w:pPr>
            <w:r w:rsidRPr="00173A74">
              <w:rPr>
                <w:color w:val="525252" w:themeColor="text2"/>
                <w:spacing w:val="10"/>
              </w:rPr>
              <w:t>de</w:t>
            </w:r>
            <w:permStart w:id="778335440" w:edGrp="everyone"/>
            <w:r w:rsidRPr="00173A74">
              <w:rPr>
                <w:color w:val="525252" w:themeColor="text2"/>
                <w:spacing w:val="10"/>
              </w:rPr>
              <w:t xml:space="preserve"> </w:t>
            </w:r>
            <w:r w:rsidR="002046F5">
              <w:rPr>
                <w:color w:val="525252" w:themeColor="text2"/>
                <w:spacing w:val="10"/>
              </w:rPr>
              <w:t xml:space="preserve">                       </w:t>
            </w:r>
            <w:permEnd w:id="778335440"/>
            <w:r>
              <w:rPr>
                <w:color w:val="525252" w:themeColor="text2"/>
                <w:spacing w:val="10"/>
              </w:rPr>
              <w:t xml:space="preserve"> a</w:t>
            </w:r>
            <w:r w:rsidR="005F1CF7">
              <w:rPr>
                <w:color w:val="525252" w:themeColor="text2"/>
                <w:spacing w:val="10"/>
              </w:rPr>
              <w:t xml:space="preserve"> </w:t>
            </w:r>
            <w:permStart w:id="1251433686" w:edGrp="everyone"/>
            <w:r w:rsidR="00BD0F19">
              <w:rPr>
                <w:color w:val="525252" w:themeColor="text2"/>
                <w:spacing w:val="10"/>
              </w:rPr>
              <w:t xml:space="preserve">                     </w:t>
            </w:r>
            <w:r w:rsidR="002046F5">
              <w:rPr>
                <w:color w:val="525252" w:themeColor="text2"/>
                <w:spacing w:val="10"/>
              </w:rPr>
              <w:t xml:space="preserve">  </w:t>
            </w:r>
            <w:permEnd w:id="1251433686"/>
          </w:p>
        </w:tc>
        <w:tc>
          <w:tcPr>
            <w:tcW w:w="306" w:type="dxa"/>
            <w:tcBorders>
              <w:bottom w:val="nil"/>
              <w:right w:val="single" w:sz="2" w:space="0" w:color="2C4694"/>
            </w:tcBorders>
            <w:vAlign w:val="center"/>
          </w:tcPr>
          <w:p w14:paraId="0F533EBC" w14:textId="77777777" w:rsidR="00730EFB" w:rsidRPr="00D5282B" w:rsidRDefault="00730EFB" w:rsidP="006222DB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</w:p>
        </w:tc>
        <w:tc>
          <w:tcPr>
            <w:tcW w:w="906" w:type="dxa"/>
            <w:tcBorders>
              <w:left w:val="single" w:sz="2" w:space="0" w:color="2C4694"/>
              <w:bottom w:val="nil"/>
            </w:tcBorders>
            <w:vAlign w:val="center"/>
          </w:tcPr>
          <w:p w14:paraId="079A58D0" w14:textId="0C1B09FB" w:rsidR="00730EFB" w:rsidRPr="00D5282B" w:rsidRDefault="00730EFB" w:rsidP="006222DB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Duração</w:t>
            </w:r>
          </w:p>
        </w:tc>
        <w:tc>
          <w:tcPr>
            <w:tcW w:w="1416" w:type="dxa"/>
            <w:tcBorders>
              <w:bottom w:val="nil"/>
            </w:tcBorders>
            <w:shd w:val="clear" w:color="auto" w:fill="F9F9F9"/>
            <w:vAlign w:val="center"/>
          </w:tcPr>
          <w:p w14:paraId="1E5814A4" w14:textId="5358056B" w:rsidR="00730EFB" w:rsidRPr="00D5282B" w:rsidRDefault="002046F5" w:rsidP="006222DB">
            <w:pPr>
              <w:spacing w:before="0" w:after="0" w:line="240" w:lineRule="auto"/>
              <w:rPr>
                <w:color w:val="525252" w:themeColor="text2"/>
              </w:rPr>
            </w:pPr>
            <w:permStart w:id="205735036" w:edGrp="everyone"/>
            <w:r>
              <w:rPr>
                <w:color w:val="525252" w:themeColor="text2"/>
              </w:rPr>
              <w:t xml:space="preserve">               </w:t>
            </w:r>
            <w:permEnd w:id="205735036"/>
            <w:r>
              <w:rPr>
                <w:color w:val="525252" w:themeColor="text2"/>
              </w:rPr>
              <w:t xml:space="preserve"> </w:t>
            </w:r>
            <w:r w:rsidR="00730EFB">
              <w:rPr>
                <w:color w:val="525252" w:themeColor="text2"/>
              </w:rPr>
              <w:t>horas</w:t>
            </w:r>
          </w:p>
        </w:tc>
        <w:tc>
          <w:tcPr>
            <w:tcW w:w="284" w:type="dxa"/>
            <w:tcBorders>
              <w:bottom w:val="nil"/>
              <w:right w:val="single" w:sz="4" w:space="0" w:color="2C4694"/>
            </w:tcBorders>
            <w:vAlign w:val="center"/>
          </w:tcPr>
          <w:p w14:paraId="47FED2F9" w14:textId="77777777" w:rsidR="00730EFB" w:rsidRPr="00D5282B" w:rsidRDefault="00730EFB" w:rsidP="006222DB">
            <w:pPr>
              <w:spacing w:before="0" w:after="0" w:line="240" w:lineRule="auto"/>
              <w:rPr>
                <w:color w:val="525252" w:themeColor="text2"/>
              </w:rPr>
            </w:pPr>
          </w:p>
        </w:tc>
        <w:tc>
          <w:tcPr>
            <w:tcW w:w="1558" w:type="dxa"/>
            <w:tcBorders>
              <w:left w:val="single" w:sz="4" w:space="0" w:color="2C4694"/>
              <w:bottom w:val="nil"/>
            </w:tcBorders>
            <w:vAlign w:val="center"/>
          </w:tcPr>
          <w:p w14:paraId="341C9492" w14:textId="5BE6C626" w:rsidR="00730EFB" w:rsidRPr="00D5282B" w:rsidRDefault="00730EFB" w:rsidP="006222DB">
            <w:pPr>
              <w:spacing w:before="0" w:after="0" w:line="240" w:lineRule="auto"/>
              <w:rPr>
                <w:color w:val="525252" w:themeColor="text2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Tipo de horário</w:t>
            </w:r>
          </w:p>
        </w:tc>
        <w:permStart w:id="376770624" w:edGrp="everyone"/>
        <w:tc>
          <w:tcPr>
            <w:tcW w:w="992" w:type="dxa"/>
            <w:tcBorders>
              <w:bottom w:val="nil"/>
            </w:tcBorders>
            <w:shd w:val="clear" w:color="auto" w:fill="F9F9F9"/>
            <w:vAlign w:val="center"/>
          </w:tcPr>
          <w:p w14:paraId="7E0CB376" w14:textId="62CBEEEA" w:rsidR="00730EFB" w:rsidRPr="00D5282B" w:rsidRDefault="00000000" w:rsidP="00FF41D3">
            <w:pPr>
              <w:spacing w:before="0" w:after="0" w:line="240" w:lineRule="auto"/>
              <w:jc w:val="right"/>
              <w:rPr>
                <w:color w:val="525252" w:themeColor="text2"/>
              </w:rPr>
            </w:pPr>
            <w:sdt>
              <w:sdtPr>
                <w:id w:val="-1048525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0F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ermEnd w:id="376770624"/>
            <w:r w:rsidR="00FF41D3">
              <w:rPr>
                <w:color w:val="525252" w:themeColor="text2"/>
              </w:rPr>
              <w:t xml:space="preserve">  único</w:t>
            </w:r>
          </w:p>
        </w:tc>
        <w:permStart w:id="1126785035" w:edGrp="everyone"/>
        <w:tc>
          <w:tcPr>
            <w:tcW w:w="1019" w:type="dxa"/>
            <w:tcBorders>
              <w:bottom w:val="nil"/>
            </w:tcBorders>
            <w:shd w:val="clear" w:color="auto" w:fill="F9F9F9"/>
            <w:vAlign w:val="center"/>
          </w:tcPr>
          <w:p w14:paraId="474DE4FA" w14:textId="1EDDB235" w:rsidR="00730EFB" w:rsidRPr="00D5282B" w:rsidRDefault="00000000" w:rsidP="00FF41D3">
            <w:pPr>
              <w:spacing w:before="0" w:after="0" w:line="240" w:lineRule="auto"/>
              <w:jc w:val="right"/>
              <w:rPr>
                <w:color w:val="525252" w:themeColor="text2"/>
              </w:rPr>
            </w:pPr>
            <w:sdt>
              <w:sdtPr>
                <w:id w:val="-1021544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0F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ermEnd w:id="1126785035"/>
            <w:r w:rsidR="00FF41D3">
              <w:rPr>
                <w:color w:val="525252" w:themeColor="text2"/>
              </w:rPr>
              <w:t xml:space="preserve">  turnos</w:t>
            </w:r>
          </w:p>
        </w:tc>
      </w:tr>
      <w:tr w:rsidR="007C1F8C" w14:paraId="09B6FC47" w14:textId="77777777" w:rsidTr="00730EFB">
        <w:trPr>
          <w:trHeight w:val="57"/>
        </w:trPr>
        <w:tc>
          <w:tcPr>
            <w:tcW w:w="10233" w:type="dxa"/>
            <w:gridSpan w:val="10"/>
            <w:tcBorders>
              <w:left w:val="nil"/>
              <w:bottom w:val="nil"/>
            </w:tcBorders>
            <w:vAlign w:val="center"/>
          </w:tcPr>
          <w:p w14:paraId="59616D9D" w14:textId="77777777" w:rsidR="007C1F8C" w:rsidRPr="007C1F8C" w:rsidRDefault="007C1F8C" w:rsidP="006222DB">
            <w:pPr>
              <w:spacing w:before="0" w:after="0" w:line="240" w:lineRule="auto"/>
              <w:rPr>
                <w:color w:val="525252" w:themeColor="text2"/>
                <w:sz w:val="2"/>
                <w:szCs w:val="4"/>
              </w:rPr>
            </w:pPr>
          </w:p>
        </w:tc>
      </w:tr>
      <w:tr w:rsidR="009F1E49" w14:paraId="77C5760A" w14:textId="77777777" w:rsidTr="007C1F8C">
        <w:trPr>
          <w:trHeight w:val="340"/>
        </w:trPr>
        <w:tc>
          <w:tcPr>
            <w:tcW w:w="1176" w:type="dxa"/>
            <w:gridSpan w:val="2"/>
            <w:tcBorders>
              <w:left w:val="single" w:sz="2" w:space="0" w:color="2C4694"/>
              <w:bottom w:val="nil"/>
            </w:tcBorders>
            <w:vAlign w:val="center"/>
          </w:tcPr>
          <w:p w14:paraId="5C4584ED" w14:textId="05D71B5A" w:rsidR="009F1E49" w:rsidRDefault="00734437" w:rsidP="006222DB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r>
              <w:rPr>
                <w:rFonts w:ascii="ConduitMdITC TT" w:hAnsi="ConduitMdITC TT"/>
                <w:color w:val="525252" w:themeColor="text2"/>
                <w:spacing w:val="10"/>
              </w:rPr>
              <w:t>Horário(s)</w:t>
            </w:r>
          </w:p>
        </w:tc>
        <w:tc>
          <w:tcPr>
            <w:tcW w:w="9057" w:type="dxa"/>
            <w:gridSpan w:val="8"/>
            <w:tcBorders>
              <w:bottom w:val="nil"/>
            </w:tcBorders>
            <w:shd w:val="clear" w:color="auto" w:fill="F9F9F9"/>
            <w:vAlign w:val="center"/>
          </w:tcPr>
          <w:p w14:paraId="724FBAFD" w14:textId="6A03897A" w:rsidR="009F1E49" w:rsidRDefault="00902238" w:rsidP="006222DB">
            <w:pPr>
              <w:spacing w:before="0" w:after="0" w:line="240" w:lineRule="auto"/>
              <w:rPr>
                <w:color w:val="525252" w:themeColor="text2"/>
              </w:rPr>
            </w:pPr>
            <w:r w:rsidRPr="008D619D">
              <w:rPr>
                <w:b/>
                <w:bCs/>
                <w:color w:val="525252" w:themeColor="text2"/>
                <w:shd w:val="clear" w:color="auto" w:fill="E7ECED"/>
              </w:rPr>
              <w:t xml:space="preserve">1 </w:t>
            </w:r>
            <w:r w:rsidR="00843C7D">
              <w:rPr>
                <w:b/>
                <w:bCs/>
                <w:color w:val="525252" w:themeColor="text2"/>
                <w:shd w:val="clear" w:color="auto" w:fill="E7ECED"/>
              </w:rPr>
              <w:t>-</w:t>
            </w:r>
            <w:r>
              <w:rPr>
                <w:color w:val="525252" w:themeColor="text2"/>
              </w:rPr>
              <w:t xml:space="preserve"> </w:t>
            </w:r>
            <w:r w:rsidR="00734437">
              <w:rPr>
                <w:color w:val="525252" w:themeColor="text2"/>
              </w:rPr>
              <w:t>das</w:t>
            </w:r>
            <w:r w:rsidR="002046F5">
              <w:rPr>
                <w:color w:val="525252" w:themeColor="text2"/>
              </w:rPr>
              <w:t xml:space="preserve"> </w:t>
            </w:r>
            <w:permStart w:id="1297433752" w:edGrp="everyone"/>
            <w:r w:rsidR="002046F5">
              <w:rPr>
                <w:color w:val="525252" w:themeColor="text2"/>
              </w:rPr>
              <w:t xml:space="preserve">       </w:t>
            </w:r>
            <w:permEnd w:id="1297433752"/>
            <w:r w:rsidR="0062561F">
              <w:rPr>
                <w:color w:val="525252" w:themeColor="text2"/>
              </w:rPr>
              <w:t>h</w:t>
            </w:r>
            <w:permStart w:id="47279434" w:edGrp="everyone"/>
            <w:r w:rsidR="00843C7D">
              <w:rPr>
                <w:color w:val="525252" w:themeColor="text2"/>
              </w:rPr>
              <w:t xml:space="preserve">        </w:t>
            </w:r>
            <w:permEnd w:id="47279434"/>
            <w:r w:rsidR="00843C7D">
              <w:rPr>
                <w:color w:val="525252" w:themeColor="text2"/>
              </w:rPr>
              <w:t xml:space="preserve">  </w:t>
            </w:r>
            <w:r w:rsidR="00734437">
              <w:rPr>
                <w:color w:val="525252" w:themeColor="text2"/>
              </w:rPr>
              <w:t>às</w:t>
            </w:r>
            <w:r w:rsidR="00843C7D">
              <w:rPr>
                <w:color w:val="525252" w:themeColor="text2"/>
              </w:rPr>
              <w:t xml:space="preserve"> </w:t>
            </w:r>
            <w:permStart w:id="350176167" w:edGrp="everyone"/>
            <w:r w:rsidR="00843C7D">
              <w:rPr>
                <w:color w:val="525252" w:themeColor="text2"/>
              </w:rPr>
              <w:t xml:space="preserve">       </w:t>
            </w:r>
            <w:permEnd w:id="350176167"/>
            <w:r w:rsidR="00843C7D">
              <w:rPr>
                <w:color w:val="525252" w:themeColor="text2"/>
              </w:rPr>
              <w:t>h</w:t>
            </w:r>
            <w:permStart w:id="815229262" w:edGrp="everyone"/>
            <w:r w:rsidR="00843C7D">
              <w:rPr>
                <w:color w:val="525252" w:themeColor="text2"/>
              </w:rPr>
              <w:t xml:space="preserve">         </w:t>
            </w:r>
            <w:permEnd w:id="815229262"/>
            <w:r w:rsidR="00843C7D">
              <w:rPr>
                <w:color w:val="525252" w:themeColor="text2"/>
              </w:rPr>
              <w:t xml:space="preserve">      </w:t>
            </w:r>
            <w:r w:rsidR="00AA24F5" w:rsidRPr="008D619D">
              <w:rPr>
                <w:b/>
                <w:bCs/>
                <w:color w:val="525252" w:themeColor="text2"/>
                <w:shd w:val="clear" w:color="auto" w:fill="E7ECED"/>
              </w:rPr>
              <w:t>2 -</w:t>
            </w:r>
            <w:r w:rsidR="00AA24F5">
              <w:rPr>
                <w:b/>
                <w:bCs/>
                <w:color w:val="525252" w:themeColor="text2"/>
              </w:rPr>
              <w:t xml:space="preserve"> </w:t>
            </w:r>
            <w:r w:rsidR="00843C7D">
              <w:rPr>
                <w:color w:val="525252" w:themeColor="text2"/>
              </w:rPr>
              <w:t xml:space="preserve">das </w:t>
            </w:r>
            <w:permStart w:id="1760313981" w:edGrp="everyone"/>
            <w:r w:rsidR="00843C7D">
              <w:rPr>
                <w:color w:val="525252" w:themeColor="text2"/>
              </w:rPr>
              <w:t xml:space="preserve">       </w:t>
            </w:r>
            <w:permEnd w:id="1760313981"/>
            <w:r w:rsidR="00843C7D">
              <w:rPr>
                <w:color w:val="525252" w:themeColor="text2"/>
              </w:rPr>
              <w:t>h</w:t>
            </w:r>
            <w:permStart w:id="1562443877" w:edGrp="everyone"/>
            <w:r w:rsidR="00843C7D">
              <w:rPr>
                <w:color w:val="525252" w:themeColor="text2"/>
              </w:rPr>
              <w:t xml:space="preserve">        </w:t>
            </w:r>
            <w:permEnd w:id="1562443877"/>
            <w:r w:rsidR="00843C7D">
              <w:rPr>
                <w:color w:val="525252" w:themeColor="text2"/>
              </w:rPr>
              <w:t xml:space="preserve">  às  </w:t>
            </w:r>
            <w:permStart w:id="1367964458" w:edGrp="everyone"/>
            <w:r w:rsidR="00843C7D">
              <w:rPr>
                <w:color w:val="525252" w:themeColor="text2"/>
              </w:rPr>
              <w:t xml:space="preserve">      </w:t>
            </w:r>
            <w:permEnd w:id="1367964458"/>
            <w:r w:rsidR="00843C7D">
              <w:rPr>
                <w:color w:val="525252" w:themeColor="text2"/>
              </w:rPr>
              <w:t>h</w:t>
            </w:r>
            <w:permStart w:id="1336355744" w:edGrp="everyone"/>
            <w:r w:rsidR="00843C7D">
              <w:rPr>
                <w:color w:val="525252" w:themeColor="text2"/>
              </w:rPr>
              <w:t xml:space="preserve">        </w:t>
            </w:r>
            <w:permEnd w:id="1336355744"/>
            <w:r w:rsidR="00843C7D">
              <w:rPr>
                <w:color w:val="525252" w:themeColor="text2"/>
              </w:rPr>
              <w:t xml:space="preserve">       </w:t>
            </w:r>
            <w:r w:rsidR="00E6444F" w:rsidRPr="008D619D">
              <w:rPr>
                <w:b/>
                <w:bCs/>
                <w:color w:val="525252" w:themeColor="text2"/>
                <w:shd w:val="clear" w:color="auto" w:fill="E7ECED"/>
              </w:rPr>
              <w:t>3 -</w:t>
            </w:r>
            <w:r w:rsidR="00E6444F">
              <w:rPr>
                <w:b/>
                <w:bCs/>
                <w:color w:val="525252" w:themeColor="text2"/>
              </w:rPr>
              <w:t xml:space="preserve"> </w:t>
            </w:r>
            <w:r w:rsidR="00843C7D">
              <w:rPr>
                <w:color w:val="525252" w:themeColor="text2"/>
              </w:rPr>
              <w:t xml:space="preserve">das  </w:t>
            </w:r>
            <w:permStart w:id="174799995" w:edGrp="everyone"/>
            <w:r w:rsidR="00843C7D">
              <w:rPr>
                <w:color w:val="525252" w:themeColor="text2"/>
              </w:rPr>
              <w:t xml:space="preserve">      </w:t>
            </w:r>
            <w:permEnd w:id="174799995"/>
            <w:r w:rsidR="00843C7D">
              <w:rPr>
                <w:color w:val="525252" w:themeColor="text2"/>
              </w:rPr>
              <w:t>h</w:t>
            </w:r>
            <w:permStart w:id="800353691" w:edGrp="everyone"/>
            <w:r w:rsidR="00843C7D">
              <w:rPr>
                <w:color w:val="525252" w:themeColor="text2"/>
              </w:rPr>
              <w:t xml:space="preserve">       </w:t>
            </w:r>
            <w:permEnd w:id="800353691"/>
            <w:r w:rsidR="00843C7D">
              <w:rPr>
                <w:color w:val="525252" w:themeColor="text2"/>
              </w:rPr>
              <w:t xml:space="preserve">   às   </w:t>
            </w:r>
            <w:permStart w:id="812860828" w:edGrp="everyone"/>
            <w:r w:rsidR="00843C7D">
              <w:rPr>
                <w:color w:val="525252" w:themeColor="text2"/>
              </w:rPr>
              <w:t xml:space="preserve">     </w:t>
            </w:r>
            <w:permEnd w:id="812860828"/>
            <w:r w:rsidR="00843C7D">
              <w:rPr>
                <w:color w:val="525252" w:themeColor="text2"/>
              </w:rPr>
              <w:t>h</w:t>
            </w:r>
            <w:permStart w:id="1034252977" w:edGrp="everyone"/>
            <w:r w:rsidR="00843C7D">
              <w:rPr>
                <w:color w:val="525252" w:themeColor="text2"/>
              </w:rPr>
              <w:t xml:space="preserve">       </w:t>
            </w:r>
            <w:permEnd w:id="1034252977"/>
            <w:r w:rsidR="00843C7D">
              <w:rPr>
                <w:color w:val="525252" w:themeColor="text2"/>
              </w:rPr>
              <w:t xml:space="preserve">        </w:t>
            </w:r>
            <w:r w:rsidR="00F36220">
              <w:rPr>
                <w:b/>
                <w:bCs/>
                <w:color w:val="525252" w:themeColor="text2"/>
                <w:shd w:val="clear" w:color="auto" w:fill="E7ECED"/>
              </w:rPr>
              <w:t>4</w:t>
            </w:r>
            <w:r w:rsidR="00F36220" w:rsidRPr="008D619D">
              <w:rPr>
                <w:b/>
                <w:bCs/>
                <w:color w:val="525252" w:themeColor="text2"/>
                <w:shd w:val="clear" w:color="auto" w:fill="E7ECED"/>
              </w:rPr>
              <w:t xml:space="preserve"> -</w:t>
            </w:r>
            <w:r w:rsidR="00F36220">
              <w:rPr>
                <w:b/>
                <w:bCs/>
                <w:color w:val="525252" w:themeColor="text2"/>
              </w:rPr>
              <w:t xml:space="preserve"> </w:t>
            </w:r>
            <w:r w:rsidR="00843C7D">
              <w:rPr>
                <w:color w:val="525252" w:themeColor="text2"/>
              </w:rPr>
              <w:t xml:space="preserve">das </w:t>
            </w:r>
            <w:permStart w:id="432218230" w:edGrp="everyone"/>
            <w:r w:rsidR="00843C7D">
              <w:rPr>
                <w:color w:val="525252" w:themeColor="text2"/>
              </w:rPr>
              <w:t xml:space="preserve">       </w:t>
            </w:r>
            <w:permEnd w:id="432218230"/>
            <w:r w:rsidR="00843C7D">
              <w:rPr>
                <w:color w:val="525252" w:themeColor="text2"/>
              </w:rPr>
              <w:t>h</w:t>
            </w:r>
            <w:permStart w:id="1802438328" w:edGrp="everyone"/>
            <w:r w:rsidR="00843C7D">
              <w:rPr>
                <w:color w:val="525252" w:themeColor="text2"/>
              </w:rPr>
              <w:t xml:space="preserve">       </w:t>
            </w:r>
            <w:permEnd w:id="1802438328"/>
            <w:r w:rsidR="00843C7D">
              <w:rPr>
                <w:color w:val="525252" w:themeColor="text2"/>
              </w:rPr>
              <w:t xml:space="preserve">   às </w:t>
            </w:r>
            <w:permStart w:id="1054102658" w:edGrp="everyone"/>
            <w:r w:rsidR="00843C7D">
              <w:rPr>
                <w:color w:val="525252" w:themeColor="text2"/>
              </w:rPr>
              <w:t xml:space="preserve">       </w:t>
            </w:r>
            <w:permEnd w:id="1054102658"/>
            <w:r w:rsidR="00843C7D">
              <w:rPr>
                <w:color w:val="525252" w:themeColor="text2"/>
              </w:rPr>
              <w:t>h</w:t>
            </w:r>
            <w:permStart w:id="1688738913" w:edGrp="everyone"/>
            <w:r w:rsidR="00843C7D">
              <w:rPr>
                <w:color w:val="525252" w:themeColor="text2"/>
              </w:rPr>
              <w:t xml:space="preserve">      </w:t>
            </w:r>
            <w:permEnd w:id="1688738913"/>
            <w:r w:rsidR="00843C7D">
              <w:rPr>
                <w:color w:val="525252" w:themeColor="text2"/>
              </w:rPr>
              <w:t xml:space="preserve">    </w:t>
            </w:r>
          </w:p>
        </w:tc>
      </w:tr>
      <w:tr w:rsidR="006222DB" w:rsidRPr="00C02F06" w14:paraId="25628483" w14:textId="77777777" w:rsidTr="004D1D1A">
        <w:trPr>
          <w:trHeight w:val="20"/>
        </w:trPr>
        <w:tc>
          <w:tcPr>
            <w:tcW w:w="10233" w:type="dxa"/>
            <w:gridSpan w:val="10"/>
            <w:tcBorders>
              <w:left w:val="nil"/>
              <w:bottom w:val="nil"/>
            </w:tcBorders>
            <w:vAlign w:val="center"/>
          </w:tcPr>
          <w:p w14:paraId="0B53B564" w14:textId="77777777" w:rsidR="006222DB" w:rsidRPr="00D5282B" w:rsidRDefault="006222DB" w:rsidP="006222DB">
            <w:pPr>
              <w:spacing w:before="0" w:after="0" w:line="240" w:lineRule="auto"/>
              <w:rPr>
                <w:color w:val="525252" w:themeColor="text2"/>
                <w:sz w:val="2"/>
                <w:szCs w:val="6"/>
              </w:rPr>
            </w:pPr>
          </w:p>
        </w:tc>
      </w:tr>
    </w:tbl>
    <w:p w14:paraId="108CE7DB" w14:textId="77777777" w:rsidR="00B90842" w:rsidRPr="002213F6" w:rsidRDefault="00B90842" w:rsidP="00107F72">
      <w:pPr>
        <w:spacing w:line="240" w:lineRule="auto"/>
        <w:rPr>
          <w:sz w:val="2"/>
          <w:szCs w:val="2"/>
        </w:rPr>
      </w:pPr>
    </w:p>
    <w:p w14:paraId="57578475" w14:textId="094809EE" w:rsidR="001F140E" w:rsidRPr="00FE0D40" w:rsidRDefault="00FE0D40" w:rsidP="001F140E">
      <w:pPr>
        <w:spacing w:before="60" w:after="60" w:line="240" w:lineRule="auto"/>
        <w:rPr>
          <w:rFonts w:ascii="ConduitMdSCITC TT" w:hAnsi="ConduitMdSCITC TT"/>
          <w:color w:val="2C4694"/>
          <w:sz w:val="24"/>
          <w:szCs w:val="32"/>
        </w:rPr>
      </w:pPr>
      <w:r w:rsidRPr="00FE0D40">
        <w:rPr>
          <w:rFonts w:ascii="ConduitMdSCITC TT" w:hAnsi="ConduitMdSCITC TT"/>
          <w:color w:val="2C4694"/>
          <w:sz w:val="24"/>
          <w:szCs w:val="32"/>
        </w:rPr>
        <w:t>Objetivos a atingir</w:t>
      </w:r>
      <w:r>
        <w:rPr>
          <w:rFonts w:ascii="ConduitMdSCITC TT" w:hAnsi="ConduitMdSCITC TT"/>
          <w:color w:val="2C4694"/>
          <w:sz w:val="24"/>
          <w:szCs w:val="32"/>
        </w:rPr>
        <w:t xml:space="preserve"> </w:t>
      </w:r>
      <w:r w:rsidRPr="00821643">
        <w:rPr>
          <w:color w:val="525252" w:themeColor="text2"/>
          <w:szCs w:val="20"/>
        </w:rPr>
        <w:t>(com o desenvolvimento integr</w:t>
      </w:r>
      <w:r w:rsidR="008A0D72" w:rsidRPr="00821643">
        <w:rPr>
          <w:color w:val="525252" w:themeColor="text2"/>
          <w:szCs w:val="20"/>
        </w:rPr>
        <w:t>al da FCT)</w:t>
      </w:r>
    </w:p>
    <w:tbl>
      <w:tblPr>
        <w:tblStyle w:val="TabelacomGrelha"/>
        <w:tblW w:w="10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9733"/>
      </w:tblGrid>
      <w:tr w:rsidR="003E6801" w14:paraId="2DA5F260" w14:textId="77777777" w:rsidTr="00001F78">
        <w:trPr>
          <w:trHeight w:val="340"/>
        </w:trPr>
        <w:tc>
          <w:tcPr>
            <w:tcW w:w="426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2E52AAFA" w14:textId="612B41A9" w:rsidR="003E6801" w:rsidRPr="00270FF5" w:rsidRDefault="003E6801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permStart w:id="720121522" w:edGrp="everyone" w:colFirst="1" w:colLast="1"/>
            <w:r w:rsidRPr="00270FF5">
              <w:rPr>
                <w:color w:val="FFFFFF" w:themeColor="background1"/>
              </w:rPr>
              <w:t>1</w:t>
            </w:r>
          </w:p>
        </w:tc>
        <w:tc>
          <w:tcPr>
            <w:tcW w:w="9733" w:type="dxa"/>
            <w:tcBorders>
              <w:top w:val="nil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3475FE34" w14:textId="5D2471AF" w:rsidR="003E6801" w:rsidRPr="00D5282B" w:rsidRDefault="003E6801" w:rsidP="003E6801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3E6801" w14:paraId="5ECDA379" w14:textId="77777777" w:rsidTr="00001F78">
        <w:trPr>
          <w:trHeight w:val="340"/>
        </w:trPr>
        <w:tc>
          <w:tcPr>
            <w:tcW w:w="426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66EE4E46" w14:textId="699A57E8" w:rsidR="003E6801" w:rsidRPr="00270FF5" w:rsidRDefault="003E6801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permStart w:id="317668279" w:edGrp="everyone" w:colFirst="1" w:colLast="1"/>
            <w:permEnd w:id="720121522"/>
            <w:r>
              <w:rPr>
                <w:color w:val="FFFFFF" w:themeColor="background1"/>
              </w:rPr>
              <w:t>2</w:t>
            </w:r>
          </w:p>
        </w:tc>
        <w:tc>
          <w:tcPr>
            <w:tcW w:w="9733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5F3DBECD" w14:textId="77777777" w:rsidR="003E6801" w:rsidRPr="00D5282B" w:rsidRDefault="003E6801" w:rsidP="003E6801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3E6801" w14:paraId="4238A884" w14:textId="77777777" w:rsidTr="00001F78">
        <w:trPr>
          <w:trHeight w:val="340"/>
        </w:trPr>
        <w:tc>
          <w:tcPr>
            <w:tcW w:w="426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49BB3939" w14:textId="44B83371" w:rsidR="003E6801" w:rsidRPr="00270FF5" w:rsidRDefault="003E6801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permStart w:id="1401311382" w:edGrp="everyone" w:colFirst="1" w:colLast="1"/>
            <w:permEnd w:id="317668279"/>
            <w:r>
              <w:rPr>
                <w:color w:val="FFFFFF" w:themeColor="background1"/>
              </w:rPr>
              <w:t>3</w:t>
            </w:r>
          </w:p>
        </w:tc>
        <w:tc>
          <w:tcPr>
            <w:tcW w:w="9733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2E8F1580" w14:textId="77777777" w:rsidR="003E6801" w:rsidRPr="00D5282B" w:rsidRDefault="003E6801" w:rsidP="003E6801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3E6801" w14:paraId="5BEC9E72" w14:textId="77777777" w:rsidTr="00001F78">
        <w:trPr>
          <w:trHeight w:val="340"/>
        </w:trPr>
        <w:tc>
          <w:tcPr>
            <w:tcW w:w="426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68021011" w14:textId="2713FC06" w:rsidR="003E6801" w:rsidRPr="00270FF5" w:rsidRDefault="003E6801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permStart w:id="528701025" w:edGrp="everyone" w:colFirst="1" w:colLast="1"/>
            <w:permEnd w:id="1401311382"/>
            <w:r>
              <w:rPr>
                <w:color w:val="FFFFFF" w:themeColor="background1"/>
              </w:rPr>
              <w:t>4</w:t>
            </w:r>
          </w:p>
        </w:tc>
        <w:tc>
          <w:tcPr>
            <w:tcW w:w="9733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322F4EBE" w14:textId="77777777" w:rsidR="003E6801" w:rsidRPr="00D5282B" w:rsidRDefault="003E6801" w:rsidP="003E6801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3E6801" w14:paraId="5726419B" w14:textId="77777777" w:rsidTr="00001F78">
        <w:trPr>
          <w:trHeight w:val="340"/>
        </w:trPr>
        <w:tc>
          <w:tcPr>
            <w:tcW w:w="426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4570A3BB" w14:textId="5EC42D8A" w:rsidR="003E6801" w:rsidRPr="00270FF5" w:rsidRDefault="003E6801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permStart w:id="1272250676" w:edGrp="everyone" w:colFirst="1" w:colLast="1"/>
            <w:permEnd w:id="528701025"/>
            <w:r>
              <w:rPr>
                <w:color w:val="FFFFFF" w:themeColor="background1"/>
              </w:rPr>
              <w:t>5</w:t>
            </w:r>
          </w:p>
        </w:tc>
        <w:tc>
          <w:tcPr>
            <w:tcW w:w="9733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0D4625D6" w14:textId="77777777" w:rsidR="003E6801" w:rsidRPr="00D5282B" w:rsidRDefault="003E6801" w:rsidP="003E6801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3E6801" w14:paraId="189E4A64" w14:textId="77777777" w:rsidTr="00001F78">
        <w:trPr>
          <w:trHeight w:val="340"/>
        </w:trPr>
        <w:tc>
          <w:tcPr>
            <w:tcW w:w="426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29BFA997" w14:textId="3A07F80F" w:rsidR="003E6801" w:rsidRPr="00270FF5" w:rsidRDefault="003E6801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permStart w:id="1339694320" w:edGrp="everyone" w:colFirst="1" w:colLast="1"/>
            <w:permEnd w:id="1272250676"/>
            <w:r>
              <w:rPr>
                <w:color w:val="FFFFFF" w:themeColor="background1"/>
              </w:rPr>
              <w:t>6</w:t>
            </w:r>
          </w:p>
        </w:tc>
        <w:tc>
          <w:tcPr>
            <w:tcW w:w="9733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38D9DA73" w14:textId="77777777" w:rsidR="003E6801" w:rsidRPr="00D5282B" w:rsidRDefault="003E6801" w:rsidP="003E6801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3E6801" w14:paraId="26AAD5B0" w14:textId="77777777" w:rsidTr="00001F78">
        <w:trPr>
          <w:trHeight w:val="340"/>
        </w:trPr>
        <w:tc>
          <w:tcPr>
            <w:tcW w:w="426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6279A930" w14:textId="414CCAAC" w:rsidR="003E6801" w:rsidRPr="00270FF5" w:rsidRDefault="003E6801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permStart w:id="956444445" w:edGrp="everyone" w:colFirst="1" w:colLast="1"/>
            <w:permEnd w:id="1339694320"/>
            <w:r>
              <w:rPr>
                <w:color w:val="FFFFFF" w:themeColor="background1"/>
              </w:rPr>
              <w:t>7</w:t>
            </w:r>
          </w:p>
        </w:tc>
        <w:tc>
          <w:tcPr>
            <w:tcW w:w="9733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705C796A" w14:textId="77777777" w:rsidR="003E6801" w:rsidRPr="00D5282B" w:rsidRDefault="003E6801" w:rsidP="003E6801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3E6801" w14:paraId="544CBA52" w14:textId="77777777" w:rsidTr="00001F78">
        <w:trPr>
          <w:trHeight w:val="340"/>
        </w:trPr>
        <w:tc>
          <w:tcPr>
            <w:tcW w:w="426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09FF2CB0" w14:textId="2FB802B6" w:rsidR="003E6801" w:rsidRPr="00270FF5" w:rsidRDefault="003E6801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permStart w:id="105084712" w:edGrp="everyone" w:colFirst="1" w:colLast="1"/>
            <w:permEnd w:id="956444445"/>
            <w:r>
              <w:rPr>
                <w:color w:val="FFFFFF" w:themeColor="background1"/>
              </w:rPr>
              <w:t>8</w:t>
            </w:r>
          </w:p>
        </w:tc>
        <w:tc>
          <w:tcPr>
            <w:tcW w:w="9733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1D620454" w14:textId="77777777" w:rsidR="003E6801" w:rsidRPr="00D5282B" w:rsidRDefault="003E6801" w:rsidP="003E6801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3E6801" w14:paraId="08FF92BE" w14:textId="77777777" w:rsidTr="00001F78">
        <w:trPr>
          <w:trHeight w:val="340"/>
        </w:trPr>
        <w:tc>
          <w:tcPr>
            <w:tcW w:w="426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4EDA07A0" w14:textId="703155DD" w:rsidR="003E6801" w:rsidRPr="00270FF5" w:rsidRDefault="003E6801" w:rsidP="00BE7984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permStart w:id="1592998257" w:edGrp="everyone" w:colFirst="1" w:colLast="1"/>
            <w:permEnd w:id="105084712"/>
            <w:r>
              <w:rPr>
                <w:color w:val="FFFFFF" w:themeColor="background1"/>
              </w:rPr>
              <w:t>9</w:t>
            </w:r>
          </w:p>
        </w:tc>
        <w:tc>
          <w:tcPr>
            <w:tcW w:w="9733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1D6363FD" w14:textId="77777777" w:rsidR="003E6801" w:rsidRPr="00D5282B" w:rsidRDefault="003E6801" w:rsidP="003E6801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tr w:rsidR="00BA1C68" w14:paraId="6F000B57" w14:textId="77777777">
        <w:trPr>
          <w:trHeight w:val="340"/>
        </w:trPr>
        <w:tc>
          <w:tcPr>
            <w:tcW w:w="426" w:type="dxa"/>
            <w:tcBorders>
              <w:right w:val="single" w:sz="24" w:space="0" w:color="FFFFFF" w:themeColor="background1"/>
            </w:tcBorders>
            <w:shd w:val="clear" w:color="auto" w:fill="2C4694"/>
            <w:vAlign w:val="center"/>
          </w:tcPr>
          <w:p w14:paraId="30D55230" w14:textId="717EE0E6" w:rsidR="00BA1C68" w:rsidRDefault="00BA1C68">
            <w:pPr>
              <w:spacing w:before="0" w:after="0" w:line="240" w:lineRule="auto"/>
              <w:jc w:val="center"/>
              <w:rPr>
                <w:color w:val="FFFFFF" w:themeColor="background1"/>
              </w:rPr>
            </w:pPr>
            <w:permStart w:id="1349802185" w:edGrp="everyone" w:colFirst="1" w:colLast="1"/>
            <w:permEnd w:id="1592998257"/>
            <w:r>
              <w:rPr>
                <w:color w:val="FFFFFF" w:themeColor="background1"/>
              </w:rPr>
              <w:t>10</w:t>
            </w:r>
          </w:p>
        </w:tc>
        <w:tc>
          <w:tcPr>
            <w:tcW w:w="9733" w:type="dxa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9F9F9"/>
            <w:vAlign w:val="center"/>
          </w:tcPr>
          <w:p w14:paraId="02BEDBB9" w14:textId="77777777" w:rsidR="00BA1C68" w:rsidRPr="00D5282B" w:rsidRDefault="00BA1C68">
            <w:pPr>
              <w:spacing w:before="0" w:after="0" w:line="240" w:lineRule="auto"/>
              <w:ind w:left="79"/>
              <w:jc w:val="both"/>
              <w:rPr>
                <w:rFonts w:ascii="ConduitMdOSITC TT" w:hAnsi="ConduitMdOSITC TT"/>
                <w:color w:val="525252" w:themeColor="text2"/>
                <w:spacing w:val="8"/>
              </w:rPr>
            </w:pPr>
          </w:p>
        </w:tc>
      </w:tr>
      <w:permEnd w:id="1349802185"/>
    </w:tbl>
    <w:p w14:paraId="0EF1C1D8" w14:textId="53EE393D" w:rsidR="003D6E74" w:rsidRDefault="003D6E74" w:rsidP="00E25C13">
      <w:pPr>
        <w:rPr>
          <w:b/>
          <w:bCs/>
          <w:sz w:val="6"/>
          <w:szCs w:val="6"/>
        </w:rPr>
        <w:sectPr w:rsidR="003D6E74" w:rsidSect="00AF1DB6">
          <w:headerReference w:type="default" r:id="rId11"/>
          <w:footerReference w:type="default" r:id="rId12"/>
          <w:pgSz w:w="11906" w:h="16838"/>
          <w:pgMar w:top="1985" w:right="851" w:bottom="851" w:left="851" w:header="964" w:footer="318" w:gutter="0"/>
          <w:cols w:space="708"/>
          <w:docGrid w:linePitch="360"/>
        </w:sectPr>
      </w:pPr>
    </w:p>
    <w:tbl>
      <w:tblPr>
        <w:tblStyle w:val="TabelacomGrelha"/>
        <w:tblW w:w="5000" w:type="pct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6385"/>
        <w:gridCol w:w="8313"/>
        <w:gridCol w:w="439"/>
      </w:tblGrid>
      <w:tr w:rsidR="007601CD" w:rsidRPr="007601CD" w14:paraId="4F90F94B" w14:textId="77777777" w:rsidTr="00D45012">
        <w:trPr>
          <w:tblHeader/>
        </w:trPr>
        <w:tc>
          <w:tcPr>
            <w:tcW w:w="2109" w:type="pct"/>
            <w:tcBorders>
              <w:bottom w:val="single" w:sz="18" w:space="0" w:color="FFFFFF" w:themeColor="background1"/>
            </w:tcBorders>
            <w:shd w:val="clear" w:color="auto" w:fill="2C4694"/>
          </w:tcPr>
          <w:p w14:paraId="1FBE8DCB" w14:textId="2437AF65" w:rsidR="00433FE5" w:rsidRPr="00666BA2" w:rsidRDefault="00433FE5" w:rsidP="00612FF9">
            <w:pPr>
              <w:spacing w:before="60" w:after="60" w:line="240" w:lineRule="auto"/>
              <w:rPr>
                <w:color w:val="FFFFFF" w:themeColor="background1"/>
                <w:sz w:val="24"/>
                <w:szCs w:val="32"/>
              </w:rPr>
            </w:pPr>
            <w:r w:rsidRPr="00666BA2">
              <w:rPr>
                <w:color w:val="FFFFFF" w:themeColor="background1"/>
                <w:sz w:val="24"/>
                <w:szCs w:val="32"/>
              </w:rPr>
              <w:lastRenderedPageBreak/>
              <w:t>Competências a adquirir</w:t>
            </w:r>
            <w:r w:rsidR="007601CD" w:rsidRPr="00666BA2">
              <w:rPr>
                <w:color w:val="FFFFFF" w:themeColor="background1"/>
                <w:sz w:val="24"/>
                <w:szCs w:val="32"/>
              </w:rPr>
              <w:t>/consolidar</w:t>
            </w:r>
          </w:p>
        </w:tc>
        <w:tc>
          <w:tcPr>
            <w:tcW w:w="2746" w:type="pct"/>
            <w:tcBorders>
              <w:bottom w:val="single" w:sz="18" w:space="0" w:color="FFFFFF" w:themeColor="background1"/>
            </w:tcBorders>
            <w:shd w:val="clear" w:color="auto" w:fill="2C4694"/>
          </w:tcPr>
          <w:p w14:paraId="6C527764" w14:textId="24B49CC0" w:rsidR="00433FE5" w:rsidRPr="00666BA2" w:rsidRDefault="007D0BBE" w:rsidP="00612FF9">
            <w:pPr>
              <w:spacing w:before="60" w:after="60" w:line="240" w:lineRule="auto"/>
              <w:rPr>
                <w:color w:val="FFFFFF" w:themeColor="background1"/>
                <w:sz w:val="24"/>
                <w:szCs w:val="32"/>
              </w:rPr>
            </w:pPr>
            <w:r w:rsidRPr="00666BA2">
              <w:rPr>
                <w:color w:val="FFFFFF" w:themeColor="background1"/>
                <w:sz w:val="24"/>
                <w:szCs w:val="32"/>
              </w:rPr>
              <w:t>Atividades a desenvolver</w:t>
            </w:r>
          </w:p>
        </w:tc>
        <w:tc>
          <w:tcPr>
            <w:tcW w:w="145" w:type="pct"/>
            <w:tcBorders>
              <w:bottom w:val="single" w:sz="18" w:space="0" w:color="FFFFFF" w:themeColor="background1"/>
            </w:tcBorders>
            <w:shd w:val="clear" w:color="auto" w:fill="2C4694"/>
          </w:tcPr>
          <w:p w14:paraId="32BB1E95" w14:textId="51F75A3E" w:rsidR="00433FE5" w:rsidRPr="00666BA2" w:rsidRDefault="007D0BBE" w:rsidP="00D45012">
            <w:pPr>
              <w:spacing w:before="60" w:after="60" w:line="240" w:lineRule="auto"/>
              <w:jc w:val="center"/>
              <w:rPr>
                <w:color w:val="FFFFFF" w:themeColor="background1"/>
                <w:sz w:val="24"/>
                <w:szCs w:val="32"/>
              </w:rPr>
            </w:pPr>
            <w:r w:rsidRPr="00666BA2">
              <w:rPr>
                <w:color w:val="FFFFFF" w:themeColor="background1"/>
                <w:sz w:val="24"/>
                <w:szCs w:val="32"/>
              </w:rPr>
              <w:sym w:font="Wingdings" w:char="F0FC"/>
            </w:r>
          </w:p>
        </w:tc>
      </w:tr>
      <w:tr w:rsidR="00175196" w:rsidRPr="007601CD" w14:paraId="7822E4CD" w14:textId="77777777" w:rsidTr="00D45012">
        <w:trPr>
          <w:tblHeader/>
        </w:trPr>
        <w:tc>
          <w:tcPr>
            <w:tcW w:w="2109" w:type="pct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07B890CF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  <w:permStart w:id="1474066381" w:edGrp="everyone"/>
          </w:p>
        </w:tc>
        <w:tc>
          <w:tcPr>
            <w:tcW w:w="2746" w:type="pct"/>
            <w:tcBorders>
              <w:top w:val="single" w:sz="18" w:space="0" w:color="FFFFFF" w:themeColor="background1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4E981184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18" w:space="0" w:color="FFFFFF" w:themeColor="background1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3AE4D742" w14:textId="5E1527E0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55B9B704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6DB086E7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283444A1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78399FF0" w14:textId="4F71A82A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11C67B24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50AF05F8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6584DC0D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34FABA36" w14:textId="2DC3DA40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43AC5242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066EDF89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66823ADF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2D196E61" w14:textId="36656E9F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69338572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44DC91B5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5CCE9D86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7D7E1689" w14:textId="2F9DCA31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238BBA25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78935408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470BAD25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25FE3032" w14:textId="0C4F0B80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314F5B54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4270D7F6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7E19CCE2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3ED5F61C" w14:textId="0927E86A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4C8C2BD3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4C6F601C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67C6EDA8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55983DEA" w14:textId="7481B2D4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035A07F1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387A141F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3E62B444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6BAA67B9" w14:textId="0911A807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67BEE767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2FEF5309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0B5159BD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4AEC567D" w14:textId="6E430653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191FD436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21C04D23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695BEEB6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06E1A266" w14:textId="2CDAB4B2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7A2ED71A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751CD516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6E27930B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7F40F61E" w14:textId="6C89DD9C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3B1E935F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71FF0A89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604420FB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30B216B9" w14:textId="283CD6CB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459EA1EF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1F086706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20651DE9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6239271E" w14:textId="77F2ED31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3B11F0B4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71B72736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1A683735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2B1AB802" w14:textId="3F7F1E6D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7FD5D6CF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3A4C0A46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1232F3F4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47C586EC" w14:textId="2EFD7A96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25B38EE9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499EC38D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6AC0D7E7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0327B767" w14:textId="6A3B6577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6468144A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747E45BA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2B45F38C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359D08D1" w14:textId="594B3246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  <w:tr w:rsidR="00175196" w:rsidRPr="007601CD" w14:paraId="6226314B" w14:textId="77777777" w:rsidTr="00D45012">
        <w:trPr>
          <w:tblHeader/>
        </w:trPr>
        <w:tc>
          <w:tcPr>
            <w:tcW w:w="2109" w:type="pct"/>
            <w:tcBorders>
              <w:top w:val="single" w:sz="2" w:space="0" w:color="E5E9F7"/>
              <w:left w:val="single" w:sz="18" w:space="0" w:color="FFFFFF" w:themeColor="background1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07DF36F9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2746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2" w:space="0" w:color="E5E9F7"/>
            </w:tcBorders>
            <w:shd w:val="clear" w:color="auto" w:fill="F9F9F9"/>
          </w:tcPr>
          <w:p w14:paraId="194CAB00" w14:textId="77777777" w:rsidR="00175196" w:rsidRPr="007601CD" w:rsidRDefault="00175196" w:rsidP="00175196">
            <w:pPr>
              <w:spacing w:before="60" w:after="60" w:line="240" w:lineRule="auto"/>
              <w:rPr>
                <w:color w:val="525252" w:themeColor="text2"/>
                <w:sz w:val="24"/>
                <w:szCs w:val="32"/>
              </w:rPr>
            </w:pPr>
          </w:p>
        </w:tc>
        <w:tc>
          <w:tcPr>
            <w:tcW w:w="145" w:type="pct"/>
            <w:tcBorders>
              <w:top w:val="single" w:sz="2" w:space="0" w:color="E5E9F7"/>
              <w:left w:val="single" w:sz="2" w:space="0" w:color="E5E9F7"/>
              <w:bottom w:val="single" w:sz="2" w:space="0" w:color="E5E9F7"/>
              <w:right w:val="single" w:sz="18" w:space="0" w:color="FFFFFF" w:themeColor="background1"/>
            </w:tcBorders>
            <w:shd w:val="clear" w:color="auto" w:fill="F9F9F9"/>
          </w:tcPr>
          <w:p w14:paraId="2D48EFD9" w14:textId="65C76241" w:rsidR="00175196" w:rsidRPr="007601CD" w:rsidRDefault="00175196" w:rsidP="00175196">
            <w:pPr>
              <w:spacing w:before="60" w:after="60" w:line="240" w:lineRule="auto"/>
              <w:jc w:val="center"/>
              <w:rPr>
                <w:color w:val="525252" w:themeColor="text2"/>
                <w:sz w:val="24"/>
                <w:szCs w:val="32"/>
              </w:rPr>
            </w:pPr>
          </w:p>
        </w:tc>
      </w:tr>
    </w:tbl>
    <w:p w14:paraId="2323627A" w14:textId="77777777" w:rsidR="002C4E17" w:rsidRPr="003B130F" w:rsidRDefault="002C4E17" w:rsidP="00612FF9">
      <w:pPr>
        <w:spacing w:before="60" w:after="60" w:line="240" w:lineRule="auto"/>
        <w:rPr>
          <w:rFonts w:ascii="ConduitMdSCITC TT" w:hAnsi="ConduitMdSCITC TT"/>
          <w:color w:val="2C4694"/>
          <w:sz w:val="24"/>
          <w:szCs w:val="32"/>
        </w:rPr>
      </w:pPr>
    </w:p>
    <w:permEnd w:id="1474066381"/>
    <w:p w14:paraId="2C1B3ABA" w14:textId="77777777" w:rsidR="001D4C2D" w:rsidRDefault="001D4C2D" w:rsidP="00E25C13">
      <w:pPr>
        <w:rPr>
          <w:b/>
          <w:bCs/>
          <w:sz w:val="6"/>
          <w:szCs w:val="6"/>
        </w:rPr>
        <w:sectPr w:rsidR="001D4C2D" w:rsidSect="008A6D29">
          <w:footerReference w:type="default" r:id="rId13"/>
          <w:pgSz w:w="16838" w:h="11906" w:orient="landscape"/>
          <w:pgMar w:top="1901" w:right="820" w:bottom="851" w:left="851" w:header="964" w:footer="318" w:gutter="0"/>
          <w:cols w:space="708"/>
          <w:docGrid w:linePitch="360"/>
        </w:sectPr>
      </w:pPr>
    </w:p>
    <w:p w14:paraId="4CC9137D" w14:textId="77777777" w:rsidR="00AC09AB" w:rsidRDefault="00AC09AB" w:rsidP="00E25C13">
      <w:pPr>
        <w:rPr>
          <w:b/>
          <w:bCs/>
          <w:sz w:val="6"/>
          <w:szCs w:val="6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B96C38" w:rsidRPr="00B96C38" w14:paraId="2E5C28B1" w14:textId="77777777" w:rsidTr="004B2050">
        <w:tc>
          <w:tcPr>
            <w:tcW w:w="10194" w:type="dxa"/>
            <w:shd w:val="clear" w:color="auto" w:fill="2C4694"/>
          </w:tcPr>
          <w:p w14:paraId="5E062F94" w14:textId="5299A631" w:rsidR="00455A6B" w:rsidRPr="00B96C38" w:rsidRDefault="00B96C38" w:rsidP="00455A6B">
            <w:pPr>
              <w:spacing w:before="60" w:after="60" w:line="240" w:lineRule="auto"/>
              <w:rPr>
                <w:color w:val="FFFFFF" w:themeColor="background1"/>
                <w:sz w:val="24"/>
              </w:rPr>
            </w:pPr>
            <w:r w:rsidRPr="00B96C38">
              <w:rPr>
                <w:color w:val="FFFFFF" w:themeColor="background1"/>
                <w:sz w:val="24"/>
              </w:rPr>
              <w:t>Observações</w:t>
            </w:r>
          </w:p>
        </w:tc>
      </w:tr>
      <w:tr w:rsidR="00455A6B" w14:paraId="1824A305" w14:textId="77777777" w:rsidTr="001027AC">
        <w:trPr>
          <w:trHeight w:val="8599"/>
        </w:trPr>
        <w:tc>
          <w:tcPr>
            <w:tcW w:w="10194" w:type="dxa"/>
            <w:shd w:val="clear" w:color="auto" w:fill="F9F9F9"/>
          </w:tcPr>
          <w:p w14:paraId="2091E5AB" w14:textId="3E8F6F66" w:rsidR="001027AC" w:rsidRPr="004B2050" w:rsidRDefault="001027AC" w:rsidP="004B2050">
            <w:pPr>
              <w:jc w:val="both"/>
              <w:rPr>
                <w:szCs w:val="20"/>
              </w:rPr>
            </w:pPr>
            <w:permStart w:id="150421734" w:edGrp="everyone" w:colFirst="0" w:colLast="0"/>
          </w:p>
        </w:tc>
      </w:tr>
      <w:permEnd w:id="150421734"/>
    </w:tbl>
    <w:p w14:paraId="41B6DB89" w14:textId="77777777" w:rsidR="00E52B6B" w:rsidRDefault="00E52B6B" w:rsidP="00E25C13">
      <w:pPr>
        <w:rPr>
          <w:b/>
          <w:bCs/>
          <w:sz w:val="6"/>
          <w:szCs w:val="6"/>
        </w:rPr>
      </w:pPr>
    </w:p>
    <w:p w14:paraId="02919544" w14:textId="77777777" w:rsidR="00915384" w:rsidRDefault="00915384" w:rsidP="00E25C13">
      <w:pPr>
        <w:rPr>
          <w:b/>
          <w:bCs/>
          <w:sz w:val="6"/>
          <w:szCs w:val="6"/>
        </w:rPr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705"/>
        <w:gridCol w:w="2678"/>
        <w:gridCol w:w="706"/>
        <w:gridCol w:w="2675"/>
        <w:gridCol w:w="706"/>
        <w:gridCol w:w="2722"/>
        <w:gridCol w:w="12"/>
      </w:tblGrid>
      <w:tr w:rsidR="00FB2179" w:rsidRPr="00205C77" w14:paraId="575F453B" w14:textId="77777777" w:rsidTr="00EA23C3">
        <w:trPr>
          <w:trHeight w:val="227"/>
        </w:trPr>
        <w:tc>
          <w:tcPr>
            <w:tcW w:w="345" w:type="pct"/>
            <w:tcBorders>
              <w:right w:val="single" w:sz="24" w:space="0" w:color="FFFFFF" w:themeColor="background1"/>
            </w:tcBorders>
            <w:vAlign w:val="center"/>
          </w:tcPr>
          <w:p w14:paraId="07C5BE8C" w14:textId="77777777" w:rsidR="00FB2179" w:rsidRPr="00C22843" w:rsidRDefault="00FB2179" w:rsidP="00874C2A">
            <w:pPr>
              <w:spacing w:after="0"/>
              <w:rPr>
                <w:szCs w:val="20"/>
              </w:rPr>
            </w:pPr>
            <w:permStart w:id="987237187" w:edGrp="everyone" w:colFirst="5" w:colLast="5"/>
            <w:permStart w:id="1110456088" w:edGrp="everyone" w:colFirst="3" w:colLast="3"/>
            <w:permStart w:id="263878367" w:edGrp="everyone" w:colFirst="1" w:colLast="1"/>
            <w:r w:rsidRPr="00A84634">
              <w:rPr>
                <w:rFonts w:ascii="ConduitMdITC TT" w:hAnsi="ConduitMdITC TT"/>
                <w:spacing w:val="10"/>
              </w:rPr>
              <w:t>Data:</w:t>
            </w:r>
          </w:p>
        </w:tc>
        <w:tc>
          <w:tcPr>
            <w:tcW w:w="1312" w:type="pct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  <w:vAlign w:val="center"/>
          </w:tcPr>
          <w:p w14:paraId="1691CF0D" w14:textId="2D1151AC" w:rsidR="00FB2179" w:rsidRPr="00C22843" w:rsidRDefault="00FB2179" w:rsidP="00874C2A">
            <w:pPr>
              <w:spacing w:after="0"/>
              <w:rPr>
                <w:szCs w:val="20"/>
              </w:rPr>
            </w:pPr>
          </w:p>
        </w:tc>
        <w:tc>
          <w:tcPr>
            <w:tcW w:w="346" w:type="pct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14:paraId="1D5A4E09" w14:textId="5AD93594" w:rsidR="00FB2179" w:rsidRPr="00205C77" w:rsidRDefault="00FB2179" w:rsidP="00874C2A">
            <w:pPr>
              <w:spacing w:after="0"/>
              <w:rPr>
                <w:szCs w:val="20"/>
              </w:rPr>
            </w:pPr>
            <w:r w:rsidRPr="00A84634">
              <w:rPr>
                <w:rFonts w:ascii="ConduitMdITC TT" w:hAnsi="ConduitMdITC TT"/>
                <w:spacing w:val="10"/>
              </w:rPr>
              <w:t>Data:</w:t>
            </w:r>
          </w:p>
        </w:tc>
        <w:tc>
          <w:tcPr>
            <w:tcW w:w="1311" w:type="pct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  <w:vAlign w:val="center"/>
          </w:tcPr>
          <w:p w14:paraId="6FB49905" w14:textId="63344F2A" w:rsidR="00FB2179" w:rsidRPr="00205C77" w:rsidRDefault="00FB2179" w:rsidP="00874C2A">
            <w:pPr>
              <w:spacing w:after="0"/>
              <w:rPr>
                <w:szCs w:val="20"/>
              </w:rPr>
            </w:pPr>
          </w:p>
        </w:tc>
        <w:tc>
          <w:tcPr>
            <w:tcW w:w="346" w:type="pct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vAlign w:val="center"/>
          </w:tcPr>
          <w:p w14:paraId="737D5672" w14:textId="53A45C45" w:rsidR="00FB2179" w:rsidRPr="00205C77" w:rsidRDefault="00FB2179" w:rsidP="00874C2A">
            <w:pPr>
              <w:spacing w:after="0"/>
              <w:rPr>
                <w:b/>
                <w:bCs/>
                <w:szCs w:val="20"/>
              </w:rPr>
            </w:pPr>
            <w:r w:rsidRPr="00A84634">
              <w:rPr>
                <w:rFonts w:ascii="ConduitMdITC TT" w:hAnsi="ConduitMdITC TT"/>
                <w:spacing w:val="10"/>
              </w:rPr>
              <w:t>Data:</w:t>
            </w:r>
          </w:p>
        </w:tc>
        <w:tc>
          <w:tcPr>
            <w:tcW w:w="1341" w:type="pct"/>
            <w:gridSpan w:val="2"/>
            <w:tcBorders>
              <w:left w:val="single" w:sz="24" w:space="0" w:color="FFFFFF" w:themeColor="background1"/>
            </w:tcBorders>
            <w:shd w:val="clear" w:color="auto" w:fill="F9F9F9"/>
            <w:vAlign w:val="center"/>
          </w:tcPr>
          <w:p w14:paraId="2659A016" w14:textId="70F2BB71" w:rsidR="00FB2179" w:rsidRPr="00205C77" w:rsidRDefault="00FB2179" w:rsidP="00874C2A">
            <w:pPr>
              <w:spacing w:after="0"/>
              <w:rPr>
                <w:b/>
                <w:bCs/>
                <w:szCs w:val="20"/>
              </w:rPr>
            </w:pPr>
          </w:p>
        </w:tc>
      </w:tr>
      <w:tr w:rsidR="004215AE" w:rsidRPr="001E4112" w14:paraId="12BD1D16" w14:textId="77777777" w:rsidTr="00EA23C3">
        <w:trPr>
          <w:gridAfter w:val="1"/>
          <w:wAfter w:w="7" w:type="pct"/>
          <w:trHeight w:val="930"/>
        </w:trPr>
        <w:tc>
          <w:tcPr>
            <w:tcW w:w="1657" w:type="pct"/>
            <w:gridSpan w:val="2"/>
            <w:tcBorders>
              <w:bottom w:val="single" w:sz="2" w:space="0" w:color="525252" w:themeColor="text2"/>
              <w:right w:val="single" w:sz="24" w:space="0" w:color="FFFFFF" w:themeColor="background1"/>
            </w:tcBorders>
          </w:tcPr>
          <w:p w14:paraId="20F11304" w14:textId="77777777" w:rsidR="004215AE" w:rsidRPr="001E4112" w:rsidRDefault="004215AE" w:rsidP="004215AE">
            <w:pPr>
              <w:rPr>
                <w:b/>
                <w:bCs/>
                <w:szCs w:val="20"/>
              </w:rPr>
            </w:pPr>
            <w:permStart w:id="1652848146" w:edGrp="everyone" w:colFirst="0" w:colLast="0"/>
            <w:permStart w:id="12332901" w:edGrp="everyone" w:colFirst="1" w:colLast="1"/>
            <w:permStart w:id="620776376" w:edGrp="everyone" w:colFirst="2" w:colLast="2"/>
            <w:permEnd w:id="987237187"/>
            <w:permEnd w:id="1110456088"/>
            <w:permEnd w:id="263878367"/>
          </w:p>
        </w:tc>
        <w:tc>
          <w:tcPr>
            <w:tcW w:w="1657" w:type="pct"/>
            <w:gridSpan w:val="2"/>
            <w:tcBorders>
              <w:left w:val="single" w:sz="24" w:space="0" w:color="FFFFFF" w:themeColor="background1"/>
              <w:bottom w:val="single" w:sz="2" w:space="0" w:color="525252" w:themeColor="text2"/>
              <w:right w:val="single" w:sz="24" w:space="0" w:color="FFFFFF" w:themeColor="background1"/>
            </w:tcBorders>
          </w:tcPr>
          <w:p w14:paraId="6EC415CF" w14:textId="77777777" w:rsidR="004215AE" w:rsidRPr="001E4112" w:rsidRDefault="004215AE" w:rsidP="004215AE">
            <w:pPr>
              <w:rPr>
                <w:b/>
                <w:bCs/>
                <w:szCs w:val="20"/>
              </w:rPr>
            </w:pPr>
          </w:p>
        </w:tc>
        <w:tc>
          <w:tcPr>
            <w:tcW w:w="1680" w:type="pct"/>
            <w:gridSpan w:val="2"/>
            <w:tcBorders>
              <w:left w:val="single" w:sz="24" w:space="0" w:color="FFFFFF" w:themeColor="background1"/>
              <w:bottom w:val="single" w:sz="2" w:space="0" w:color="525252" w:themeColor="text2"/>
            </w:tcBorders>
          </w:tcPr>
          <w:p w14:paraId="68DD7422" w14:textId="77777777" w:rsidR="004215AE" w:rsidRPr="001E4112" w:rsidRDefault="004215AE" w:rsidP="004215AE">
            <w:pPr>
              <w:rPr>
                <w:b/>
                <w:bCs/>
                <w:szCs w:val="20"/>
              </w:rPr>
            </w:pPr>
          </w:p>
        </w:tc>
      </w:tr>
      <w:permEnd w:id="1652848146"/>
      <w:permEnd w:id="12332901"/>
      <w:permEnd w:id="620776376"/>
      <w:tr w:rsidR="004215AE" w:rsidRPr="001E4112" w14:paraId="74886171" w14:textId="77777777" w:rsidTr="00EA23C3">
        <w:trPr>
          <w:gridAfter w:val="1"/>
          <w:wAfter w:w="7" w:type="pct"/>
          <w:trHeight w:val="340"/>
        </w:trPr>
        <w:tc>
          <w:tcPr>
            <w:tcW w:w="1657" w:type="pct"/>
            <w:gridSpan w:val="2"/>
            <w:tcBorders>
              <w:top w:val="single" w:sz="2" w:space="0" w:color="525252" w:themeColor="text2"/>
              <w:right w:val="single" w:sz="24" w:space="0" w:color="FFFFFF" w:themeColor="background1"/>
            </w:tcBorders>
          </w:tcPr>
          <w:p w14:paraId="7C119B92" w14:textId="0D34B530" w:rsidR="004215AE" w:rsidRPr="003109BD" w:rsidRDefault="004215AE" w:rsidP="004F5D7C">
            <w:pPr>
              <w:spacing w:after="0"/>
              <w:jc w:val="center"/>
              <w:rPr>
                <w:color w:val="464646" w:themeColor="text1" w:themeTint="E6"/>
                <w:sz w:val="16"/>
                <w:szCs w:val="20"/>
              </w:rPr>
            </w:pPr>
            <w:r w:rsidRPr="007226D3">
              <w:rPr>
                <w:color w:val="464646" w:themeColor="text1" w:themeTint="E6"/>
                <w:sz w:val="16"/>
                <w:szCs w:val="20"/>
              </w:rPr>
              <w:t>(</w:t>
            </w:r>
            <w:r>
              <w:rPr>
                <w:color w:val="464646" w:themeColor="text1" w:themeTint="E6"/>
                <w:sz w:val="16"/>
                <w:szCs w:val="20"/>
              </w:rPr>
              <w:t>Assinatura da/o representante da E</w:t>
            </w:r>
            <w:r w:rsidR="004F5D7C">
              <w:rPr>
                <w:color w:val="464646" w:themeColor="text1" w:themeTint="E6"/>
                <w:sz w:val="16"/>
                <w:szCs w:val="20"/>
              </w:rPr>
              <w:t>E</w:t>
            </w:r>
            <w:r w:rsidRPr="007226D3">
              <w:rPr>
                <w:color w:val="464646" w:themeColor="text1" w:themeTint="E6"/>
                <w:sz w:val="16"/>
                <w:szCs w:val="20"/>
              </w:rPr>
              <w:t>)</w:t>
            </w:r>
          </w:p>
        </w:tc>
        <w:tc>
          <w:tcPr>
            <w:tcW w:w="1657" w:type="pct"/>
            <w:gridSpan w:val="2"/>
            <w:tcBorders>
              <w:top w:val="single" w:sz="2" w:space="0" w:color="525252" w:themeColor="text2"/>
              <w:left w:val="single" w:sz="24" w:space="0" w:color="FFFFFF" w:themeColor="background1"/>
              <w:right w:val="single" w:sz="24" w:space="0" w:color="FFFFFF" w:themeColor="background1"/>
            </w:tcBorders>
          </w:tcPr>
          <w:p w14:paraId="3304C54A" w14:textId="7D6DFD4F" w:rsidR="004215AE" w:rsidRPr="001E4112" w:rsidRDefault="004215AE" w:rsidP="004215AE">
            <w:pPr>
              <w:spacing w:after="0"/>
              <w:jc w:val="center"/>
              <w:rPr>
                <w:b/>
                <w:bCs/>
                <w:szCs w:val="20"/>
              </w:rPr>
            </w:pPr>
            <w:r w:rsidRPr="007226D3">
              <w:rPr>
                <w:color w:val="464646" w:themeColor="text1" w:themeTint="E6"/>
                <w:sz w:val="16"/>
                <w:szCs w:val="20"/>
              </w:rPr>
              <w:t>(</w:t>
            </w:r>
            <w:r>
              <w:rPr>
                <w:color w:val="464646" w:themeColor="text1" w:themeTint="E6"/>
                <w:sz w:val="16"/>
                <w:szCs w:val="20"/>
              </w:rPr>
              <w:t>Assinatura da/o responsável da E</w:t>
            </w:r>
            <w:r w:rsidR="004F5D7C">
              <w:rPr>
                <w:color w:val="464646" w:themeColor="text1" w:themeTint="E6"/>
                <w:sz w:val="16"/>
                <w:szCs w:val="20"/>
              </w:rPr>
              <w:t>F</w:t>
            </w:r>
            <w:r w:rsidRPr="007226D3">
              <w:rPr>
                <w:color w:val="464646" w:themeColor="text1" w:themeTint="E6"/>
                <w:sz w:val="16"/>
                <w:szCs w:val="20"/>
              </w:rPr>
              <w:t>)</w:t>
            </w:r>
          </w:p>
        </w:tc>
        <w:tc>
          <w:tcPr>
            <w:tcW w:w="1680" w:type="pct"/>
            <w:gridSpan w:val="2"/>
            <w:tcBorders>
              <w:top w:val="single" w:sz="2" w:space="0" w:color="525252" w:themeColor="text2"/>
              <w:left w:val="single" w:sz="24" w:space="0" w:color="FFFFFF" w:themeColor="background1"/>
            </w:tcBorders>
          </w:tcPr>
          <w:p w14:paraId="0C09F1A8" w14:textId="28D163F9" w:rsidR="004215AE" w:rsidRPr="001E4112" w:rsidRDefault="004215AE" w:rsidP="004215AE">
            <w:pPr>
              <w:spacing w:after="0"/>
              <w:jc w:val="center"/>
              <w:rPr>
                <w:b/>
                <w:bCs/>
                <w:szCs w:val="20"/>
              </w:rPr>
            </w:pPr>
            <w:r w:rsidRPr="007226D3">
              <w:rPr>
                <w:color w:val="464646" w:themeColor="text1" w:themeTint="E6"/>
                <w:sz w:val="16"/>
                <w:szCs w:val="20"/>
              </w:rPr>
              <w:t>(</w:t>
            </w:r>
            <w:r>
              <w:rPr>
                <w:color w:val="464646" w:themeColor="text1" w:themeTint="E6"/>
                <w:sz w:val="16"/>
                <w:szCs w:val="20"/>
              </w:rPr>
              <w:t>Assinatura do/a formando/a</w:t>
            </w:r>
            <w:r w:rsidRPr="007226D3">
              <w:rPr>
                <w:color w:val="464646" w:themeColor="text1" w:themeTint="E6"/>
                <w:sz w:val="16"/>
                <w:szCs w:val="20"/>
              </w:rPr>
              <w:t>)</w:t>
            </w:r>
          </w:p>
        </w:tc>
      </w:tr>
    </w:tbl>
    <w:p w14:paraId="4BD1C639" w14:textId="77777777" w:rsidR="00915384" w:rsidRDefault="00915384" w:rsidP="00E25C13">
      <w:pPr>
        <w:rPr>
          <w:b/>
          <w:bCs/>
          <w:sz w:val="6"/>
          <w:szCs w:val="6"/>
        </w:rPr>
      </w:pPr>
    </w:p>
    <w:p w14:paraId="3D4AC7C1" w14:textId="77777777" w:rsidR="00E20901" w:rsidRPr="006F361D" w:rsidRDefault="00E20901" w:rsidP="00E25C13">
      <w:pPr>
        <w:rPr>
          <w:b/>
          <w:bCs/>
          <w:sz w:val="6"/>
          <w:szCs w:val="6"/>
        </w:rPr>
      </w:pPr>
    </w:p>
    <w:sectPr w:rsidR="00E20901" w:rsidRPr="006F361D" w:rsidSect="00E52B6B">
      <w:footerReference w:type="default" r:id="rId14"/>
      <w:pgSz w:w="11906" w:h="16838"/>
      <w:pgMar w:top="1985" w:right="851" w:bottom="851" w:left="851" w:header="96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B7913" w14:textId="77777777" w:rsidR="00796F2D" w:rsidRDefault="00796F2D" w:rsidP="002B7A10">
      <w:pPr>
        <w:spacing w:before="0" w:after="0" w:line="240" w:lineRule="auto"/>
      </w:pPr>
      <w:r>
        <w:separator/>
      </w:r>
    </w:p>
  </w:endnote>
  <w:endnote w:type="continuationSeparator" w:id="0">
    <w:p w14:paraId="796BC7F2" w14:textId="77777777" w:rsidR="00796F2D" w:rsidRDefault="00796F2D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duitMdITC TT">
    <w:altName w:val="ConduitMdITC TT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duitMdOS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ermes-Thin">
    <w:altName w:val="Hermes-Thin"/>
    <w:panose1 w:val="02000606050000020004"/>
    <w:charset w:val="00"/>
    <w:family w:val="auto"/>
    <w:pitch w:val="variable"/>
    <w:sig w:usb0="80000027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sz w:val="16"/>
        <w:szCs w:val="20"/>
        <w:lang w:eastAsia="pt-PT"/>
        <w14:ligatures w14:val="none"/>
      </w:rPr>
      <w:id w:val="1527443574"/>
      <w:docPartObj>
        <w:docPartGallery w:val="Page Numbers (Bottom of Page)"/>
        <w:docPartUnique/>
      </w:docPartObj>
    </w:sdtPr>
    <w:sdtEndPr>
      <w:rPr>
        <w:sz w:val="20"/>
        <w:szCs w:val="24"/>
      </w:rPr>
    </w:sdtEndPr>
    <w:sdtContent>
      <w:sdt>
        <w:sdtPr>
          <w:rPr>
            <w:rFonts w:eastAsia="Times New Roman" w:cs="Times New Roman"/>
            <w:color w:val="5C5C5C"/>
            <w:kern w:val="0"/>
            <w:sz w:val="16"/>
            <w:szCs w:val="20"/>
            <w:lang w:eastAsia="pt-PT"/>
            <w14:ligatures w14:val="none"/>
          </w:rPr>
          <w:id w:val="1188791942"/>
          <w:docPartObj>
            <w:docPartGallery w:val="Page Numbers (Top of Page)"/>
            <w:docPartUnique/>
          </w:docPartObj>
        </w:sdtPr>
        <w:sdtEndPr>
          <w:rPr>
            <w:sz w:val="20"/>
            <w:szCs w:val="24"/>
          </w:rPr>
        </w:sdtEndPr>
        <w:sdtContent>
          <w:p w14:paraId="4B3B9F33" w14:textId="2CB17A97" w:rsidR="002B7A10" w:rsidRPr="002B7A10" w:rsidRDefault="00000000" w:rsidP="00A57A9D">
            <w:pPr>
              <w:pBdr>
                <w:top w:val="single" w:sz="4" w:space="8" w:color="D9D9D9"/>
              </w:pBdr>
              <w:tabs>
                <w:tab w:val="left" w:pos="8875"/>
              </w:tabs>
              <w:spacing w:before="0" w:after="0"/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sdt>
              <w:sdtPr>
                <w:rPr>
                  <w:rFonts w:eastAsia="Times New Roman" w:cs="Times New Roman"/>
                  <w:color w:val="5C5C5C"/>
                  <w:kern w:val="0"/>
                  <w:lang w:eastAsia="pt-PT"/>
                  <w14:ligatures w14:val="none"/>
                </w:rPr>
                <w:id w:val="958452919"/>
                <w:docPartObj>
                  <w:docPartGallery w:val="Page Numbers (Bottom of Page)"/>
                  <w:docPartUnique/>
                </w:docPartObj>
              </w:sdtPr>
              <w:sdtContent>
                <w:sdt>
                  <w:sdtPr>
                    <w:rPr>
                      <w:rFonts w:eastAsia="Times New Roman" w:cs="Times New Roman"/>
                      <w:color w:val="5C5C5C"/>
                      <w:kern w:val="0"/>
                      <w:lang w:eastAsia="pt-PT"/>
                      <w14:ligatures w14:val="none"/>
                    </w:rPr>
                    <w:id w:val="-723606959"/>
                    <w:docPartObj>
                      <w:docPartGallery w:val="Page Numbers (Top of Page)"/>
                      <w:docPartUnique/>
                    </w:docPartObj>
                  </w:sdtPr>
                  <w:sdtContent>
                    <w:r w:rsidR="004D27CD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Formação em </w:t>
                    </w:r>
                    <w:r w:rsidR="00710CE5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C</w:t>
                    </w:r>
                    <w:r w:rsidR="004D27CD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ontexto de Trabalho</w:t>
                    </w:r>
                    <w:r w:rsidR="004D27CD" w:rsidRPr="002B7A10">
                      <w:rPr>
                        <w:rFonts w:eastAsia="Times New Roman" w:cs="Calibri"/>
                        <w:color w:val="5C5C5C"/>
                        <w:kern w:val="0"/>
                        <w:lang w:eastAsia="pt-PT"/>
                        <w14:ligatures w14:val="none"/>
                      </w:rPr>
                      <w:t xml:space="preserve"> </w:t>
                    </w:r>
                    <w:r w:rsidR="004D27CD" w:rsidRPr="002B7A10">
                      <w:rPr>
                        <w:rFonts w:ascii="Arial" w:eastAsia="Times New Roman" w:hAnsi="Arial" w:cs="Arial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|</w:t>
                    </w:r>
                    <w:r w:rsidR="004D27CD" w:rsidRPr="002B7A10">
                      <w:rPr>
                        <w:rFonts w:eastAsia="Times New Roman" w:cs="Calibri"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4D27CD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Guia </w:t>
                    </w:r>
                    <w:r w:rsidR="00BC2B59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O</w:t>
                    </w:r>
                    <w:r w:rsidR="004D27CD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rganizativo</w:t>
                    </w:r>
                    <w:r w:rsidR="004D27CD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2026</w:t>
                    </w:r>
                    <w:r w:rsidR="004D27CD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4D27CD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4D27CD" w:rsidRPr="002B7A10">
                      <w:rPr>
                        <w:rFonts w:ascii="Arial" w:eastAsia="Times New Roman" w:hAnsi="Arial" w:cs="Arial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|</w:t>
                    </w:r>
                    <w:r w:rsidR="004D27CD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 </w:t>
                    </w:r>
                    <w:r w:rsidR="004D27CD" w:rsidRPr="002B7A10">
                      <w:rPr>
                        <w:rFonts w:eastAsia="Times New Roman" w:cs="Calibri"/>
                        <w:b/>
                        <w:bCs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Anexo </w:t>
                    </w:r>
                    <w:r w:rsidR="007924C2">
                      <w:rPr>
                        <w:rFonts w:eastAsia="Times New Roman" w:cs="Calibri"/>
                        <w:b/>
                        <w:bCs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2</w:t>
                    </w:r>
                    <w:r w:rsidR="004D27CD" w:rsidRPr="002B7A10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4D27CD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Página </w:t>
                    </w:r>
                    <w:r w:rsidR="004D27CD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begin"/>
                    </w:r>
                    <w:r w:rsidR="004D27CD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instrText>PAGE</w:instrText>
                    </w:r>
                    <w:r w:rsidR="004D27CD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separate"/>
                    </w:r>
                    <w:r w:rsidR="004D27CD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1</w:t>
                    </w:r>
                    <w:r w:rsidR="004D27CD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end"/>
                    </w:r>
                    <w:r w:rsidR="004D27CD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de </w:t>
                    </w:r>
                    <w:r w:rsidR="004D27CD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begin"/>
                    </w:r>
                    <w:r w:rsidR="004D27CD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instrText>NUMPAGES</w:instrText>
                    </w:r>
                    <w:r w:rsidR="004D27CD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separate"/>
                    </w:r>
                    <w:r w:rsidR="004D27CD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3</w:t>
                    </w:r>
                    <w:r w:rsidR="004D27CD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end"/>
                    </w:r>
                  </w:sdtContent>
                </w:sdt>
              </w:sdtContent>
            </w:sdt>
            <w:r w:rsidR="009C3E88">
              <w:rPr>
                <w:rFonts w:cs="Arial"/>
                <w:szCs w:val="20"/>
              </w:rPr>
              <w:tab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sz w:val="16"/>
        <w:szCs w:val="20"/>
        <w:lang w:eastAsia="pt-PT"/>
        <w14:ligatures w14:val="none"/>
      </w:rPr>
      <w:id w:val="950211181"/>
      <w:docPartObj>
        <w:docPartGallery w:val="Page Numbers (Bottom of Page)"/>
        <w:docPartUnique/>
      </w:docPartObj>
    </w:sdtPr>
    <w:sdtEndPr>
      <w:rPr>
        <w:sz w:val="20"/>
        <w:szCs w:val="24"/>
      </w:rPr>
    </w:sdtEndPr>
    <w:sdtContent>
      <w:sdt>
        <w:sdtPr>
          <w:rPr>
            <w:rFonts w:eastAsia="Times New Roman" w:cs="Times New Roman"/>
            <w:color w:val="5C5C5C"/>
            <w:kern w:val="0"/>
            <w:sz w:val="16"/>
            <w:szCs w:val="20"/>
            <w:lang w:eastAsia="pt-PT"/>
            <w14:ligatures w14:val="none"/>
          </w:rPr>
          <w:id w:val="618719017"/>
          <w:docPartObj>
            <w:docPartGallery w:val="Page Numbers (Top of Page)"/>
            <w:docPartUnique/>
          </w:docPartObj>
        </w:sdtPr>
        <w:sdtEndPr>
          <w:rPr>
            <w:sz w:val="20"/>
            <w:szCs w:val="24"/>
          </w:rPr>
        </w:sdtEndPr>
        <w:sdtContent>
          <w:p w14:paraId="7E8BB205" w14:textId="0A8F1340" w:rsidR="00452E75" w:rsidRPr="002B7A10" w:rsidRDefault="00000000" w:rsidP="00A57A9D">
            <w:pPr>
              <w:pBdr>
                <w:top w:val="single" w:sz="4" w:space="8" w:color="D9D9D9"/>
              </w:pBdr>
              <w:tabs>
                <w:tab w:val="left" w:pos="8875"/>
              </w:tabs>
              <w:spacing w:before="0" w:after="0"/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sdt>
              <w:sdtPr>
                <w:rPr>
                  <w:rFonts w:eastAsia="Times New Roman" w:cs="Times New Roman"/>
                  <w:color w:val="5C5C5C"/>
                  <w:kern w:val="0"/>
                  <w:lang w:eastAsia="pt-PT"/>
                  <w14:ligatures w14:val="none"/>
                </w:rPr>
                <w:id w:val="1951893430"/>
                <w:docPartObj>
                  <w:docPartGallery w:val="Page Numbers (Bottom of Page)"/>
                  <w:docPartUnique/>
                </w:docPartObj>
              </w:sdtPr>
              <w:sdtContent>
                <w:sdt>
                  <w:sdtPr>
                    <w:rPr>
                      <w:rFonts w:eastAsia="Times New Roman" w:cs="Times New Roman"/>
                      <w:color w:val="5C5C5C"/>
                      <w:kern w:val="0"/>
                      <w:lang w:eastAsia="pt-PT"/>
                      <w14:ligatures w14:val="none"/>
                    </w:rPr>
                    <w:id w:val="-1448464683"/>
                    <w:docPartObj>
                      <w:docPartGallery w:val="Page Numbers (Top of Page)"/>
                      <w:docPartUnique/>
                    </w:docPartObj>
                  </w:sdtPr>
                  <w:sdtContent>
                    <w:r w:rsidR="00452E75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Formação em </w:t>
                    </w:r>
                    <w:r w:rsidR="00030D2B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C</w:t>
                    </w:r>
                    <w:r w:rsidR="00452E75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ontexto de Trabalho</w:t>
                    </w:r>
                    <w:r w:rsidR="00452E75" w:rsidRPr="002B7A10">
                      <w:rPr>
                        <w:rFonts w:eastAsia="Times New Roman" w:cs="Calibri"/>
                        <w:color w:val="5C5C5C"/>
                        <w:kern w:val="0"/>
                        <w:lang w:eastAsia="pt-PT"/>
                        <w14:ligatures w14:val="none"/>
                      </w:rPr>
                      <w:t xml:space="preserve"> </w:t>
                    </w:r>
                    <w:r w:rsidR="00452E75" w:rsidRPr="002B7A10">
                      <w:rPr>
                        <w:rFonts w:ascii="Arial" w:eastAsia="Times New Roman" w:hAnsi="Arial" w:cs="Arial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|</w:t>
                    </w:r>
                    <w:r w:rsidR="00452E75" w:rsidRPr="002B7A10">
                      <w:rPr>
                        <w:rFonts w:eastAsia="Times New Roman" w:cs="Calibri"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452E7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Guia </w:t>
                    </w:r>
                    <w:r w:rsidR="00030D2B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O</w:t>
                    </w:r>
                    <w:r w:rsidR="00452E7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rganizativo</w:t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2026</w:t>
                    </w:r>
                    <w:r w:rsidR="00452E7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452E75" w:rsidRPr="002B7A10">
                      <w:rPr>
                        <w:rFonts w:ascii="Arial" w:eastAsia="Times New Roman" w:hAnsi="Arial" w:cs="Arial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|</w:t>
                    </w:r>
                    <w:r w:rsidR="00452E7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 </w:t>
                    </w:r>
                    <w:r w:rsidR="00452E75" w:rsidRPr="002B7A10">
                      <w:rPr>
                        <w:rFonts w:eastAsia="Times New Roman" w:cs="Calibri"/>
                        <w:b/>
                        <w:bCs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Anexo </w:t>
                    </w:r>
                    <w:r w:rsidR="007924C2">
                      <w:rPr>
                        <w:rFonts w:eastAsia="Times New Roman" w:cs="Calibri"/>
                        <w:b/>
                        <w:bCs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2</w:t>
                    </w:r>
                    <w:r w:rsidR="00452E75" w:rsidRPr="002B7A10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452E75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452E75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452E75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452E75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452E75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452E75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452E75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Página </w:t>
                    </w:r>
                    <w:r w:rsidR="00452E75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begin"/>
                    </w:r>
                    <w:r w:rsidR="00452E75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instrText>PAGE</w:instrText>
                    </w:r>
                    <w:r w:rsidR="00452E75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separate"/>
                    </w:r>
                    <w:r w:rsidR="00452E75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1</w:t>
                    </w:r>
                    <w:r w:rsidR="00452E75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end"/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de </w:t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begin"/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instrText>NUMPAGES</w:instrText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separate"/>
                    </w:r>
                    <w:r w:rsidR="00452E7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3</w:t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end"/>
                    </w:r>
                  </w:sdtContent>
                </w:sdt>
              </w:sdtContent>
            </w:sdt>
            <w:r w:rsidR="00452E75">
              <w:rPr>
                <w:rFonts w:cs="Arial"/>
                <w:szCs w:val="20"/>
              </w:rPr>
              <w:tab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sz w:val="16"/>
        <w:szCs w:val="20"/>
        <w:lang w:eastAsia="pt-PT"/>
        <w14:ligatures w14:val="none"/>
      </w:rPr>
      <w:id w:val="2123338971"/>
      <w:docPartObj>
        <w:docPartGallery w:val="Page Numbers (Bottom of Page)"/>
        <w:docPartUnique/>
      </w:docPartObj>
    </w:sdtPr>
    <w:sdtEndPr>
      <w:rPr>
        <w:sz w:val="20"/>
        <w:szCs w:val="24"/>
      </w:rPr>
    </w:sdtEndPr>
    <w:sdtContent>
      <w:sdt>
        <w:sdtPr>
          <w:rPr>
            <w:rFonts w:eastAsia="Times New Roman" w:cs="Times New Roman"/>
            <w:color w:val="5C5C5C"/>
            <w:kern w:val="0"/>
            <w:sz w:val="16"/>
            <w:szCs w:val="20"/>
            <w:lang w:eastAsia="pt-PT"/>
            <w14:ligatures w14:val="none"/>
          </w:rPr>
          <w:id w:val="-401446445"/>
          <w:docPartObj>
            <w:docPartGallery w:val="Page Numbers (Top of Page)"/>
            <w:docPartUnique/>
          </w:docPartObj>
        </w:sdtPr>
        <w:sdtEndPr>
          <w:rPr>
            <w:sz w:val="20"/>
            <w:szCs w:val="24"/>
          </w:rPr>
        </w:sdtEndPr>
        <w:sdtContent>
          <w:p w14:paraId="65D1BEDA" w14:textId="52DAD530" w:rsidR="00452E75" w:rsidRPr="002B7A10" w:rsidRDefault="00000000" w:rsidP="00A57A9D">
            <w:pPr>
              <w:pBdr>
                <w:top w:val="single" w:sz="4" w:space="8" w:color="D9D9D9"/>
              </w:pBdr>
              <w:tabs>
                <w:tab w:val="left" w:pos="8875"/>
              </w:tabs>
              <w:spacing w:before="0" w:after="0"/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sdt>
              <w:sdtPr>
                <w:rPr>
                  <w:rFonts w:eastAsia="Times New Roman" w:cs="Times New Roman"/>
                  <w:color w:val="5C5C5C"/>
                  <w:kern w:val="0"/>
                  <w:lang w:eastAsia="pt-PT"/>
                  <w14:ligatures w14:val="none"/>
                </w:rPr>
                <w:id w:val="-1875759219"/>
                <w:docPartObj>
                  <w:docPartGallery w:val="Page Numbers (Bottom of Page)"/>
                  <w:docPartUnique/>
                </w:docPartObj>
              </w:sdtPr>
              <w:sdtContent>
                <w:sdt>
                  <w:sdtPr>
                    <w:rPr>
                      <w:rFonts w:eastAsia="Times New Roman" w:cs="Times New Roman"/>
                      <w:color w:val="5C5C5C"/>
                      <w:kern w:val="0"/>
                      <w:lang w:eastAsia="pt-PT"/>
                      <w14:ligatures w14:val="none"/>
                    </w:rPr>
                    <w:id w:val="-1878456656"/>
                    <w:docPartObj>
                      <w:docPartGallery w:val="Page Numbers (Top of Page)"/>
                      <w:docPartUnique/>
                    </w:docPartObj>
                  </w:sdtPr>
                  <w:sdtContent>
                    <w:r w:rsidR="00452E75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Formação em </w:t>
                    </w:r>
                    <w:r w:rsidR="00030D2B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C</w:t>
                    </w:r>
                    <w:r w:rsidR="00452E75">
                      <w:rPr>
                        <w:rFonts w:eastAsia="Times New Roman" w:cs="Calibri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ontexto de Trabalho</w:t>
                    </w:r>
                    <w:r w:rsidR="00452E75" w:rsidRPr="002B7A10">
                      <w:rPr>
                        <w:rFonts w:eastAsia="Times New Roman" w:cs="Calibri"/>
                        <w:color w:val="5C5C5C"/>
                        <w:kern w:val="0"/>
                        <w:lang w:eastAsia="pt-PT"/>
                        <w14:ligatures w14:val="none"/>
                      </w:rPr>
                      <w:t xml:space="preserve"> </w:t>
                    </w:r>
                    <w:r w:rsidR="00452E75" w:rsidRPr="002B7A10">
                      <w:rPr>
                        <w:rFonts w:ascii="Arial" w:eastAsia="Times New Roman" w:hAnsi="Arial" w:cs="Arial"/>
                        <w:b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|</w:t>
                    </w:r>
                    <w:r w:rsidR="00452E75" w:rsidRPr="002B7A10">
                      <w:rPr>
                        <w:rFonts w:eastAsia="Times New Roman" w:cs="Calibri"/>
                        <w:color w:val="5C5C5C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452E7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Guia </w:t>
                    </w:r>
                    <w:r w:rsidR="00030D2B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O</w:t>
                    </w:r>
                    <w:r w:rsidR="00452E7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rganizativo</w:t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2026</w:t>
                    </w:r>
                    <w:r w:rsidR="00452E7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</w:t>
                    </w:r>
                    <w:r w:rsidR="00452E75" w:rsidRPr="002B7A10">
                      <w:rPr>
                        <w:rFonts w:ascii="Arial" w:eastAsia="Times New Roman" w:hAnsi="Arial" w:cs="Arial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|</w:t>
                    </w:r>
                    <w:r w:rsidR="00452E7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 </w:t>
                    </w:r>
                    <w:r w:rsidR="00452E75" w:rsidRPr="002B7A10">
                      <w:rPr>
                        <w:rFonts w:eastAsia="Times New Roman" w:cs="Calibri"/>
                        <w:b/>
                        <w:bCs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Anexo </w:t>
                    </w:r>
                    <w:r w:rsidR="007924C2">
                      <w:rPr>
                        <w:rFonts w:eastAsia="Times New Roman" w:cs="Calibri"/>
                        <w:b/>
                        <w:bCs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2</w:t>
                    </w:r>
                    <w:r w:rsidR="00452E75" w:rsidRPr="002B7A10">
                      <w:rPr>
                        <w:rFonts w:eastAsia="Times New Roman" w:cs="Times New Roman"/>
                        <w:color w:val="5C5C5C"/>
                        <w:kern w:val="0"/>
                        <w:lang w:eastAsia="pt-PT"/>
                        <w14:ligatures w14:val="none"/>
                      </w:rPr>
                      <w:tab/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Página </w:t>
                    </w:r>
                    <w:r w:rsidR="00452E75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begin"/>
                    </w:r>
                    <w:r w:rsidR="00452E75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instrText>PAGE</w:instrText>
                    </w:r>
                    <w:r w:rsidR="00452E75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separate"/>
                    </w:r>
                    <w:r w:rsidR="00452E75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1</w:t>
                    </w:r>
                    <w:r w:rsidR="00452E75" w:rsidRPr="002B7A10">
                      <w:rPr>
                        <w:rFonts w:eastAsia="Times New Roman" w:cs="Calibri"/>
                        <w:b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end"/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 xml:space="preserve"> de </w:t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begin"/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instrText>NUMPAGES</w:instrText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separate"/>
                    </w:r>
                    <w:r w:rsidR="00452E75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t>3</w:t>
                    </w:r>
                    <w:r w:rsidR="00452E75" w:rsidRPr="002B7A10">
                      <w:rPr>
                        <w:rFonts w:eastAsia="Times New Roman" w:cs="Calibri"/>
                        <w:color w:val="595959"/>
                        <w:kern w:val="0"/>
                        <w:sz w:val="16"/>
                        <w:szCs w:val="16"/>
                        <w:lang w:eastAsia="pt-PT"/>
                        <w14:ligatures w14:val="none"/>
                      </w:rPr>
                      <w:fldChar w:fldCharType="end"/>
                    </w:r>
                  </w:sdtContent>
                </w:sdt>
              </w:sdtContent>
            </w:sdt>
            <w:r w:rsidR="00452E75">
              <w:rPr>
                <w:rFonts w:cs="Arial"/>
                <w:szCs w:val="20"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3105B" w14:textId="77777777" w:rsidR="00796F2D" w:rsidRDefault="00796F2D" w:rsidP="002B7A10">
      <w:pPr>
        <w:spacing w:before="0" w:after="0" w:line="240" w:lineRule="auto"/>
      </w:pPr>
      <w:r>
        <w:separator/>
      </w:r>
    </w:p>
  </w:footnote>
  <w:footnote w:type="continuationSeparator" w:id="0">
    <w:p w14:paraId="05C5DCF4" w14:textId="77777777" w:rsidR="00796F2D" w:rsidRDefault="00796F2D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6E67" w14:textId="5A7905CD" w:rsidR="002B7A10" w:rsidRPr="005F5B1E" w:rsidRDefault="004732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E07A9D" wp14:editId="6C0100AE">
              <wp:simplePos x="0" y="0"/>
              <wp:positionH relativeFrom="column">
                <wp:posOffset>-68437</wp:posOffset>
              </wp:positionH>
              <wp:positionV relativeFrom="paragraph">
                <wp:posOffset>-331921</wp:posOffset>
              </wp:positionV>
              <wp:extent cx="6643596" cy="870114"/>
              <wp:effectExtent l="0" t="0" r="0" b="6350"/>
              <wp:wrapNone/>
              <wp:docPr id="203671640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3596" cy="870114"/>
                        <a:chOff x="0" y="0"/>
                        <a:chExt cx="6643596" cy="870114"/>
                      </a:xfrm>
                    </wpg:grpSpPr>
                    <pic:pic xmlns:pic="http://schemas.openxmlformats.org/drawingml/2006/picture">
                      <pic:nvPicPr>
                        <pic:cNvPr id="1509650893" name="Imagem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791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73491558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545691" y="435078"/>
                          <a:ext cx="5989320" cy="257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80DC0" w14:textId="387CFE9A" w:rsidR="00144E17" w:rsidRPr="00206974" w:rsidRDefault="00AD0524" w:rsidP="00144E17">
                            <w:pPr>
                              <w:spacing w:before="0" w:after="0" w:line="240" w:lineRule="auto"/>
                              <w:rPr>
                                <w:rFonts w:ascii="Hermes-Thin" w:hAnsi="Hermes-Thin"/>
                                <w:sz w:val="14"/>
                                <w:szCs w:val="14"/>
                              </w:rPr>
                            </w:pPr>
                            <w:permStart w:id="1241869390" w:edGrp="everyone"/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>DELEGAÇÃO REGIONAL</w:t>
                            </w:r>
                            <w:r w:rsidR="00144E17"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 xml:space="preserve"> </w:t>
                            </w:r>
                            <w:permEnd w:id="124186939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410083611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545691" y="604684"/>
                          <a:ext cx="6097905" cy="26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52E9C" w14:textId="59F29BEA" w:rsidR="00450BE9" w:rsidRPr="00206974" w:rsidRDefault="00450BE9" w:rsidP="00450BE9">
                            <w:pPr>
                              <w:spacing w:before="0" w:after="0" w:line="240" w:lineRule="auto"/>
                              <w:rPr>
                                <w:rFonts w:ascii="Hermes-Thin" w:hAnsi="Hermes-Thin"/>
                                <w:sz w:val="14"/>
                                <w:szCs w:val="14"/>
                              </w:rPr>
                            </w:pPr>
                            <w:permStart w:id="1671059764" w:edGrp="everyone"/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>C</w:t>
                            </w:r>
                            <w:r w:rsidR="00AD0524"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>entro de Emprego e Formação Profissional</w:t>
                            </w:r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 xml:space="preserve"> </w:t>
                            </w:r>
                            <w:permEnd w:id="1671059764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FE07A9D" id="Agrupar 1" o:spid="_x0000_s1026" style="position:absolute;margin-left:-5.4pt;margin-top:-26.15pt;width:523.1pt;height:68.5pt;z-index:251658240" coordsize="66435,87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" o:spid="_x0000_s1027" type="#_x0000_t75" style="position:absolute;width:36379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5456;top:4350;width:59894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" filled="f" stroked="f">
                <v:textbox>
                  <w:txbxContent>
                    <w:p w14:paraId="14A80DC0" w14:textId="387CFE9A" w:rsidR="00144E17" w:rsidRPr="00206974" w:rsidRDefault="00AD0524" w:rsidP="00144E17">
                      <w:pPr>
                        <w:spacing w:before="0" w:after="0" w:line="240" w:lineRule="auto"/>
                        <w:rPr>
                          <w:rFonts w:ascii="Hermes-Thin" w:hAnsi="Hermes-Thin"/>
                          <w:sz w:val="14"/>
                          <w:szCs w:val="14"/>
                        </w:rPr>
                      </w:pPr>
                      <w:permStart w:id="1241869390" w:edGrp="everyone"/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>DELEGAÇÃO REGIONAL</w:t>
                      </w:r>
                      <w:r w:rsidR="00144E17">
                        <w:rPr>
                          <w:rFonts w:ascii="Hermes-Thin" w:hAnsi="Hermes-Thin"/>
                          <w:sz w:val="16"/>
                          <w:szCs w:val="16"/>
                        </w:rPr>
                        <w:t xml:space="preserve"> </w:t>
                      </w:r>
                      <w:permEnd w:id="1241869390"/>
                    </w:p>
                  </w:txbxContent>
                </v:textbox>
              </v:shape>
              <v:shape id="Caixa de Texto 2" o:spid="_x0000_s1029" type="#_x0000_t202" style="position:absolute;left:5456;top:6046;width:60979;height:2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" filled="f" stroked="f">
                <v:textbox>
                  <w:txbxContent>
                    <w:p w14:paraId="30852E9C" w14:textId="59F29BEA" w:rsidR="00450BE9" w:rsidRPr="00206974" w:rsidRDefault="00450BE9" w:rsidP="00450BE9">
                      <w:pPr>
                        <w:spacing w:before="0" w:after="0" w:line="240" w:lineRule="auto"/>
                        <w:rPr>
                          <w:rFonts w:ascii="Hermes-Thin" w:hAnsi="Hermes-Thin"/>
                          <w:sz w:val="14"/>
                          <w:szCs w:val="14"/>
                        </w:rPr>
                      </w:pPr>
                      <w:permStart w:id="1671059764" w:edGrp="everyone"/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>C</w:t>
                      </w:r>
                      <w:r w:rsidR="00AD0524">
                        <w:rPr>
                          <w:rFonts w:ascii="Hermes-Thin" w:hAnsi="Hermes-Thin"/>
                          <w:sz w:val="16"/>
                          <w:szCs w:val="16"/>
                        </w:rPr>
                        <w:t>entro de Emprego e Formação Profissional</w:t>
                      </w:r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 xml:space="preserve"> </w:t>
                      </w:r>
                      <w:permEnd w:id="1671059764"/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212D5"/>
    <w:multiLevelType w:val="hybridMultilevel"/>
    <w:tmpl w:val="2F48507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B2B28"/>
    <w:multiLevelType w:val="multilevel"/>
    <w:tmpl w:val="EADED08C"/>
    <w:lvl w:ilvl="0">
      <w:start w:val="10"/>
      <w:numFmt w:val="decimal"/>
      <w:suff w:val="nothing"/>
      <w:lvlText w:val="%1"/>
      <w:lvlJc w:val="left"/>
      <w:pPr>
        <w:ind w:left="0" w:firstLine="0"/>
      </w:pPr>
      <w:rPr>
        <w:rFonts w:ascii="ConduitITC TT" w:hAnsi="ConduitITC TT" w:hint="default"/>
        <w:b w:val="0"/>
        <w:i w:val="0"/>
        <w:color w:val="FFFFFF" w:themeColor="background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395E1814"/>
    <w:multiLevelType w:val="multilevel"/>
    <w:tmpl w:val="62364FE4"/>
    <w:lvl w:ilvl="0">
      <w:start w:val="10"/>
      <w:numFmt w:val="decimal"/>
      <w:suff w:val="nothing"/>
      <w:lvlText w:val="%1"/>
      <w:lvlJc w:val="left"/>
      <w:pPr>
        <w:ind w:left="0" w:firstLine="0"/>
      </w:pPr>
      <w:rPr>
        <w:rFonts w:ascii="ConduitITC TT" w:hAnsi="ConduitITC TT" w:hint="default"/>
        <w:b w:val="0"/>
        <w:i w:val="0"/>
        <w:color w:val="FFFFFF" w:themeColor="background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710304010">
    <w:abstractNumId w:val="0"/>
  </w:num>
  <w:num w:numId="2" w16cid:durableId="1395397576">
    <w:abstractNumId w:val="1"/>
  </w:num>
  <w:num w:numId="3" w16cid:durableId="8471397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ocumentProtection w:edit="readOnly" w:enforcement="1" w:cryptProviderType="rsaAES" w:cryptAlgorithmClass="hash" w:cryptAlgorithmType="typeAny" w:cryptAlgorithmSid="14" w:cryptSpinCount="100000" w:hash="GVkPaZyXb7VMRv8+F7ccgYgueUJOhADDK4YjaMtIj8yMackmAL0738Xr1hkmcEBowpm1wjFlU4DuMW92FfldEg==" w:salt="6uTqBzb3/BxrgoT7US0FU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018C0"/>
    <w:rsid w:val="00001F78"/>
    <w:rsid w:val="00004AF1"/>
    <w:rsid w:val="00014921"/>
    <w:rsid w:val="0002123A"/>
    <w:rsid w:val="00023882"/>
    <w:rsid w:val="00030D2B"/>
    <w:rsid w:val="00036CF4"/>
    <w:rsid w:val="000454DF"/>
    <w:rsid w:val="00046989"/>
    <w:rsid w:val="00046C1D"/>
    <w:rsid w:val="00047E9E"/>
    <w:rsid w:val="00050698"/>
    <w:rsid w:val="000518BA"/>
    <w:rsid w:val="00053A92"/>
    <w:rsid w:val="00056AF4"/>
    <w:rsid w:val="00060AF6"/>
    <w:rsid w:val="00061344"/>
    <w:rsid w:val="00063248"/>
    <w:rsid w:val="00073C53"/>
    <w:rsid w:val="00073FA0"/>
    <w:rsid w:val="00076F2E"/>
    <w:rsid w:val="00077ABB"/>
    <w:rsid w:val="000820A4"/>
    <w:rsid w:val="00091464"/>
    <w:rsid w:val="0009163A"/>
    <w:rsid w:val="000971B6"/>
    <w:rsid w:val="000A3D6C"/>
    <w:rsid w:val="000B3CDF"/>
    <w:rsid w:val="000C20E1"/>
    <w:rsid w:val="000E4D39"/>
    <w:rsid w:val="000E5DA7"/>
    <w:rsid w:val="000E69D9"/>
    <w:rsid w:val="000F1333"/>
    <w:rsid w:val="000F5888"/>
    <w:rsid w:val="000F5D20"/>
    <w:rsid w:val="001027AC"/>
    <w:rsid w:val="00107F72"/>
    <w:rsid w:val="00117D96"/>
    <w:rsid w:val="00122F12"/>
    <w:rsid w:val="00123596"/>
    <w:rsid w:val="00134078"/>
    <w:rsid w:val="00144E17"/>
    <w:rsid w:val="00147882"/>
    <w:rsid w:val="001513EB"/>
    <w:rsid w:val="00153C4A"/>
    <w:rsid w:val="00156735"/>
    <w:rsid w:val="00162099"/>
    <w:rsid w:val="00173A74"/>
    <w:rsid w:val="00175196"/>
    <w:rsid w:val="001824D6"/>
    <w:rsid w:val="00182BEE"/>
    <w:rsid w:val="0018392E"/>
    <w:rsid w:val="001A1133"/>
    <w:rsid w:val="001A4CCE"/>
    <w:rsid w:val="001A782B"/>
    <w:rsid w:val="001B02B8"/>
    <w:rsid w:val="001B21EC"/>
    <w:rsid w:val="001B54BF"/>
    <w:rsid w:val="001C347C"/>
    <w:rsid w:val="001C371F"/>
    <w:rsid w:val="001D1A55"/>
    <w:rsid w:val="001D3B35"/>
    <w:rsid w:val="001D4298"/>
    <w:rsid w:val="001D4C2D"/>
    <w:rsid w:val="001D63A5"/>
    <w:rsid w:val="001D7907"/>
    <w:rsid w:val="001E23E6"/>
    <w:rsid w:val="001E2729"/>
    <w:rsid w:val="001E3C81"/>
    <w:rsid w:val="001E4112"/>
    <w:rsid w:val="001E60A6"/>
    <w:rsid w:val="001E61F1"/>
    <w:rsid w:val="001F0C2C"/>
    <w:rsid w:val="001F140E"/>
    <w:rsid w:val="001F2C8D"/>
    <w:rsid w:val="002046F5"/>
    <w:rsid w:val="00205C77"/>
    <w:rsid w:val="0020657E"/>
    <w:rsid w:val="00207444"/>
    <w:rsid w:val="00212EE2"/>
    <w:rsid w:val="00215AFC"/>
    <w:rsid w:val="002213F6"/>
    <w:rsid w:val="002215CF"/>
    <w:rsid w:val="002220CC"/>
    <w:rsid w:val="00222B5C"/>
    <w:rsid w:val="002275F0"/>
    <w:rsid w:val="0023367C"/>
    <w:rsid w:val="00236618"/>
    <w:rsid w:val="00241BE5"/>
    <w:rsid w:val="00245191"/>
    <w:rsid w:val="00246ED3"/>
    <w:rsid w:val="00252B13"/>
    <w:rsid w:val="00254DBF"/>
    <w:rsid w:val="00254F9E"/>
    <w:rsid w:val="002608CB"/>
    <w:rsid w:val="00264DDB"/>
    <w:rsid w:val="00267045"/>
    <w:rsid w:val="00270FF5"/>
    <w:rsid w:val="00275C53"/>
    <w:rsid w:val="00284E5A"/>
    <w:rsid w:val="00285B23"/>
    <w:rsid w:val="002905B8"/>
    <w:rsid w:val="002A3061"/>
    <w:rsid w:val="002B355B"/>
    <w:rsid w:val="002B4068"/>
    <w:rsid w:val="002B6084"/>
    <w:rsid w:val="002B7A10"/>
    <w:rsid w:val="002C0BFE"/>
    <w:rsid w:val="002C0DF3"/>
    <w:rsid w:val="002C1CAB"/>
    <w:rsid w:val="002C4E17"/>
    <w:rsid w:val="002D7D78"/>
    <w:rsid w:val="002E0BE0"/>
    <w:rsid w:val="002E396B"/>
    <w:rsid w:val="002E3A22"/>
    <w:rsid w:val="002E3C24"/>
    <w:rsid w:val="002E584B"/>
    <w:rsid w:val="002F353B"/>
    <w:rsid w:val="002F7945"/>
    <w:rsid w:val="00303D79"/>
    <w:rsid w:val="00305D86"/>
    <w:rsid w:val="00305EE6"/>
    <w:rsid w:val="00310876"/>
    <w:rsid w:val="003109BD"/>
    <w:rsid w:val="00315AB9"/>
    <w:rsid w:val="00315D3D"/>
    <w:rsid w:val="00317343"/>
    <w:rsid w:val="00320FA0"/>
    <w:rsid w:val="0032265A"/>
    <w:rsid w:val="00322754"/>
    <w:rsid w:val="00337F30"/>
    <w:rsid w:val="0034505E"/>
    <w:rsid w:val="00350B82"/>
    <w:rsid w:val="00356E7A"/>
    <w:rsid w:val="0035761E"/>
    <w:rsid w:val="00364E0D"/>
    <w:rsid w:val="00372166"/>
    <w:rsid w:val="00374DFC"/>
    <w:rsid w:val="003772B2"/>
    <w:rsid w:val="003815E4"/>
    <w:rsid w:val="00382CFC"/>
    <w:rsid w:val="0038410D"/>
    <w:rsid w:val="00384D8F"/>
    <w:rsid w:val="00393869"/>
    <w:rsid w:val="00395372"/>
    <w:rsid w:val="003A1553"/>
    <w:rsid w:val="003A1CC7"/>
    <w:rsid w:val="003A61E3"/>
    <w:rsid w:val="003B0DED"/>
    <w:rsid w:val="003B130F"/>
    <w:rsid w:val="003B6799"/>
    <w:rsid w:val="003C08A1"/>
    <w:rsid w:val="003D1E02"/>
    <w:rsid w:val="003D3687"/>
    <w:rsid w:val="003D6E74"/>
    <w:rsid w:val="003E5682"/>
    <w:rsid w:val="003E663F"/>
    <w:rsid w:val="003E6801"/>
    <w:rsid w:val="003E6954"/>
    <w:rsid w:val="003F7883"/>
    <w:rsid w:val="004018D5"/>
    <w:rsid w:val="004039DB"/>
    <w:rsid w:val="00405E2F"/>
    <w:rsid w:val="00407B21"/>
    <w:rsid w:val="004128D2"/>
    <w:rsid w:val="00420BFE"/>
    <w:rsid w:val="004215AE"/>
    <w:rsid w:val="0042232C"/>
    <w:rsid w:val="0042501B"/>
    <w:rsid w:val="00427F58"/>
    <w:rsid w:val="00433FE5"/>
    <w:rsid w:val="00442EA7"/>
    <w:rsid w:val="0044396D"/>
    <w:rsid w:val="00444CEC"/>
    <w:rsid w:val="00450BE9"/>
    <w:rsid w:val="00452E75"/>
    <w:rsid w:val="00455A6B"/>
    <w:rsid w:val="00462DD5"/>
    <w:rsid w:val="00466E0A"/>
    <w:rsid w:val="004712B8"/>
    <w:rsid w:val="00473211"/>
    <w:rsid w:val="00482CE4"/>
    <w:rsid w:val="00486A1C"/>
    <w:rsid w:val="004926CB"/>
    <w:rsid w:val="00496132"/>
    <w:rsid w:val="004A217A"/>
    <w:rsid w:val="004A350A"/>
    <w:rsid w:val="004B2050"/>
    <w:rsid w:val="004B7691"/>
    <w:rsid w:val="004C0949"/>
    <w:rsid w:val="004D1C60"/>
    <w:rsid w:val="004D1D1A"/>
    <w:rsid w:val="004D262E"/>
    <w:rsid w:val="004D27CD"/>
    <w:rsid w:val="004E66ED"/>
    <w:rsid w:val="004E7475"/>
    <w:rsid w:val="004F3A70"/>
    <w:rsid w:val="004F5D7C"/>
    <w:rsid w:val="004F61C1"/>
    <w:rsid w:val="004F6F0F"/>
    <w:rsid w:val="00501A0F"/>
    <w:rsid w:val="00505181"/>
    <w:rsid w:val="00511BC0"/>
    <w:rsid w:val="00516F31"/>
    <w:rsid w:val="00523A0D"/>
    <w:rsid w:val="005257A0"/>
    <w:rsid w:val="00532C8E"/>
    <w:rsid w:val="0053691F"/>
    <w:rsid w:val="00537C17"/>
    <w:rsid w:val="00541662"/>
    <w:rsid w:val="00542221"/>
    <w:rsid w:val="00543C21"/>
    <w:rsid w:val="00551D8E"/>
    <w:rsid w:val="00552F4E"/>
    <w:rsid w:val="005539F7"/>
    <w:rsid w:val="00553E60"/>
    <w:rsid w:val="00555335"/>
    <w:rsid w:val="005630B0"/>
    <w:rsid w:val="00566533"/>
    <w:rsid w:val="00571F40"/>
    <w:rsid w:val="0057334E"/>
    <w:rsid w:val="00573977"/>
    <w:rsid w:val="0057721D"/>
    <w:rsid w:val="0058033F"/>
    <w:rsid w:val="00581471"/>
    <w:rsid w:val="00593D43"/>
    <w:rsid w:val="00594B73"/>
    <w:rsid w:val="005A0064"/>
    <w:rsid w:val="005A0511"/>
    <w:rsid w:val="005A0E0B"/>
    <w:rsid w:val="005A2366"/>
    <w:rsid w:val="005A29B8"/>
    <w:rsid w:val="005A731F"/>
    <w:rsid w:val="005B13C2"/>
    <w:rsid w:val="005B4392"/>
    <w:rsid w:val="005B596A"/>
    <w:rsid w:val="005C670B"/>
    <w:rsid w:val="005D0625"/>
    <w:rsid w:val="005D256C"/>
    <w:rsid w:val="005E6936"/>
    <w:rsid w:val="005F0568"/>
    <w:rsid w:val="005F1CF7"/>
    <w:rsid w:val="005F4DF2"/>
    <w:rsid w:val="005F5B1E"/>
    <w:rsid w:val="00600196"/>
    <w:rsid w:val="00600436"/>
    <w:rsid w:val="00603407"/>
    <w:rsid w:val="006049CC"/>
    <w:rsid w:val="006063BF"/>
    <w:rsid w:val="00612FF9"/>
    <w:rsid w:val="006222DB"/>
    <w:rsid w:val="0062561F"/>
    <w:rsid w:val="00642345"/>
    <w:rsid w:val="00643227"/>
    <w:rsid w:val="006502C9"/>
    <w:rsid w:val="0065449F"/>
    <w:rsid w:val="00665F98"/>
    <w:rsid w:val="00666BA2"/>
    <w:rsid w:val="00667F4C"/>
    <w:rsid w:val="0067074E"/>
    <w:rsid w:val="006716D7"/>
    <w:rsid w:val="006720C1"/>
    <w:rsid w:val="00672145"/>
    <w:rsid w:val="0069279E"/>
    <w:rsid w:val="00695305"/>
    <w:rsid w:val="006A0AA6"/>
    <w:rsid w:val="006A3A23"/>
    <w:rsid w:val="006B3433"/>
    <w:rsid w:val="006B3FFE"/>
    <w:rsid w:val="006B4636"/>
    <w:rsid w:val="006B5549"/>
    <w:rsid w:val="006B5895"/>
    <w:rsid w:val="006C02A4"/>
    <w:rsid w:val="006C1CF8"/>
    <w:rsid w:val="006C22CB"/>
    <w:rsid w:val="006C3339"/>
    <w:rsid w:val="006C3F7D"/>
    <w:rsid w:val="006C64BA"/>
    <w:rsid w:val="006D0B52"/>
    <w:rsid w:val="006D0EE3"/>
    <w:rsid w:val="006D4D47"/>
    <w:rsid w:val="006D75D3"/>
    <w:rsid w:val="006E084D"/>
    <w:rsid w:val="006E0FD4"/>
    <w:rsid w:val="006E227A"/>
    <w:rsid w:val="006E616F"/>
    <w:rsid w:val="006E6771"/>
    <w:rsid w:val="006E7B2F"/>
    <w:rsid w:val="006F0918"/>
    <w:rsid w:val="006F361D"/>
    <w:rsid w:val="006F7EB3"/>
    <w:rsid w:val="00700B5B"/>
    <w:rsid w:val="007027CF"/>
    <w:rsid w:val="00704319"/>
    <w:rsid w:val="00706189"/>
    <w:rsid w:val="00710CE5"/>
    <w:rsid w:val="007125AE"/>
    <w:rsid w:val="007140B8"/>
    <w:rsid w:val="007142A8"/>
    <w:rsid w:val="007147E5"/>
    <w:rsid w:val="0071582B"/>
    <w:rsid w:val="00716C45"/>
    <w:rsid w:val="00717808"/>
    <w:rsid w:val="00721D0B"/>
    <w:rsid w:val="007226D3"/>
    <w:rsid w:val="00723457"/>
    <w:rsid w:val="007265FA"/>
    <w:rsid w:val="00730B81"/>
    <w:rsid w:val="00730EFB"/>
    <w:rsid w:val="007315DD"/>
    <w:rsid w:val="00733916"/>
    <w:rsid w:val="00734437"/>
    <w:rsid w:val="007425AF"/>
    <w:rsid w:val="00746DFF"/>
    <w:rsid w:val="00751000"/>
    <w:rsid w:val="007561B5"/>
    <w:rsid w:val="007601CD"/>
    <w:rsid w:val="007705E1"/>
    <w:rsid w:val="007724F5"/>
    <w:rsid w:val="00775E0F"/>
    <w:rsid w:val="00780975"/>
    <w:rsid w:val="007810DA"/>
    <w:rsid w:val="00781C45"/>
    <w:rsid w:val="00781D39"/>
    <w:rsid w:val="0078698E"/>
    <w:rsid w:val="007924C2"/>
    <w:rsid w:val="00795645"/>
    <w:rsid w:val="00796F2D"/>
    <w:rsid w:val="007A00F2"/>
    <w:rsid w:val="007A1E7A"/>
    <w:rsid w:val="007A35F2"/>
    <w:rsid w:val="007A6E54"/>
    <w:rsid w:val="007B396E"/>
    <w:rsid w:val="007C1AC1"/>
    <w:rsid w:val="007C1F8C"/>
    <w:rsid w:val="007C2B95"/>
    <w:rsid w:val="007D0BBE"/>
    <w:rsid w:val="007D1936"/>
    <w:rsid w:val="007D30A7"/>
    <w:rsid w:val="007D358D"/>
    <w:rsid w:val="007D4085"/>
    <w:rsid w:val="007D5BB8"/>
    <w:rsid w:val="007E008D"/>
    <w:rsid w:val="007E5299"/>
    <w:rsid w:val="007E5CAA"/>
    <w:rsid w:val="007E6F52"/>
    <w:rsid w:val="008006B9"/>
    <w:rsid w:val="0081149A"/>
    <w:rsid w:val="00815E03"/>
    <w:rsid w:val="0081644F"/>
    <w:rsid w:val="00816D6D"/>
    <w:rsid w:val="00821643"/>
    <w:rsid w:val="00825C9A"/>
    <w:rsid w:val="00826AE2"/>
    <w:rsid w:val="00827C7F"/>
    <w:rsid w:val="00833726"/>
    <w:rsid w:val="008435BD"/>
    <w:rsid w:val="00843C7D"/>
    <w:rsid w:val="0084563E"/>
    <w:rsid w:val="008476A0"/>
    <w:rsid w:val="00855136"/>
    <w:rsid w:val="00856415"/>
    <w:rsid w:val="00860D77"/>
    <w:rsid w:val="00862D3B"/>
    <w:rsid w:val="0086732C"/>
    <w:rsid w:val="00867473"/>
    <w:rsid w:val="00874C2A"/>
    <w:rsid w:val="00875E99"/>
    <w:rsid w:val="00885733"/>
    <w:rsid w:val="00885D68"/>
    <w:rsid w:val="00891BB1"/>
    <w:rsid w:val="008A0D72"/>
    <w:rsid w:val="008A1295"/>
    <w:rsid w:val="008A5CA3"/>
    <w:rsid w:val="008A6D29"/>
    <w:rsid w:val="008B1279"/>
    <w:rsid w:val="008B40A2"/>
    <w:rsid w:val="008B5C25"/>
    <w:rsid w:val="008C0082"/>
    <w:rsid w:val="008C1978"/>
    <w:rsid w:val="008C3978"/>
    <w:rsid w:val="008C5469"/>
    <w:rsid w:val="008D1A19"/>
    <w:rsid w:val="008D2A7B"/>
    <w:rsid w:val="008D2CC7"/>
    <w:rsid w:val="008D34EE"/>
    <w:rsid w:val="008D42CF"/>
    <w:rsid w:val="008D60CF"/>
    <w:rsid w:val="008D619D"/>
    <w:rsid w:val="008D7E26"/>
    <w:rsid w:val="008E38D5"/>
    <w:rsid w:val="008E4E21"/>
    <w:rsid w:val="008F19B6"/>
    <w:rsid w:val="008F27DB"/>
    <w:rsid w:val="00900033"/>
    <w:rsid w:val="00900287"/>
    <w:rsid w:val="00902238"/>
    <w:rsid w:val="00903A77"/>
    <w:rsid w:val="00906084"/>
    <w:rsid w:val="009065CA"/>
    <w:rsid w:val="00913AAF"/>
    <w:rsid w:val="00915384"/>
    <w:rsid w:val="00921C06"/>
    <w:rsid w:val="00931420"/>
    <w:rsid w:val="00950884"/>
    <w:rsid w:val="00950EED"/>
    <w:rsid w:val="0095169C"/>
    <w:rsid w:val="00966246"/>
    <w:rsid w:val="00967EF2"/>
    <w:rsid w:val="00971E9F"/>
    <w:rsid w:val="00973668"/>
    <w:rsid w:val="009864CA"/>
    <w:rsid w:val="0099184A"/>
    <w:rsid w:val="00995B18"/>
    <w:rsid w:val="009B0476"/>
    <w:rsid w:val="009B42DE"/>
    <w:rsid w:val="009B4DD6"/>
    <w:rsid w:val="009B684D"/>
    <w:rsid w:val="009C3E88"/>
    <w:rsid w:val="009D6E53"/>
    <w:rsid w:val="009E559E"/>
    <w:rsid w:val="009F1E49"/>
    <w:rsid w:val="009F237F"/>
    <w:rsid w:val="009F49F4"/>
    <w:rsid w:val="009F50AB"/>
    <w:rsid w:val="00A00691"/>
    <w:rsid w:val="00A01613"/>
    <w:rsid w:val="00A027B4"/>
    <w:rsid w:val="00A06387"/>
    <w:rsid w:val="00A11900"/>
    <w:rsid w:val="00A11A4F"/>
    <w:rsid w:val="00A120CD"/>
    <w:rsid w:val="00A13A84"/>
    <w:rsid w:val="00A17AD5"/>
    <w:rsid w:val="00A224B4"/>
    <w:rsid w:val="00A2304D"/>
    <w:rsid w:val="00A23BCD"/>
    <w:rsid w:val="00A2717E"/>
    <w:rsid w:val="00A34BEB"/>
    <w:rsid w:val="00A35443"/>
    <w:rsid w:val="00A44EBC"/>
    <w:rsid w:val="00A51F29"/>
    <w:rsid w:val="00A54E41"/>
    <w:rsid w:val="00A57A9D"/>
    <w:rsid w:val="00A624A4"/>
    <w:rsid w:val="00A64AF2"/>
    <w:rsid w:val="00A66449"/>
    <w:rsid w:val="00A7123F"/>
    <w:rsid w:val="00A84634"/>
    <w:rsid w:val="00A87C42"/>
    <w:rsid w:val="00AA24F5"/>
    <w:rsid w:val="00AA2C13"/>
    <w:rsid w:val="00AB0456"/>
    <w:rsid w:val="00AB6FAA"/>
    <w:rsid w:val="00AC0640"/>
    <w:rsid w:val="00AC09AB"/>
    <w:rsid w:val="00AC0FBE"/>
    <w:rsid w:val="00AC26B3"/>
    <w:rsid w:val="00AC3391"/>
    <w:rsid w:val="00AC59AF"/>
    <w:rsid w:val="00AC6EE3"/>
    <w:rsid w:val="00AD0524"/>
    <w:rsid w:val="00AD7FD6"/>
    <w:rsid w:val="00AE197E"/>
    <w:rsid w:val="00AE23A0"/>
    <w:rsid w:val="00AE4F48"/>
    <w:rsid w:val="00AE54CB"/>
    <w:rsid w:val="00AE588C"/>
    <w:rsid w:val="00AF1DB6"/>
    <w:rsid w:val="00AF4923"/>
    <w:rsid w:val="00AF5C04"/>
    <w:rsid w:val="00B002D8"/>
    <w:rsid w:val="00B07DD2"/>
    <w:rsid w:val="00B1057E"/>
    <w:rsid w:val="00B12016"/>
    <w:rsid w:val="00B13BB4"/>
    <w:rsid w:val="00B13DB5"/>
    <w:rsid w:val="00B24F86"/>
    <w:rsid w:val="00B31579"/>
    <w:rsid w:val="00B3293A"/>
    <w:rsid w:val="00B34D8D"/>
    <w:rsid w:val="00B3722D"/>
    <w:rsid w:val="00B42DCD"/>
    <w:rsid w:val="00B43710"/>
    <w:rsid w:val="00B50E1C"/>
    <w:rsid w:val="00B52532"/>
    <w:rsid w:val="00B54648"/>
    <w:rsid w:val="00B64DB3"/>
    <w:rsid w:val="00B702C7"/>
    <w:rsid w:val="00B720AD"/>
    <w:rsid w:val="00B7381D"/>
    <w:rsid w:val="00B80D00"/>
    <w:rsid w:val="00B80E94"/>
    <w:rsid w:val="00B80F23"/>
    <w:rsid w:val="00B90842"/>
    <w:rsid w:val="00B94AFE"/>
    <w:rsid w:val="00B95427"/>
    <w:rsid w:val="00B96C38"/>
    <w:rsid w:val="00BA04A2"/>
    <w:rsid w:val="00BA1C68"/>
    <w:rsid w:val="00BA376A"/>
    <w:rsid w:val="00BA47B7"/>
    <w:rsid w:val="00BA6957"/>
    <w:rsid w:val="00BB0034"/>
    <w:rsid w:val="00BB0517"/>
    <w:rsid w:val="00BB248A"/>
    <w:rsid w:val="00BC2663"/>
    <w:rsid w:val="00BC2B59"/>
    <w:rsid w:val="00BD0F19"/>
    <w:rsid w:val="00BD244B"/>
    <w:rsid w:val="00BE1D38"/>
    <w:rsid w:val="00BE3BF7"/>
    <w:rsid w:val="00BE3D1B"/>
    <w:rsid w:val="00BE73F2"/>
    <w:rsid w:val="00BE7984"/>
    <w:rsid w:val="00BF1A92"/>
    <w:rsid w:val="00C02F06"/>
    <w:rsid w:val="00C115ED"/>
    <w:rsid w:val="00C152DD"/>
    <w:rsid w:val="00C1563B"/>
    <w:rsid w:val="00C15855"/>
    <w:rsid w:val="00C22843"/>
    <w:rsid w:val="00C26AA0"/>
    <w:rsid w:val="00C27259"/>
    <w:rsid w:val="00C321EA"/>
    <w:rsid w:val="00C351B1"/>
    <w:rsid w:val="00C43E19"/>
    <w:rsid w:val="00C50DAE"/>
    <w:rsid w:val="00C5311E"/>
    <w:rsid w:val="00C616D9"/>
    <w:rsid w:val="00C65FC5"/>
    <w:rsid w:val="00C71CB5"/>
    <w:rsid w:val="00C72140"/>
    <w:rsid w:val="00C72A3A"/>
    <w:rsid w:val="00C73A67"/>
    <w:rsid w:val="00C76C24"/>
    <w:rsid w:val="00C776BF"/>
    <w:rsid w:val="00C83072"/>
    <w:rsid w:val="00C84826"/>
    <w:rsid w:val="00C92AB4"/>
    <w:rsid w:val="00C92FBD"/>
    <w:rsid w:val="00C94FCB"/>
    <w:rsid w:val="00CB3C10"/>
    <w:rsid w:val="00CB4463"/>
    <w:rsid w:val="00CC7EDD"/>
    <w:rsid w:val="00CD123F"/>
    <w:rsid w:val="00CD14CD"/>
    <w:rsid w:val="00CD3DD4"/>
    <w:rsid w:val="00CE3874"/>
    <w:rsid w:val="00CE51FC"/>
    <w:rsid w:val="00CF0703"/>
    <w:rsid w:val="00CF1A46"/>
    <w:rsid w:val="00CF45EC"/>
    <w:rsid w:val="00CF6C72"/>
    <w:rsid w:val="00CF7EB2"/>
    <w:rsid w:val="00D14A9C"/>
    <w:rsid w:val="00D21CB0"/>
    <w:rsid w:val="00D31D96"/>
    <w:rsid w:val="00D34AC5"/>
    <w:rsid w:val="00D35C63"/>
    <w:rsid w:val="00D45012"/>
    <w:rsid w:val="00D5282B"/>
    <w:rsid w:val="00D551ED"/>
    <w:rsid w:val="00D57BA0"/>
    <w:rsid w:val="00D653F8"/>
    <w:rsid w:val="00D65DDC"/>
    <w:rsid w:val="00D722B9"/>
    <w:rsid w:val="00D73E45"/>
    <w:rsid w:val="00D76AB0"/>
    <w:rsid w:val="00D76E9F"/>
    <w:rsid w:val="00D814DB"/>
    <w:rsid w:val="00D87936"/>
    <w:rsid w:val="00DA31B6"/>
    <w:rsid w:val="00DB2FD9"/>
    <w:rsid w:val="00DB6DBB"/>
    <w:rsid w:val="00DC228A"/>
    <w:rsid w:val="00DC5DA6"/>
    <w:rsid w:val="00DC7379"/>
    <w:rsid w:val="00DD159F"/>
    <w:rsid w:val="00DD7670"/>
    <w:rsid w:val="00DE158D"/>
    <w:rsid w:val="00DE3ECF"/>
    <w:rsid w:val="00DF07A2"/>
    <w:rsid w:val="00DF1E05"/>
    <w:rsid w:val="00DF3489"/>
    <w:rsid w:val="00E006A6"/>
    <w:rsid w:val="00E1277D"/>
    <w:rsid w:val="00E20901"/>
    <w:rsid w:val="00E250F6"/>
    <w:rsid w:val="00E25C13"/>
    <w:rsid w:val="00E27F64"/>
    <w:rsid w:val="00E27F8A"/>
    <w:rsid w:val="00E302F5"/>
    <w:rsid w:val="00E32C8A"/>
    <w:rsid w:val="00E353DA"/>
    <w:rsid w:val="00E37FBE"/>
    <w:rsid w:val="00E40D6A"/>
    <w:rsid w:val="00E4150F"/>
    <w:rsid w:val="00E43A79"/>
    <w:rsid w:val="00E5179B"/>
    <w:rsid w:val="00E52B6B"/>
    <w:rsid w:val="00E5523F"/>
    <w:rsid w:val="00E55D2A"/>
    <w:rsid w:val="00E577D9"/>
    <w:rsid w:val="00E63ADF"/>
    <w:rsid w:val="00E6444F"/>
    <w:rsid w:val="00E72A42"/>
    <w:rsid w:val="00E7637E"/>
    <w:rsid w:val="00E80208"/>
    <w:rsid w:val="00E80D42"/>
    <w:rsid w:val="00E8118C"/>
    <w:rsid w:val="00E84E48"/>
    <w:rsid w:val="00E91741"/>
    <w:rsid w:val="00E94E1B"/>
    <w:rsid w:val="00EA23C3"/>
    <w:rsid w:val="00EA2E49"/>
    <w:rsid w:val="00EA6FB6"/>
    <w:rsid w:val="00EB36C5"/>
    <w:rsid w:val="00EC174F"/>
    <w:rsid w:val="00EC51A7"/>
    <w:rsid w:val="00EC581C"/>
    <w:rsid w:val="00ED3AC1"/>
    <w:rsid w:val="00ED3B97"/>
    <w:rsid w:val="00ED5BC4"/>
    <w:rsid w:val="00EE0C05"/>
    <w:rsid w:val="00EE103C"/>
    <w:rsid w:val="00EE4097"/>
    <w:rsid w:val="00EF0F33"/>
    <w:rsid w:val="00EF36D9"/>
    <w:rsid w:val="00EF40A3"/>
    <w:rsid w:val="00EF5AE0"/>
    <w:rsid w:val="00EF6F74"/>
    <w:rsid w:val="00F02451"/>
    <w:rsid w:val="00F06B29"/>
    <w:rsid w:val="00F124CC"/>
    <w:rsid w:val="00F1339C"/>
    <w:rsid w:val="00F169AC"/>
    <w:rsid w:val="00F2352C"/>
    <w:rsid w:val="00F23758"/>
    <w:rsid w:val="00F262BB"/>
    <w:rsid w:val="00F265B0"/>
    <w:rsid w:val="00F273A6"/>
    <w:rsid w:val="00F27A79"/>
    <w:rsid w:val="00F33378"/>
    <w:rsid w:val="00F35D6F"/>
    <w:rsid w:val="00F36220"/>
    <w:rsid w:val="00F4748C"/>
    <w:rsid w:val="00F52BEB"/>
    <w:rsid w:val="00F545E6"/>
    <w:rsid w:val="00F56415"/>
    <w:rsid w:val="00F60FA8"/>
    <w:rsid w:val="00F624AF"/>
    <w:rsid w:val="00F63599"/>
    <w:rsid w:val="00F64E26"/>
    <w:rsid w:val="00F6675C"/>
    <w:rsid w:val="00F71B90"/>
    <w:rsid w:val="00F80955"/>
    <w:rsid w:val="00F8457F"/>
    <w:rsid w:val="00F869EC"/>
    <w:rsid w:val="00F86F60"/>
    <w:rsid w:val="00FA5B8A"/>
    <w:rsid w:val="00FB08AD"/>
    <w:rsid w:val="00FB2179"/>
    <w:rsid w:val="00FB380C"/>
    <w:rsid w:val="00FD16CF"/>
    <w:rsid w:val="00FD17CF"/>
    <w:rsid w:val="00FD2EDE"/>
    <w:rsid w:val="00FD61B0"/>
    <w:rsid w:val="00FE0D40"/>
    <w:rsid w:val="00FE0FC6"/>
    <w:rsid w:val="00FE2B0D"/>
    <w:rsid w:val="00FE529E"/>
    <w:rsid w:val="00FE6824"/>
    <w:rsid w:val="00FF0C62"/>
    <w:rsid w:val="00FF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52C"/>
    <w:pPr>
      <w:spacing w:before="120" w:after="120" w:line="360" w:lineRule="auto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3E663F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2C4694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3E663F"/>
    <w:rPr>
      <w:rFonts w:ascii="ConduitMdSCITC TT" w:eastAsiaTheme="majorEastAsia" w:hAnsi="ConduitMdSCITC TT" w:cstheme="majorBidi"/>
      <w:color w:val="2C4694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Hiperligao">
    <w:name w:val="Hyperlink"/>
    <w:rsid w:val="009C3E88"/>
    <w:rPr>
      <w:color w:val="0000FF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sid w:val="00A11A4F"/>
    <w:rPr>
      <w:color w:val="666666"/>
    </w:rPr>
  </w:style>
  <w:style w:type="paragraph" w:styleId="Reviso">
    <w:name w:val="Revision"/>
    <w:hidden/>
    <w:uiPriority w:val="99"/>
    <w:semiHidden/>
    <w:rsid w:val="00061344"/>
    <w:pPr>
      <w:spacing w:after="0" w:line="240" w:lineRule="auto"/>
    </w:pPr>
    <w:rPr>
      <w:rFonts w:ascii="ConduitITC TT" w:hAnsi="ConduitITC TT"/>
      <w:color w:val="323232" w:themeColor="text1"/>
      <w:sz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C351B1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C351B1"/>
    <w:pPr>
      <w:spacing w:line="240" w:lineRule="auto"/>
    </w:pPr>
    <w:rPr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C351B1"/>
    <w:rPr>
      <w:rFonts w:ascii="ConduitITC TT" w:hAnsi="ConduitITC TT"/>
      <w:color w:val="323232" w:themeColor="text1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351B1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C351B1"/>
    <w:rPr>
      <w:rFonts w:ascii="ConduitITC TT" w:hAnsi="ConduitITC TT"/>
      <w:b/>
      <w:bCs/>
      <w:color w:val="323232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regulamento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2C2C2C"/>
      </a:accent3>
      <a:accent4>
        <a:srgbClr val="93408E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9004ACA76D554B9FD609499C113F04" ma:contentTypeVersion="3" ma:contentTypeDescription="Criar um novo documento." ma:contentTypeScope="" ma:versionID="ac2b1c2810ad778b1a5d165122b41243">
  <xsd:schema xmlns:xsd="http://www.w3.org/2001/XMLSchema" xmlns:xs="http://www.w3.org/2001/XMLSchema" xmlns:p="http://schemas.microsoft.com/office/2006/metadata/properties" xmlns:ns2="09b2fa62-5c00-4953-b01c-36e38abd5056" targetNamespace="http://schemas.microsoft.com/office/2006/metadata/properties" ma:root="true" ma:fieldsID="534bff947122b2dc1165959125b11e87" ns2:_="">
    <xsd:import namespace="09b2fa62-5c00-4953-b01c-36e38abd5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2fa62-5c00-4953-b01c-36e38abd5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FFDAB-C6BE-4960-99C2-31316F221B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919A80-68A2-40D0-A716-52CD010FA4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DC4A65-D90A-4CEA-954C-73BE7A566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b2fa62-5c00-4953-b01c-36e38abd5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GO_FCT_Anexo 2_Plano individual de atividades</Template>
  <TotalTime>1</TotalTime>
  <Pages>3</Pages>
  <Words>208</Words>
  <Characters>1129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3</cp:revision>
  <cp:lastPrinted>2026-02-02T16:05:00Z</cp:lastPrinted>
  <dcterms:created xsi:type="dcterms:W3CDTF">2026-10-12T15:19:00Z</dcterms:created>
  <dcterms:modified xsi:type="dcterms:W3CDTF">2026-10-12T15:20:00Z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0x0101001C9004ACA76D554B9FD609499C113F04</vt:lpwstr>
  </property>
  <property fmtid="{D5CDD505-2E9C-101B-9397-08002B2CF9AE}" pid="3" name="docLang">
    <vt:lpwstr>en</vt:lpwstr>
  </property>
</Properties>
</file>