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297E1" w14:textId="1E5A9D96" w:rsidR="00860D77" w:rsidRDefault="00DB327D" w:rsidP="0087690B">
      <w:pPr>
        <w:pStyle w:val="Ttulo1"/>
        <w:spacing w:before="360" w:after="0" w:line="276" w:lineRule="auto"/>
      </w:pPr>
      <w:r w:rsidRPr="000D7CA5">
        <w:t>Ficha de caracterização técnica</w:t>
      </w:r>
      <w:r w:rsidR="00D61FDE" w:rsidRPr="000820A4">
        <w:t xml:space="preserve"> </w:t>
      </w:r>
      <w:r w:rsidR="00D61FDE" w:rsidRPr="005A0511">
        <w:rPr>
          <w:rFonts w:ascii="Arial" w:hAnsi="Arial" w:cs="Arial"/>
          <w:color w:val="525252" w:themeColor="text2"/>
        </w:rPr>
        <w:t>|</w:t>
      </w:r>
      <w:r w:rsidR="00D61FDE" w:rsidRPr="005A0511">
        <w:rPr>
          <w:rFonts w:ascii="ConduitSCITC TT" w:hAnsi="ConduitSCITC TT"/>
        </w:rPr>
        <w:t xml:space="preserve"> </w:t>
      </w:r>
      <w:r w:rsidR="006557F4" w:rsidRPr="00484248">
        <w:rPr>
          <w:rFonts w:ascii="ConduitSCITC TT" w:hAnsi="ConduitSCITC TT"/>
          <w:color w:val="525252" w:themeColor="text2"/>
        </w:rPr>
        <w:t>e</w:t>
      </w:r>
      <w:r w:rsidRPr="00484248">
        <w:rPr>
          <w:rFonts w:ascii="ConduitSCITC TT" w:hAnsi="ConduitSCITC TT"/>
          <w:color w:val="525252" w:themeColor="text2"/>
        </w:rPr>
        <w:t xml:space="preserve">ntidade </w:t>
      </w:r>
      <w:r w:rsidR="00A92A0D" w:rsidRPr="00484248">
        <w:rPr>
          <w:rFonts w:ascii="ConduitSCITC TT" w:hAnsi="ConduitSCITC TT"/>
          <w:color w:val="525252" w:themeColor="text2"/>
        </w:rPr>
        <w:t>enquadradora</w:t>
      </w:r>
    </w:p>
    <w:p w14:paraId="2E11BB8E" w14:textId="77777777" w:rsidR="00175A26" w:rsidRPr="00D8554D" w:rsidRDefault="00175A26" w:rsidP="00175A26">
      <w:pPr>
        <w:rPr>
          <w:sz w:val="2"/>
          <w:szCs w:val="6"/>
        </w:rPr>
      </w:pPr>
    </w:p>
    <w:tbl>
      <w:tblPr>
        <w:tblStyle w:val="TabelacomGrelha"/>
        <w:tblW w:w="0" w:type="auto"/>
        <w:tblBorders>
          <w:top w:val="none" w:sz="0" w:space="0" w:color="auto"/>
          <w:left w:val="single" w:sz="4" w:space="0" w:color="8DB335" w:themeColor="accent1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778"/>
      </w:tblGrid>
      <w:tr w:rsidR="0079734C" w14:paraId="3109EE98" w14:textId="77777777" w:rsidTr="00E67A9D">
        <w:tc>
          <w:tcPr>
            <w:tcW w:w="3964" w:type="dxa"/>
            <w:tcBorders>
              <w:top w:val="nil"/>
              <w:left w:val="single" w:sz="2" w:space="0" w:color="2C4694"/>
              <w:bottom w:val="nil"/>
            </w:tcBorders>
          </w:tcPr>
          <w:p w14:paraId="73E609EC" w14:textId="5B02C41A" w:rsidR="0079734C" w:rsidRDefault="0079734C" w:rsidP="0079734C">
            <w:pPr>
              <w:pStyle w:val="Ttulosecoformulrios"/>
            </w:pPr>
            <w:permStart w:id="1203246092" w:edGrp="everyone" w:colFirst="1" w:colLast="1"/>
            <w:r>
              <w:t>Entidade formadora responsável:</w:t>
            </w:r>
          </w:p>
        </w:tc>
        <w:tc>
          <w:tcPr>
            <w:tcW w:w="5778" w:type="dxa"/>
            <w:shd w:val="clear" w:color="auto" w:fill="F9F9F9"/>
          </w:tcPr>
          <w:p w14:paraId="5B1789AF" w14:textId="77777777" w:rsidR="0079734C" w:rsidRDefault="0079734C" w:rsidP="0079734C">
            <w:pPr>
              <w:pStyle w:val="Ttulosecoformulrios"/>
            </w:pPr>
          </w:p>
        </w:tc>
      </w:tr>
      <w:permEnd w:id="1203246092"/>
    </w:tbl>
    <w:p w14:paraId="33FBBB8D" w14:textId="2CAF7878" w:rsidR="0039714E" w:rsidRPr="00D8554D" w:rsidRDefault="0039714E" w:rsidP="0079734C">
      <w:pPr>
        <w:pStyle w:val="Ttulosecoformulrios"/>
        <w:rPr>
          <w:sz w:val="10"/>
          <w:szCs w:val="14"/>
        </w:rPr>
      </w:pPr>
    </w:p>
    <w:p w14:paraId="5C616B5C" w14:textId="1F5FF823" w:rsidR="00E26952" w:rsidRPr="00D14A9C" w:rsidRDefault="00E26952" w:rsidP="00E26952">
      <w:pPr>
        <w:spacing w:before="60" w:after="60" w:line="240" w:lineRule="auto"/>
        <w:rPr>
          <w:rFonts w:ascii="ConduitMdSCITC TT" w:hAnsi="ConduitMdSCITC TT"/>
          <w:color w:val="2C4694"/>
          <w:sz w:val="24"/>
          <w:szCs w:val="32"/>
        </w:rPr>
      </w:pPr>
      <w:r w:rsidRPr="00D14A9C">
        <w:rPr>
          <w:rFonts w:ascii="ConduitMdSCITC TT" w:hAnsi="ConduitMdSCITC TT"/>
          <w:color w:val="2C4694"/>
          <w:sz w:val="24"/>
          <w:szCs w:val="32"/>
        </w:rPr>
        <w:t>Identificação d</w:t>
      </w:r>
      <w:r>
        <w:rPr>
          <w:rFonts w:ascii="ConduitMdSCITC TT" w:hAnsi="ConduitMdSCITC TT"/>
          <w:color w:val="2C4694"/>
          <w:sz w:val="24"/>
          <w:szCs w:val="32"/>
        </w:rPr>
        <w:t xml:space="preserve">a </w:t>
      </w:r>
      <w:r w:rsidR="002D5726">
        <w:rPr>
          <w:rFonts w:ascii="ConduitMdSCITC TT" w:hAnsi="ConduitMdSCITC TT"/>
          <w:color w:val="2C4694"/>
          <w:sz w:val="24"/>
          <w:szCs w:val="32"/>
        </w:rPr>
        <w:t>Entidade</w:t>
      </w:r>
    </w:p>
    <w:p w14:paraId="40545C56" w14:textId="2CB13AD8" w:rsidR="00153C4A" w:rsidRDefault="00153C4A" w:rsidP="007226D3">
      <w:pPr>
        <w:spacing w:before="0" w:after="0" w:line="240" w:lineRule="auto"/>
        <w:rPr>
          <w:sz w:val="22"/>
          <w:szCs w:val="28"/>
        </w:rPr>
      </w:pPr>
    </w:p>
    <w:tbl>
      <w:tblPr>
        <w:tblStyle w:val="TabelacomGrelha"/>
        <w:tblW w:w="9771" w:type="dxa"/>
        <w:tblInd w:w="-3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857"/>
        <w:gridCol w:w="501"/>
        <w:gridCol w:w="342"/>
        <w:gridCol w:w="231"/>
        <w:gridCol w:w="273"/>
        <w:gridCol w:w="236"/>
        <w:gridCol w:w="424"/>
        <w:gridCol w:w="116"/>
        <w:gridCol w:w="125"/>
        <w:gridCol w:w="416"/>
        <w:gridCol w:w="634"/>
        <w:gridCol w:w="958"/>
        <w:gridCol w:w="240"/>
        <w:gridCol w:w="92"/>
        <w:gridCol w:w="219"/>
        <w:gridCol w:w="280"/>
        <w:gridCol w:w="799"/>
        <w:gridCol w:w="98"/>
        <w:gridCol w:w="150"/>
        <w:gridCol w:w="381"/>
        <w:gridCol w:w="214"/>
        <w:gridCol w:w="1653"/>
      </w:tblGrid>
      <w:tr w:rsidR="00080EE7" w:rsidRPr="00277ADD" w14:paraId="4383886E" w14:textId="77777777" w:rsidTr="00E67A9D">
        <w:trPr>
          <w:trHeight w:val="454"/>
        </w:trPr>
        <w:tc>
          <w:tcPr>
            <w:tcW w:w="2236" w:type="dxa"/>
            <w:gridSpan w:val="4"/>
            <w:tcBorders>
              <w:left w:val="single" w:sz="2" w:space="0" w:color="2C4694"/>
              <w:bottom w:val="nil"/>
            </w:tcBorders>
            <w:vAlign w:val="center"/>
          </w:tcPr>
          <w:p w14:paraId="1C40A582" w14:textId="61199D89" w:rsidR="00DD6F15" w:rsidRPr="00277ADD" w:rsidRDefault="007B1FF8">
            <w:pPr>
              <w:spacing w:before="0" w:after="0" w:line="240" w:lineRule="auto"/>
              <w:rPr>
                <w:spacing w:val="10"/>
              </w:rPr>
            </w:pPr>
            <w:permStart w:id="2050103470" w:edGrp="everyone" w:colFirst="1" w:colLast="1"/>
            <w:permStart w:id="1143935792" w:edGrp="everyone" w:colFirst="4" w:colLast="4"/>
            <w:r w:rsidRPr="00277ADD">
              <w:rPr>
                <w:spacing w:val="10"/>
              </w:rPr>
              <w:t>Denominação Social</w:t>
            </w:r>
          </w:p>
        </w:tc>
        <w:tc>
          <w:tcPr>
            <w:tcW w:w="5032" w:type="dxa"/>
            <w:gridSpan w:val="14"/>
            <w:shd w:val="clear" w:color="auto" w:fill="F9F9F9"/>
            <w:vAlign w:val="center"/>
          </w:tcPr>
          <w:p w14:paraId="54C459BD" w14:textId="77777777" w:rsidR="00DD6F15" w:rsidRPr="00277ADD" w:rsidRDefault="00DD6F15">
            <w:pPr>
              <w:spacing w:before="0" w:after="0" w:line="240" w:lineRule="auto"/>
            </w:pPr>
          </w:p>
        </w:tc>
        <w:tc>
          <w:tcPr>
            <w:tcW w:w="248" w:type="dxa"/>
            <w:gridSpan w:val="2"/>
            <w:tcBorders>
              <w:right w:val="single" w:sz="2" w:space="0" w:color="2C4694"/>
            </w:tcBorders>
            <w:vAlign w:val="center"/>
          </w:tcPr>
          <w:p w14:paraId="0BB38938" w14:textId="77777777" w:rsidR="00DD6F15" w:rsidRPr="00277ADD" w:rsidRDefault="00DD6F15">
            <w:pPr>
              <w:spacing w:before="0" w:after="0" w:line="240" w:lineRule="auto"/>
            </w:pPr>
          </w:p>
        </w:tc>
        <w:tc>
          <w:tcPr>
            <w:tcW w:w="595" w:type="dxa"/>
            <w:gridSpan w:val="2"/>
            <w:tcBorders>
              <w:left w:val="single" w:sz="2" w:space="0" w:color="2C4694"/>
            </w:tcBorders>
            <w:vAlign w:val="center"/>
          </w:tcPr>
          <w:p w14:paraId="01A3EFDB" w14:textId="6374868E" w:rsidR="00DD6F15" w:rsidRPr="00277ADD" w:rsidRDefault="00DD6F15">
            <w:pPr>
              <w:spacing w:before="0" w:after="0" w:line="240" w:lineRule="auto"/>
              <w:rPr>
                <w:spacing w:val="10"/>
              </w:rPr>
            </w:pPr>
            <w:r w:rsidRPr="00277ADD">
              <w:rPr>
                <w:spacing w:val="10"/>
              </w:rPr>
              <w:t>NIPC</w:t>
            </w:r>
          </w:p>
        </w:tc>
        <w:tc>
          <w:tcPr>
            <w:tcW w:w="1660" w:type="dxa"/>
            <w:shd w:val="clear" w:color="auto" w:fill="F9F9F9"/>
            <w:vAlign w:val="center"/>
          </w:tcPr>
          <w:p w14:paraId="771A3581" w14:textId="3FE87B06" w:rsidR="00DD6F15" w:rsidRPr="00277ADD" w:rsidRDefault="00DD6F15">
            <w:pPr>
              <w:spacing w:before="0" w:after="0" w:line="240" w:lineRule="auto"/>
            </w:pPr>
          </w:p>
        </w:tc>
      </w:tr>
      <w:permEnd w:id="2050103470"/>
      <w:permEnd w:id="1143935792"/>
      <w:tr w:rsidR="00123596" w:rsidRPr="00277ADD" w14:paraId="5EDDA523" w14:textId="77777777" w:rsidTr="006D64CE">
        <w:trPr>
          <w:trHeight w:val="113"/>
        </w:trPr>
        <w:tc>
          <w:tcPr>
            <w:tcW w:w="9771" w:type="dxa"/>
            <w:gridSpan w:val="23"/>
            <w:tcBorders>
              <w:left w:val="nil"/>
            </w:tcBorders>
            <w:vAlign w:val="center"/>
          </w:tcPr>
          <w:p w14:paraId="5FB5DC9F" w14:textId="77777777" w:rsidR="00123596" w:rsidRPr="00277ADD" w:rsidRDefault="00123596">
            <w:pPr>
              <w:spacing w:before="0" w:after="0" w:line="240" w:lineRule="auto"/>
              <w:rPr>
                <w:color w:val="464646" w:themeColor="text1" w:themeTint="E6"/>
                <w:sz w:val="6"/>
                <w:szCs w:val="10"/>
              </w:rPr>
            </w:pPr>
          </w:p>
        </w:tc>
      </w:tr>
      <w:tr w:rsidR="00080EE7" w:rsidRPr="00277ADD" w14:paraId="1E57CAE9" w14:textId="77777777" w:rsidTr="00E67A9D">
        <w:trPr>
          <w:trHeight w:val="654"/>
        </w:trPr>
        <w:tc>
          <w:tcPr>
            <w:tcW w:w="1391" w:type="dxa"/>
            <w:gridSpan w:val="2"/>
            <w:tcBorders>
              <w:left w:val="single" w:sz="2" w:space="0" w:color="2C4694"/>
              <w:bottom w:val="nil"/>
            </w:tcBorders>
            <w:vAlign w:val="center"/>
          </w:tcPr>
          <w:p w14:paraId="781526B3" w14:textId="0317D426" w:rsidR="00801EBA" w:rsidRPr="00277ADD" w:rsidRDefault="00801EBA">
            <w:pPr>
              <w:spacing w:before="0" w:after="0" w:line="240" w:lineRule="auto"/>
              <w:rPr>
                <w:spacing w:val="10"/>
              </w:rPr>
            </w:pPr>
            <w:permStart w:id="1569065509" w:edGrp="everyone" w:colFirst="1" w:colLast="1"/>
            <w:permStart w:id="401487692" w:edGrp="everyone" w:colFirst="4" w:colLast="4"/>
            <w:r w:rsidRPr="00277ADD">
              <w:rPr>
                <w:spacing w:val="10"/>
              </w:rPr>
              <w:t>Endereço</w:t>
            </w:r>
          </w:p>
        </w:tc>
        <w:tc>
          <w:tcPr>
            <w:tcW w:w="4798" w:type="dxa"/>
            <w:gridSpan w:val="14"/>
            <w:tcBorders>
              <w:bottom w:val="nil"/>
            </w:tcBorders>
            <w:shd w:val="clear" w:color="auto" w:fill="F9F9F9"/>
            <w:vAlign w:val="center"/>
          </w:tcPr>
          <w:p w14:paraId="08D34F38" w14:textId="77777777" w:rsidR="00801EBA" w:rsidRPr="00277ADD" w:rsidRDefault="00801EBA">
            <w:pPr>
              <w:spacing w:before="0" w:after="0" w:line="240" w:lineRule="auto"/>
            </w:pPr>
          </w:p>
        </w:tc>
        <w:tc>
          <w:tcPr>
            <w:tcW w:w="280" w:type="dxa"/>
            <w:tcBorders>
              <w:bottom w:val="nil"/>
              <w:right w:val="single" w:sz="2" w:space="0" w:color="2C4694"/>
            </w:tcBorders>
            <w:vAlign w:val="center"/>
          </w:tcPr>
          <w:p w14:paraId="2D92BF82" w14:textId="77777777" w:rsidR="00801EBA" w:rsidRPr="00277ADD" w:rsidRDefault="00801EBA">
            <w:pPr>
              <w:spacing w:before="0" w:after="0" w:line="240" w:lineRule="auto"/>
            </w:pPr>
          </w:p>
        </w:tc>
        <w:tc>
          <w:tcPr>
            <w:tcW w:w="1428" w:type="dxa"/>
            <w:gridSpan w:val="4"/>
            <w:tcBorders>
              <w:left w:val="single" w:sz="2" w:space="0" w:color="2C4694"/>
              <w:bottom w:val="nil"/>
            </w:tcBorders>
            <w:vAlign w:val="center"/>
          </w:tcPr>
          <w:p w14:paraId="71C99F7D" w14:textId="08077A53" w:rsidR="00801EBA" w:rsidRPr="00277ADD" w:rsidRDefault="00801EBA">
            <w:pPr>
              <w:spacing w:before="0" w:after="0" w:line="240" w:lineRule="auto"/>
              <w:rPr>
                <w:spacing w:val="10"/>
              </w:rPr>
            </w:pPr>
            <w:r w:rsidRPr="00277ADD">
              <w:rPr>
                <w:spacing w:val="10"/>
              </w:rPr>
              <w:t xml:space="preserve">Código </w:t>
            </w:r>
            <w:r w:rsidR="007A43D2" w:rsidRPr="00277ADD">
              <w:rPr>
                <w:spacing w:val="10"/>
              </w:rPr>
              <w:t>Postal</w:t>
            </w:r>
          </w:p>
        </w:tc>
        <w:tc>
          <w:tcPr>
            <w:tcW w:w="1874" w:type="dxa"/>
            <w:gridSpan w:val="2"/>
            <w:tcBorders>
              <w:bottom w:val="nil"/>
            </w:tcBorders>
            <w:shd w:val="clear" w:color="auto" w:fill="F9F9F9"/>
            <w:vAlign w:val="center"/>
          </w:tcPr>
          <w:p w14:paraId="5E7A8BF3" w14:textId="66C0ADAA" w:rsidR="00801EBA" w:rsidRPr="00277ADD" w:rsidRDefault="00801EBA">
            <w:pPr>
              <w:spacing w:before="0" w:after="0" w:line="240" w:lineRule="auto"/>
            </w:pPr>
          </w:p>
        </w:tc>
      </w:tr>
      <w:permEnd w:id="1569065509"/>
      <w:permEnd w:id="401487692"/>
      <w:tr w:rsidR="00123596" w:rsidRPr="00277ADD" w14:paraId="69C6EA0E" w14:textId="77777777" w:rsidTr="006D64CE">
        <w:trPr>
          <w:trHeight w:val="113"/>
        </w:trPr>
        <w:tc>
          <w:tcPr>
            <w:tcW w:w="9771" w:type="dxa"/>
            <w:gridSpan w:val="23"/>
            <w:tcBorders>
              <w:left w:val="nil"/>
            </w:tcBorders>
            <w:vAlign w:val="center"/>
          </w:tcPr>
          <w:p w14:paraId="29101A1F" w14:textId="77777777" w:rsidR="00123596" w:rsidRPr="00277ADD" w:rsidRDefault="00123596">
            <w:pPr>
              <w:spacing w:before="0" w:after="0" w:line="240" w:lineRule="auto"/>
              <w:rPr>
                <w:sz w:val="6"/>
                <w:szCs w:val="10"/>
              </w:rPr>
            </w:pPr>
          </w:p>
        </w:tc>
      </w:tr>
      <w:tr w:rsidR="00080EE7" w:rsidRPr="00277ADD" w14:paraId="0DD4CE0D" w14:textId="77777777" w:rsidTr="00E67A9D">
        <w:trPr>
          <w:trHeight w:val="454"/>
        </w:trPr>
        <w:tc>
          <w:tcPr>
            <w:tcW w:w="532" w:type="dxa"/>
            <w:tcBorders>
              <w:left w:val="single" w:sz="2" w:space="0" w:color="2C4694"/>
              <w:bottom w:val="nil"/>
            </w:tcBorders>
            <w:vAlign w:val="center"/>
          </w:tcPr>
          <w:p w14:paraId="0F0E1047" w14:textId="0DCC80B5" w:rsidR="00B1518F" w:rsidRPr="00277ADD" w:rsidRDefault="00B1518F">
            <w:pPr>
              <w:spacing w:before="0" w:after="0" w:line="240" w:lineRule="auto"/>
              <w:rPr>
                <w:spacing w:val="10"/>
              </w:rPr>
            </w:pPr>
            <w:permStart w:id="942681672" w:edGrp="everyone" w:colFirst="1" w:colLast="1"/>
            <w:permStart w:id="657348190" w:edGrp="everyone" w:colFirst="4" w:colLast="4"/>
            <w:r w:rsidRPr="00277ADD">
              <w:rPr>
                <w:spacing w:val="10"/>
              </w:rPr>
              <w:t>Tel.</w:t>
            </w:r>
          </w:p>
        </w:tc>
        <w:tc>
          <w:tcPr>
            <w:tcW w:w="1936" w:type="dxa"/>
            <w:gridSpan w:val="4"/>
            <w:tcBorders>
              <w:bottom w:val="nil"/>
            </w:tcBorders>
            <w:shd w:val="clear" w:color="auto" w:fill="F9F9F9"/>
            <w:vAlign w:val="center"/>
          </w:tcPr>
          <w:p w14:paraId="3E148260" w14:textId="10626C36" w:rsidR="00B1518F" w:rsidRPr="00277ADD" w:rsidRDefault="00B1518F">
            <w:pPr>
              <w:spacing w:before="0" w:after="0" w:line="240" w:lineRule="auto"/>
            </w:pPr>
          </w:p>
        </w:tc>
        <w:tc>
          <w:tcPr>
            <w:tcW w:w="273" w:type="dxa"/>
            <w:tcBorders>
              <w:bottom w:val="nil"/>
              <w:right w:val="single" w:sz="2" w:space="0" w:color="2C4694"/>
            </w:tcBorders>
            <w:vAlign w:val="center"/>
          </w:tcPr>
          <w:p w14:paraId="33DA7E22" w14:textId="77777777" w:rsidR="00B1518F" w:rsidRPr="00277ADD" w:rsidRDefault="00B1518F">
            <w:pPr>
              <w:spacing w:before="0" w:after="0" w:line="240" w:lineRule="auto"/>
            </w:pPr>
          </w:p>
        </w:tc>
        <w:tc>
          <w:tcPr>
            <w:tcW w:w="777" w:type="dxa"/>
            <w:gridSpan w:val="3"/>
            <w:tcBorders>
              <w:left w:val="single" w:sz="2" w:space="0" w:color="2C4694"/>
              <w:bottom w:val="nil"/>
            </w:tcBorders>
            <w:vAlign w:val="center"/>
          </w:tcPr>
          <w:p w14:paraId="6025AF59" w14:textId="060CDBAD" w:rsidR="00B1518F" w:rsidRPr="00277ADD" w:rsidRDefault="00B1518F">
            <w:pPr>
              <w:spacing w:before="0" w:after="0" w:line="240" w:lineRule="auto"/>
              <w:rPr>
                <w:spacing w:val="10"/>
              </w:rPr>
            </w:pPr>
            <w:r w:rsidRPr="00277ADD">
              <w:rPr>
                <w:spacing w:val="10"/>
              </w:rPr>
              <w:t>e-mail</w:t>
            </w:r>
          </w:p>
        </w:tc>
        <w:tc>
          <w:tcPr>
            <w:tcW w:w="6253" w:type="dxa"/>
            <w:gridSpan w:val="14"/>
            <w:tcBorders>
              <w:bottom w:val="nil"/>
            </w:tcBorders>
            <w:shd w:val="clear" w:color="auto" w:fill="F9F9F9"/>
            <w:vAlign w:val="center"/>
          </w:tcPr>
          <w:p w14:paraId="29932A91" w14:textId="404F5249" w:rsidR="00B1518F" w:rsidRPr="00277ADD" w:rsidRDefault="00B1518F">
            <w:pPr>
              <w:spacing w:before="0" w:after="0" w:line="240" w:lineRule="auto"/>
            </w:pPr>
          </w:p>
        </w:tc>
      </w:tr>
      <w:permEnd w:id="942681672"/>
      <w:permEnd w:id="657348190"/>
      <w:tr w:rsidR="00AE1488" w:rsidRPr="00277ADD" w14:paraId="04ACF528" w14:textId="77777777" w:rsidTr="00353724">
        <w:trPr>
          <w:trHeight w:val="113"/>
        </w:trPr>
        <w:tc>
          <w:tcPr>
            <w:tcW w:w="9771" w:type="dxa"/>
            <w:gridSpan w:val="23"/>
            <w:tcBorders>
              <w:left w:val="nil"/>
              <w:bottom w:val="nil"/>
            </w:tcBorders>
            <w:vAlign w:val="center"/>
          </w:tcPr>
          <w:p w14:paraId="7F79F4B0" w14:textId="77777777" w:rsidR="00AE1488" w:rsidRPr="00277ADD" w:rsidRDefault="00AE1488">
            <w:pPr>
              <w:spacing w:before="0" w:after="0" w:line="240" w:lineRule="auto"/>
              <w:rPr>
                <w:sz w:val="6"/>
                <w:szCs w:val="10"/>
              </w:rPr>
            </w:pPr>
          </w:p>
        </w:tc>
      </w:tr>
      <w:tr w:rsidR="00080EE7" w:rsidRPr="00277ADD" w14:paraId="37675593" w14:textId="77777777" w:rsidTr="00E67A9D">
        <w:trPr>
          <w:trHeight w:val="454"/>
        </w:trPr>
        <w:tc>
          <w:tcPr>
            <w:tcW w:w="1893" w:type="dxa"/>
            <w:gridSpan w:val="3"/>
            <w:tcBorders>
              <w:left w:val="single" w:sz="2" w:space="0" w:color="2C4694"/>
              <w:bottom w:val="nil"/>
            </w:tcBorders>
            <w:vAlign w:val="center"/>
          </w:tcPr>
          <w:p w14:paraId="3192742F" w14:textId="5C7B5604" w:rsidR="00730415" w:rsidRPr="00277ADD" w:rsidRDefault="00730415">
            <w:pPr>
              <w:spacing w:before="0" w:after="0" w:line="240" w:lineRule="auto"/>
              <w:rPr>
                <w:spacing w:val="10"/>
              </w:rPr>
            </w:pPr>
            <w:permStart w:id="1142507252" w:edGrp="everyone" w:colFirst="1" w:colLast="1"/>
            <w:permStart w:id="258616743" w:edGrp="everyone" w:colFirst="4" w:colLast="4"/>
            <w:r w:rsidRPr="00277ADD">
              <w:rPr>
                <w:spacing w:val="10"/>
              </w:rPr>
              <w:t>Pessoa de contacto</w:t>
            </w:r>
          </w:p>
        </w:tc>
        <w:tc>
          <w:tcPr>
            <w:tcW w:w="3745" w:type="dxa"/>
            <w:gridSpan w:val="10"/>
            <w:tcBorders>
              <w:bottom w:val="nil"/>
            </w:tcBorders>
            <w:shd w:val="clear" w:color="auto" w:fill="F9F9F9"/>
            <w:vAlign w:val="center"/>
          </w:tcPr>
          <w:p w14:paraId="5A7FF6A1" w14:textId="77777777" w:rsidR="00730415" w:rsidRPr="00277ADD" w:rsidRDefault="00730415">
            <w:pPr>
              <w:spacing w:before="0" w:after="0" w:line="240" w:lineRule="auto"/>
            </w:pPr>
          </w:p>
        </w:tc>
        <w:tc>
          <w:tcPr>
            <w:tcW w:w="332" w:type="dxa"/>
            <w:gridSpan w:val="2"/>
            <w:tcBorders>
              <w:bottom w:val="nil"/>
              <w:right w:val="single" w:sz="2" w:space="0" w:color="2C4694"/>
            </w:tcBorders>
            <w:vAlign w:val="center"/>
          </w:tcPr>
          <w:p w14:paraId="7A256A3B" w14:textId="77777777" w:rsidR="00730415" w:rsidRPr="00277ADD" w:rsidRDefault="00730415">
            <w:pPr>
              <w:spacing w:before="0" w:after="0" w:line="240" w:lineRule="auto"/>
            </w:pPr>
          </w:p>
        </w:tc>
        <w:tc>
          <w:tcPr>
            <w:tcW w:w="1396" w:type="dxa"/>
            <w:gridSpan w:val="4"/>
            <w:tcBorders>
              <w:left w:val="single" w:sz="2" w:space="0" w:color="2C4694"/>
              <w:bottom w:val="nil"/>
            </w:tcBorders>
            <w:vAlign w:val="center"/>
          </w:tcPr>
          <w:p w14:paraId="08696148" w14:textId="20F5E630" w:rsidR="00730415" w:rsidRPr="00277ADD" w:rsidRDefault="00AE1488">
            <w:pPr>
              <w:spacing w:before="0" w:after="0" w:line="240" w:lineRule="auto"/>
              <w:rPr>
                <w:spacing w:val="10"/>
              </w:rPr>
            </w:pPr>
            <w:r w:rsidRPr="00277ADD">
              <w:rPr>
                <w:spacing w:val="10"/>
              </w:rPr>
              <w:t>Cargo/Função</w:t>
            </w:r>
          </w:p>
        </w:tc>
        <w:tc>
          <w:tcPr>
            <w:tcW w:w="2405" w:type="dxa"/>
            <w:gridSpan w:val="4"/>
            <w:tcBorders>
              <w:bottom w:val="nil"/>
            </w:tcBorders>
            <w:shd w:val="clear" w:color="auto" w:fill="F9F9F9"/>
            <w:vAlign w:val="center"/>
          </w:tcPr>
          <w:p w14:paraId="4DC5C6C5" w14:textId="77777777" w:rsidR="00730415" w:rsidRPr="00277ADD" w:rsidRDefault="00730415">
            <w:pPr>
              <w:spacing w:before="0" w:after="0" w:line="240" w:lineRule="auto"/>
            </w:pPr>
          </w:p>
        </w:tc>
      </w:tr>
      <w:permEnd w:id="1142507252"/>
      <w:permEnd w:id="258616743"/>
      <w:tr w:rsidR="000A78E0" w:rsidRPr="00277ADD" w14:paraId="61716E6D" w14:textId="77777777" w:rsidTr="006D64CE">
        <w:trPr>
          <w:trHeight w:val="113"/>
        </w:trPr>
        <w:tc>
          <w:tcPr>
            <w:tcW w:w="9771" w:type="dxa"/>
            <w:gridSpan w:val="23"/>
            <w:tcBorders>
              <w:left w:val="nil"/>
            </w:tcBorders>
            <w:vAlign w:val="center"/>
          </w:tcPr>
          <w:p w14:paraId="52DF73FC" w14:textId="77777777" w:rsidR="000A78E0" w:rsidRPr="00277ADD" w:rsidRDefault="000A78E0">
            <w:pPr>
              <w:spacing w:before="0" w:after="0" w:line="240" w:lineRule="auto"/>
              <w:rPr>
                <w:sz w:val="6"/>
                <w:szCs w:val="10"/>
              </w:rPr>
            </w:pPr>
          </w:p>
        </w:tc>
      </w:tr>
      <w:tr w:rsidR="000A78E0" w:rsidRPr="00277ADD" w14:paraId="49C4BA7B" w14:textId="77777777" w:rsidTr="00E67A9D">
        <w:trPr>
          <w:trHeight w:val="454"/>
        </w:trPr>
        <w:tc>
          <w:tcPr>
            <w:tcW w:w="532" w:type="dxa"/>
            <w:tcBorders>
              <w:left w:val="single" w:sz="2" w:space="0" w:color="2C4694"/>
              <w:bottom w:val="nil"/>
            </w:tcBorders>
            <w:vAlign w:val="center"/>
          </w:tcPr>
          <w:p w14:paraId="57A62A4E" w14:textId="77777777" w:rsidR="000A78E0" w:rsidRPr="00277ADD" w:rsidRDefault="000A78E0">
            <w:pPr>
              <w:spacing w:before="0" w:after="0" w:line="240" w:lineRule="auto"/>
              <w:rPr>
                <w:spacing w:val="10"/>
              </w:rPr>
            </w:pPr>
            <w:permStart w:id="312940271" w:edGrp="everyone" w:colFirst="1" w:colLast="1"/>
            <w:permStart w:id="303908745" w:edGrp="everyone" w:colFirst="4" w:colLast="4"/>
            <w:r w:rsidRPr="00277ADD">
              <w:rPr>
                <w:spacing w:val="10"/>
              </w:rPr>
              <w:t>Tel.</w:t>
            </w:r>
          </w:p>
        </w:tc>
        <w:tc>
          <w:tcPr>
            <w:tcW w:w="1936" w:type="dxa"/>
            <w:gridSpan w:val="4"/>
            <w:tcBorders>
              <w:bottom w:val="nil"/>
            </w:tcBorders>
            <w:shd w:val="clear" w:color="auto" w:fill="F9F9F9"/>
            <w:vAlign w:val="center"/>
          </w:tcPr>
          <w:p w14:paraId="1CB1E2F5" w14:textId="77777777" w:rsidR="000A78E0" w:rsidRPr="00277ADD" w:rsidRDefault="000A78E0">
            <w:pPr>
              <w:spacing w:before="0" w:after="0" w:line="240" w:lineRule="auto"/>
            </w:pPr>
          </w:p>
        </w:tc>
        <w:tc>
          <w:tcPr>
            <w:tcW w:w="273" w:type="dxa"/>
            <w:tcBorders>
              <w:bottom w:val="nil"/>
              <w:right w:val="single" w:sz="2" w:space="0" w:color="2C4694"/>
            </w:tcBorders>
            <w:vAlign w:val="center"/>
          </w:tcPr>
          <w:p w14:paraId="6F5C84B4" w14:textId="77777777" w:rsidR="000A78E0" w:rsidRPr="00277ADD" w:rsidRDefault="000A78E0">
            <w:pPr>
              <w:spacing w:before="0" w:after="0" w:line="240" w:lineRule="auto"/>
            </w:pPr>
          </w:p>
        </w:tc>
        <w:tc>
          <w:tcPr>
            <w:tcW w:w="777" w:type="dxa"/>
            <w:gridSpan w:val="3"/>
            <w:tcBorders>
              <w:left w:val="single" w:sz="2" w:space="0" w:color="2C4694"/>
              <w:bottom w:val="nil"/>
            </w:tcBorders>
            <w:vAlign w:val="center"/>
          </w:tcPr>
          <w:p w14:paraId="4B5BD3F8" w14:textId="77777777" w:rsidR="000A78E0" w:rsidRPr="00277ADD" w:rsidRDefault="000A78E0">
            <w:pPr>
              <w:spacing w:before="0" w:after="0" w:line="240" w:lineRule="auto"/>
              <w:rPr>
                <w:spacing w:val="10"/>
              </w:rPr>
            </w:pPr>
            <w:r w:rsidRPr="00277ADD">
              <w:rPr>
                <w:spacing w:val="10"/>
              </w:rPr>
              <w:t>e-mail</w:t>
            </w:r>
          </w:p>
        </w:tc>
        <w:tc>
          <w:tcPr>
            <w:tcW w:w="6253" w:type="dxa"/>
            <w:gridSpan w:val="14"/>
            <w:tcBorders>
              <w:bottom w:val="nil"/>
            </w:tcBorders>
            <w:shd w:val="clear" w:color="auto" w:fill="F9F9F9"/>
            <w:vAlign w:val="center"/>
          </w:tcPr>
          <w:p w14:paraId="1CDF9E33" w14:textId="77777777" w:rsidR="000A78E0" w:rsidRPr="00277ADD" w:rsidRDefault="000A78E0">
            <w:pPr>
              <w:spacing w:before="0" w:after="0" w:line="240" w:lineRule="auto"/>
            </w:pPr>
          </w:p>
        </w:tc>
      </w:tr>
      <w:permEnd w:id="312940271"/>
      <w:permEnd w:id="303908745"/>
      <w:tr w:rsidR="0061109D" w:rsidRPr="00277ADD" w14:paraId="72CA3851" w14:textId="77777777" w:rsidTr="004E0260">
        <w:trPr>
          <w:trHeight w:val="243"/>
        </w:trPr>
        <w:tc>
          <w:tcPr>
            <w:tcW w:w="9771" w:type="dxa"/>
            <w:gridSpan w:val="23"/>
            <w:tcBorders>
              <w:left w:val="nil"/>
              <w:bottom w:val="nil"/>
            </w:tcBorders>
            <w:vAlign w:val="center"/>
          </w:tcPr>
          <w:p w14:paraId="540C3140" w14:textId="77777777" w:rsidR="0061109D" w:rsidRPr="00277ADD" w:rsidRDefault="0061109D">
            <w:pPr>
              <w:spacing w:before="0" w:after="0" w:line="240" w:lineRule="auto"/>
              <w:rPr>
                <w:sz w:val="6"/>
                <w:szCs w:val="10"/>
              </w:rPr>
            </w:pPr>
          </w:p>
        </w:tc>
      </w:tr>
      <w:tr w:rsidR="00ED368C" w:rsidRPr="00277ADD" w14:paraId="625718BD" w14:textId="77777777" w:rsidTr="00E67A9D">
        <w:trPr>
          <w:trHeight w:val="456"/>
        </w:trPr>
        <w:tc>
          <w:tcPr>
            <w:tcW w:w="3402" w:type="dxa"/>
            <w:gridSpan w:val="8"/>
            <w:vMerge w:val="restart"/>
            <w:tcBorders>
              <w:left w:val="single" w:sz="2" w:space="0" w:color="2C4694"/>
            </w:tcBorders>
            <w:vAlign w:val="center"/>
          </w:tcPr>
          <w:p w14:paraId="004371CB" w14:textId="3242FFCA" w:rsidR="00ED368C" w:rsidRPr="00277ADD" w:rsidRDefault="00ED368C">
            <w:pPr>
              <w:spacing w:before="0" w:after="0" w:line="240" w:lineRule="auto"/>
              <w:rPr>
                <w:spacing w:val="10"/>
              </w:rPr>
            </w:pPr>
            <w:permStart w:id="1567237521" w:edGrp="everyone" w:colFirst="5" w:colLast="5"/>
            <w:permStart w:id="781073449" w:edGrp="everyone" w:colFirst="2" w:colLast="2"/>
            <w:r w:rsidRPr="00277ADD">
              <w:rPr>
                <w:spacing w:val="10"/>
              </w:rPr>
              <w:t>Intervenção anterior em programas de formação e/ou emprego</w:t>
            </w:r>
          </w:p>
        </w:tc>
        <w:tc>
          <w:tcPr>
            <w:tcW w:w="241" w:type="dxa"/>
            <w:gridSpan w:val="2"/>
            <w:tcBorders>
              <w:bottom w:val="single" w:sz="24" w:space="0" w:color="FFFFFF" w:themeColor="background1"/>
            </w:tcBorders>
            <w:vAlign w:val="center"/>
          </w:tcPr>
          <w:p w14:paraId="7540F7AA" w14:textId="77777777" w:rsidR="00ED368C" w:rsidRPr="00277ADD" w:rsidRDefault="00ED368C">
            <w:pPr>
              <w:spacing w:before="0" w:after="0" w:line="240" w:lineRule="auto"/>
            </w:pPr>
          </w:p>
        </w:tc>
        <w:sdt>
          <w:sdtPr>
            <w:id w:val="1447730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0" w:type="dxa"/>
                <w:tcBorders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1E05A010" w14:textId="6EDA6643" w:rsidR="00ED368C" w:rsidRPr="00277ADD" w:rsidRDefault="004B6B28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5" w:type="dxa"/>
            <w:tcBorders>
              <w:bottom w:val="single" w:sz="24" w:space="0" w:color="FFFFFF" w:themeColor="background1"/>
              <w:right w:val="single" w:sz="2" w:space="0" w:color="2C4694"/>
            </w:tcBorders>
            <w:vAlign w:val="center"/>
          </w:tcPr>
          <w:p w14:paraId="58DA571C" w14:textId="1B78F700" w:rsidR="00ED368C" w:rsidRPr="00277ADD" w:rsidRDefault="00ED368C">
            <w:pPr>
              <w:spacing w:before="0" w:after="0" w:line="240" w:lineRule="auto"/>
            </w:pPr>
            <w:r w:rsidRPr="00277ADD">
              <w:t>Sim</w:t>
            </w:r>
          </w:p>
        </w:tc>
        <w:tc>
          <w:tcPr>
            <w:tcW w:w="1200" w:type="dxa"/>
            <w:gridSpan w:val="2"/>
            <w:tcBorders>
              <w:left w:val="single" w:sz="2" w:space="0" w:color="2C4694"/>
              <w:bottom w:val="single" w:sz="24" w:space="0" w:color="FFFFFF" w:themeColor="background1"/>
            </w:tcBorders>
            <w:vAlign w:val="center"/>
          </w:tcPr>
          <w:p w14:paraId="4B4CAA15" w14:textId="0AA88EC6" w:rsidR="00ED368C" w:rsidRPr="00277ADD" w:rsidRDefault="00ED368C">
            <w:pPr>
              <w:spacing w:before="0" w:after="0" w:line="240" w:lineRule="auto"/>
              <w:rPr>
                <w:spacing w:val="10"/>
              </w:rPr>
            </w:pPr>
            <w:r w:rsidRPr="00277ADD">
              <w:rPr>
                <w:spacing w:val="10"/>
              </w:rPr>
              <w:t>Quais?</w:t>
            </w:r>
          </w:p>
        </w:tc>
        <w:tc>
          <w:tcPr>
            <w:tcW w:w="3893" w:type="dxa"/>
            <w:gridSpan w:val="9"/>
            <w:vMerge w:val="restart"/>
            <w:shd w:val="clear" w:color="auto" w:fill="F9F9F9"/>
          </w:tcPr>
          <w:p w14:paraId="7C97B065" w14:textId="2CB5E547" w:rsidR="00ED368C" w:rsidRPr="00277ADD" w:rsidRDefault="00ED368C" w:rsidP="00E67A9D">
            <w:pPr>
              <w:spacing w:before="0" w:after="0" w:line="240" w:lineRule="auto"/>
            </w:pPr>
          </w:p>
        </w:tc>
      </w:tr>
      <w:tr w:rsidR="00ED368C" w:rsidRPr="00277ADD" w14:paraId="5B5D549F" w14:textId="77777777" w:rsidTr="00E67A9D">
        <w:trPr>
          <w:trHeight w:val="456"/>
        </w:trPr>
        <w:tc>
          <w:tcPr>
            <w:tcW w:w="3402" w:type="dxa"/>
            <w:gridSpan w:val="8"/>
            <w:vMerge/>
            <w:tcBorders>
              <w:left w:val="single" w:sz="2" w:space="0" w:color="2C4694"/>
              <w:bottom w:val="nil"/>
            </w:tcBorders>
            <w:vAlign w:val="center"/>
          </w:tcPr>
          <w:p w14:paraId="36E8B746" w14:textId="77777777" w:rsidR="00ED368C" w:rsidRPr="00277ADD" w:rsidRDefault="00ED368C">
            <w:pPr>
              <w:spacing w:before="0" w:after="0" w:line="240" w:lineRule="auto"/>
              <w:rPr>
                <w:spacing w:val="10"/>
              </w:rPr>
            </w:pPr>
            <w:permStart w:id="2009680827" w:edGrp="everyone" w:colFirst="2" w:colLast="2"/>
            <w:permEnd w:id="1567237521"/>
            <w:permEnd w:id="781073449"/>
          </w:p>
        </w:tc>
        <w:tc>
          <w:tcPr>
            <w:tcW w:w="241" w:type="dxa"/>
            <w:gridSpan w:val="2"/>
            <w:tcBorders>
              <w:top w:val="single" w:sz="24" w:space="0" w:color="FFFFFF" w:themeColor="background1"/>
              <w:bottom w:val="nil"/>
            </w:tcBorders>
            <w:vAlign w:val="center"/>
          </w:tcPr>
          <w:p w14:paraId="2997CC78" w14:textId="77777777" w:rsidR="00ED368C" w:rsidRPr="00277ADD" w:rsidRDefault="00ED368C">
            <w:pPr>
              <w:spacing w:before="0" w:after="0" w:line="240" w:lineRule="auto"/>
            </w:pPr>
          </w:p>
        </w:tc>
        <w:sdt>
          <w:sdtPr>
            <w:id w:val="-2000877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0" w:type="dxa"/>
                <w:tcBorders>
                  <w:top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7EFD17A9" w14:textId="3B5C3186" w:rsidR="00ED368C" w:rsidRPr="00277ADD" w:rsidRDefault="004B6B28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5" w:type="dxa"/>
            <w:tcBorders>
              <w:top w:val="single" w:sz="24" w:space="0" w:color="FFFFFF" w:themeColor="background1"/>
              <w:bottom w:val="nil"/>
            </w:tcBorders>
            <w:vAlign w:val="center"/>
          </w:tcPr>
          <w:p w14:paraId="4E81AAB3" w14:textId="53D59A14" w:rsidR="00ED368C" w:rsidRPr="00277ADD" w:rsidRDefault="00ED368C">
            <w:pPr>
              <w:spacing w:before="0" w:after="0" w:line="240" w:lineRule="auto"/>
            </w:pPr>
            <w:r w:rsidRPr="00277ADD">
              <w:t>Não</w:t>
            </w:r>
          </w:p>
        </w:tc>
        <w:tc>
          <w:tcPr>
            <w:tcW w:w="1200" w:type="dxa"/>
            <w:gridSpan w:val="2"/>
            <w:tcBorders>
              <w:top w:val="single" w:sz="24" w:space="0" w:color="FFFFFF" w:themeColor="background1"/>
              <w:bottom w:val="nil"/>
            </w:tcBorders>
            <w:vAlign w:val="center"/>
          </w:tcPr>
          <w:p w14:paraId="3E18CE64" w14:textId="77777777" w:rsidR="00ED368C" w:rsidRPr="00277ADD" w:rsidRDefault="00ED368C">
            <w:pPr>
              <w:spacing w:before="0" w:after="0" w:line="240" w:lineRule="auto"/>
            </w:pPr>
          </w:p>
        </w:tc>
        <w:tc>
          <w:tcPr>
            <w:tcW w:w="3893" w:type="dxa"/>
            <w:gridSpan w:val="9"/>
            <w:vMerge/>
            <w:tcBorders>
              <w:bottom w:val="nil"/>
            </w:tcBorders>
            <w:shd w:val="clear" w:color="auto" w:fill="F9F9F9"/>
            <w:vAlign w:val="center"/>
          </w:tcPr>
          <w:p w14:paraId="18CBBEA4" w14:textId="38B9770C" w:rsidR="00ED368C" w:rsidRPr="00277ADD" w:rsidRDefault="00ED368C">
            <w:pPr>
              <w:spacing w:before="0" w:after="0" w:line="240" w:lineRule="auto"/>
            </w:pPr>
          </w:p>
        </w:tc>
      </w:tr>
      <w:permEnd w:id="2009680827"/>
      <w:tr w:rsidR="0066084F" w:rsidRPr="00277ADD" w14:paraId="030F3653" w14:textId="77777777" w:rsidTr="004E0260">
        <w:trPr>
          <w:trHeight w:val="161"/>
        </w:trPr>
        <w:tc>
          <w:tcPr>
            <w:tcW w:w="9771" w:type="dxa"/>
            <w:gridSpan w:val="23"/>
            <w:tcBorders>
              <w:left w:val="nil"/>
              <w:bottom w:val="nil"/>
            </w:tcBorders>
            <w:vAlign w:val="center"/>
          </w:tcPr>
          <w:p w14:paraId="18AEC02D" w14:textId="77777777" w:rsidR="0066084F" w:rsidRPr="00277ADD" w:rsidRDefault="0066084F">
            <w:pPr>
              <w:spacing w:before="0" w:after="0" w:line="240" w:lineRule="auto"/>
              <w:rPr>
                <w:sz w:val="6"/>
                <w:szCs w:val="10"/>
              </w:rPr>
            </w:pPr>
          </w:p>
        </w:tc>
      </w:tr>
      <w:tr w:rsidR="0093383A" w:rsidRPr="00277ADD" w14:paraId="16F3CE79" w14:textId="77777777" w:rsidTr="00E67A9D">
        <w:trPr>
          <w:trHeight w:val="456"/>
        </w:trPr>
        <w:tc>
          <w:tcPr>
            <w:tcW w:w="3402" w:type="dxa"/>
            <w:gridSpan w:val="8"/>
            <w:vMerge w:val="restart"/>
            <w:tcBorders>
              <w:left w:val="single" w:sz="2" w:space="0" w:color="2C4694"/>
            </w:tcBorders>
            <w:vAlign w:val="center"/>
          </w:tcPr>
          <w:p w14:paraId="72567C13" w14:textId="0BD3B9E0" w:rsidR="0093383A" w:rsidRPr="00277ADD" w:rsidRDefault="0093383A">
            <w:pPr>
              <w:spacing w:before="0" w:after="0" w:line="240" w:lineRule="auto"/>
              <w:rPr>
                <w:spacing w:val="10"/>
              </w:rPr>
            </w:pPr>
            <w:permStart w:id="37627369" w:edGrp="everyone" w:colFirst="2" w:colLast="2"/>
            <w:r w:rsidRPr="00277ADD">
              <w:rPr>
                <w:spacing w:val="10"/>
              </w:rPr>
              <w:t>Experiência anterior no enquadramento de formandos</w:t>
            </w:r>
          </w:p>
        </w:tc>
        <w:tc>
          <w:tcPr>
            <w:tcW w:w="241" w:type="dxa"/>
            <w:gridSpan w:val="2"/>
            <w:tcBorders>
              <w:bottom w:val="single" w:sz="24" w:space="0" w:color="FFFFFF" w:themeColor="background1"/>
            </w:tcBorders>
            <w:vAlign w:val="center"/>
          </w:tcPr>
          <w:p w14:paraId="7AE2CBDA" w14:textId="77777777" w:rsidR="0093383A" w:rsidRPr="00277ADD" w:rsidRDefault="0093383A">
            <w:pPr>
              <w:spacing w:before="0" w:after="0" w:line="240" w:lineRule="auto"/>
            </w:pPr>
          </w:p>
        </w:tc>
        <w:sdt>
          <w:sdtPr>
            <w:id w:val="908426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0" w:type="dxa"/>
                <w:tcBorders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9B35A36" w14:textId="405C9030" w:rsidR="0093383A" w:rsidRPr="00277ADD" w:rsidRDefault="004B6B28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5" w:type="dxa"/>
            <w:tcBorders>
              <w:bottom w:val="single" w:sz="24" w:space="0" w:color="FFFFFF" w:themeColor="background1"/>
              <w:right w:val="single" w:sz="2" w:space="0" w:color="2C4694"/>
            </w:tcBorders>
            <w:vAlign w:val="center"/>
          </w:tcPr>
          <w:p w14:paraId="2098B8BD" w14:textId="77777777" w:rsidR="0093383A" w:rsidRPr="00277ADD" w:rsidRDefault="0093383A">
            <w:pPr>
              <w:spacing w:before="0" w:after="0" w:line="240" w:lineRule="auto"/>
            </w:pPr>
            <w:r w:rsidRPr="00277ADD">
              <w:t>Sim</w:t>
            </w:r>
          </w:p>
        </w:tc>
        <w:tc>
          <w:tcPr>
            <w:tcW w:w="5093" w:type="dxa"/>
            <w:gridSpan w:val="11"/>
            <w:tcBorders>
              <w:left w:val="single" w:sz="2" w:space="0" w:color="2C4694"/>
              <w:bottom w:val="nil"/>
            </w:tcBorders>
            <w:vAlign w:val="center"/>
          </w:tcPr>
          <w:p w14:paraId="31C2BDB0" w14:textId="3C2FBDE6" w:rsidR="0093383A" w:rsidRPr="00277ADD" w:rsidRDefault="0093383A">
            <w:pPr>
              <w:spacing w:before="0" w:after="0" w:line="240" w:lineRule="auto"/>
            </w:pPr>
            <w:r w:rsidRPr="00277ADD">
              <w:rPr>
                <w:spacing w:val="10"/>
              </w:rPr>
              <w:t>Que modalidades de formação?</w:t>
            </w:r>
          </w:p>
        </w:tc>
      </w:tr>
      <w:tr w:rsidR="00F719E4" w:rsidRPr="00277ADD" w14:paraId="4BD52292" w14:textId="77777777" w:rsidTr="00E67A9D">
        <w:trPr>
          <w:trHeight w:val="366"/>
        </w:trPr>
        <w:tc>
          <w:tcPr>
            <w:tcW w:w="3402" w:type="dxa"/>
            <w:gridSpan w:val="8"/>
            <w:vMerge/>
            <w:tcBorders>
              <w:left w:val="single" w:sz="2" w:space="0" w:color="2C4694"/>
              <w:bottom w:val="nil"/>
            </w:tcBorders>
            <w:vAlign w:val="center"/>
          </w:tcPr>
          <w:p w14:paraId="2244C104" w14:textId="77777777" w:rsidR="00F719E4" w:rsidRPr="00277ADD" w:rsidRDefault="00F719E4">
            <w:pPr>
              <w:spacing w:before="0" w:after="0" w:line="240" w:lineRule="auto"/>
              <w:rPr>
                <w:spacing w:val="10"/>
              </w:rPr>
            </w:pPr>
            <w:permStart w:id="1485798200" w:edGrp="everyone" w:colFirst="4" w:colLast="4"/>
            <w:permStart w:id="1888756954" w:edGrp="everyone" w:colFirst="2" w:colLast="2"/>
            <w:permEnd w:id="37627369"/>
          </w:p>
        </w:tc>
        <w:tc>
          <w:tcPr>
            <w:tcW w:w="241" w:type="dxa"/>
            <w:gridSpan w:val="2"/>
            <w:tcBorders>
              <w:top w:val="single" w:sz="24" w:space="0" w:color="FFFFFF" w:themeColor="background1"/>
              <w:bottom w:val="nil"/>
            </w:tcBorders>
            <w:vAlign w:val="center"/>
          </w:tcPr>
          <w:p w14:paraId="42AD6DC0" w14:textId="77777777" w:rsidR="00F719E4" w:rsidRPr="00277ADD" w:rsidRDefault="00F719E4">
            <w:pPr>
              <w:spacing w:before="0" w:after="0" w:line="240" w:lineRule="auto"/>
            </w:pPr>
          </w:p>
        </w:tc>
        <w:sdt>
          <w:sdtPr>
            <w:id w:val="-1594538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0" w:type="dxa"/>
                <w:tcBorders>
                  <w:top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12583A8A" w14:textId="5AFB715E" w:rsidR="00F719E4" w:rsidRPr="00277ADD" w:rsidRDefault="004B6B28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5" w:type="dxa"/>
            <w:tcBorders>
              <w:top w:val="single" w:sz="24" w:space="0" w:color="FFFFFF" w:themeColor="background1"/>
              <w:bottom w:val="nil"/>
            </w:tcBorders>
            <w:vAlign w:val="center"/>
          </w:tcPr>
          <w:p w14:paraId="5DCA872A" w14:textId="77777777" w:rsidR="00F719E4" w:rsidRPr="00277ADD" w:rsidRDefault="00F719E4">
            <w:pPr>
              <w:spacing w:before="0" w:after="0" w:line="240" w:lineRule="auto"/>
            </w:pPr>
            <w:r w:rsidRPr="00277ADD">
              <w:t>Não</w:t>
            </w:r>
          </w:p>
        </w:tc>
        <w:tc>
          <w:tcPr>
            <w:tcW w:w="5093" w:type="dxa"/>
            <w:gridSpan w:val="11"/>
            <w:vMerge w:val="restart"/>
            <w:shd w:val="clear" w:color="auto" w:fill="F9F9F9"/>
          </w:tcPr>
          <w:p w14:paraId="2C5173D3" w14:textId="77777777" w:rsidR="00F719E4" w:rsidRPr="00277ADD" w:rsidRDefault="00F719E4" w:rsidP="00E67A9D">
            <w:pPr>
              <w:spacing w:before="0" w:after="0" w:line="240" w:lineRule="auto"/>
            </w:pPr>
          </w:p>
        </w:tc>
      </w:tr>
      <w:permEnd w:id="1485798200"/>
      <w:permEnd w:id="1888756954"/>
      <w:tr w:rsidR="00F719E4" w:rsidRPr="00277ADD" w14:paraId="252AA1B3" w14:textId="77777777" w:rsidTr="00E67A9D">
        <w:trPr>
          <w:trHeight w:val="113"/>
        </w:trPr>
        <w:tc>
          <w:tcPr>
            <w:tcW w:w="4678" w:type="dxa"/>
            <w:gridSpan w:val="12"/>
            <w:tcBorders>
              <w:left w:val="nil"/>
            </w:tcBorders>
            <w:vAlign w:val="center"/>
          </w:tcPr>
          <w:p w14:paraId="448832C5" w14:textId="77777777" w:rsidR="00F719E4" w:rsidRPr="00277ADD" w:rsidRDefault="00F719E4">
            <w:pPr>
              <w:spacing w:before="0" w:after="0" w:line="240" w:lineRule="auto"/>
              <w:rPr>
                <w:sz w:val="6"/>
                <w:szCs w:val="10"/>
              </w:rPr>
            </w:pPr>
          </w:p>
        </w:tc>
        <w:tc>
          <w:tcPr>
            <w:tcW w:w="5093" w:type="dxa"/>
            <w:gridSpan w:val="11"/>
            <w:vMerge/>
            <w:shd w:val="clear" w:color="auto" w:fill="F9F9F9"/>
            <w:vAlign w:val="center"/>
          </w:tcPr>
          <w:p w14:paraId="0377C76F" w14:textId="3FBCAEBC" w:rsidR="00F719E4" w:rsidRPr="00277ADD" w:rsidRDefault="00F719E4">
            <w:pPr>
              <w:spacing w:before="0" w:after="0" w:line="240" w:lineRule="auto"/>
              <w:rPr>
                <w:sz w:val="6"/>
                <w:szCs w:val="10"/>
              </w:rPr>
            </w:pPr>
          </w:p>
        </w:tc>
      </w:tr>
      <w:tr w:rsidR="00F719E4" w:rsidRPr="00277ADD" w14:paraId="693D8B9A" w14:textId="77777777" w:rsidTr="004B6B28">
        <w:trPr>
          <w:trHeight w:val="366"/>
        </w:trPr>
        <w:tc>
          <w:tcPr>
            <w:tcW w:w="2977" w:type="dxa"/>
            <w:gridSpan w:val="7"/>
            <w:tcBorders>
              <w:left w:val="single" w:sz="2" w:space="0" w:color="2C4694"/>
              <w:bottom w:val="nil"/>
            </w:tcBorders>
            <w:vAlign w:val="center"/>
          </w:tcPr>
          <w:p w14:paraId="528293F9" w14:textId="2BF43A20" w:rsidR="00F719E4" w:rsidRPr="00277ADD" w:rsidRDefault="00F719E4">
            <w:pPr>
              <w:spacing w:before="0" w:after="0" w:line="240" w:lineRule="auto"/>
              <w:rPr>
                <w:spacing w:val="10"/>
              </w:rPr>
            </w:pPr>
            <w:permStart w:id="108272731" w:edGrp="everyone" w:colFirst="1" w:colLast="1"/>
            <w:r w:rsidRPr="00277ADD">
              <w:rPr>
                <w:spacing w:val="10"/>
              </w:rPr>
              <w:t>Nº de formandos no ano anterior</w:t>
            </w:r>
          </w:p>
        </w:tc>
        <w:tc>
          <w:tcPr>
            <w:tcW w:w="1066" w:type="dxa"/>
            <w:gridSpan w:val="4"/>
            <w:tcBorders>
              <w:bottom w:val="nil"/>
            </w:tcBorders>
            <w:shd w:val="clear" w:color="auto" w:fill="F9F9F9"/>
            <w:vAlign w:val="center"/>
          </w:tcPr>
          <w:p w14:paraId="4E31B8E5" w14:textId="77777777" w:rsidR="00F719E4" w:rsidRPr="00277ADD" w:rsidRDefault="00F719E4">
            <w:pPr>
              <w:spacing w:before="0" w:after="0" w:line="240" w:lineRule="auto"/>
            </w:pPr>
          </w:p>
        </w:tc>
        <w:tc>
          <w:tcPr>
            <w:tcW w:w="635" w:type="dxa"/>
            <w:tcBorders>
              <w:bottom w:val="nil"/>
            </w:tcBorders>
            <w:vAlign w:val="center"/>
          </w:tcPr>
          <w:p w14:paraId="648F1AB5" w14:textId="77777777" w:rsidR="00F719E4" w:rsidRPr="00277ADD" w:rsidRDefault="00F719E4">
            <w:pPr>
              <w:spacing w:before="0" w:after="0" w:line="240" w:lineRule="auto"/>
            </w:pPr>
          </w:p>
        </w:tc>
        <w:tc>
          <w:tcPr>
            <w:tcW w:w="5093" w:type="dxa"/>
            <w:gridSpan w:val="11"/>
            <w:vMerge/>
            <w:tcBorders>
              <w:bottom w:val="nil"/>
            </w:tcBorders>
            <w:shd w:val="clear" w:color="auto" w:fill="F9F9F9"/>
            <w:vAlign w:val="center"/>
          </w:tcPr>
          <w:p w14:paraId="610072B6" w14:textId="77777777" w:rsidR="00F719E4" w:rsidRPr="00277ADD" w:rsidRDefault="00F719E4">
            <w:pPr>
              <w:spacing w:before="0" w:after="0" w:line="240" w:lineRule="auto"/>
            </w:pPr>
          </w:p>
        </w:tc>
      </w:tr>
      <w:permEnd w:id="108272731"/>
    </w:tbl>
    <w:p w14:paraId="4A9C085D" w14:textId="77777777" w:rsidR="0066084F" w:rsidRPr="00277ADD" w:rsidRDefault="0066084F" w:rsidP="0066084F">
      <w:pPr>
        <w:spacing w:before="0" w:after="0" w:line="240" w:lineRule="auto"/>
        <w:rPr>
          <w:sz w:val="10"/>
          <w:szCs w:val="14"/>
        </w:rPr>
      </w:pPr>
    </w:p>
    <w:p w14:paraId="3B9B4460" w14:textId="77777777" w:rsidR="0066084F" w:rsidRDefault="0066084F" w:rsidP="007226D3">
      <w:pPr>
        <w:spacing w:before="0" w:after="0" w:line="240" w:lineRule="auto"/>
        <w:rPr>
          <w:sz w:val="10"/>
          <w:szCs w:val="14"/>
        </w:rPr>
      </w:pPr>
    </w:p>
    <w:p w14:paraId="113B9994" w14:textId="77777777" w:rsidR="0066084F" w:rsidRDefault="0066084F" w:rsidP="007226D3">
      <w:pPr>
        <w:spacing w:before="0" w:after="0" w:line="240" w:lineRule="auto"/>
        <w:rPr>
          <w:sz w:val="2"/>
          <w:szCs w:val="2"/>
        </w:rPr>
      </w:pPr>
    </w:p>
    <w:p w14:paraId="7A6BD9D6" w14:textId="77777777" w:rsidR="00E55E0D" w:rsidRDefault="00E55E0D" w:rsidP="007226D3">
      <w:pPr>
        <w:spacing w:before="0" w:after="0" w:line="240" w:lineRule="auto"/>
        <w:rPr>
          <w:sz w:val="2"/>
          <w:szCs w:val="2"/>
        </w:rPr>
      </w:pPr>
    </w:p>
    <w:p w14:paraId="4D1E8482" w14:textId="77777777" w:rsidR="00E55E0D" w:rsidRDefault="00E55E0D" w:rsidP="007226D3">
      <w:pPr>
        <w:spacing w:before="0" w:after="0" w:line="240" w:lineRule="auto"/>
        <w:rPr>
          <w:sz w:val="2"/>
          <w:szCs w:val="2"/>
        </w:rPr>
      </w:pPr>
    </w:p>
    <w:p w14:paraId="5573A4B7" w14:textId="77777777" w:rsidR="00E55E0D" w:rsidRDefault="00E55E0D" w:rsidP="007226D3">
      <w:pPr>
        <w:spacing w:before="0" w:after="0" w:line="240" w:lineRule="auto"/>
        <w:rPr>
          <w:sz w:val="2"/>
          <w:szCs w:val="2"/>
        </w:rPr>
      </w:pPr>
    </w:p>
    <w:p w14:paraId="46C1F02D" w14:textId="77777777" w:rsidR="00E55E0D" w:rsidRDefault="00E55E0D" w:rsidP="007226D3">
      <w:pPr>
        <w:spacing w:before="0" w:after="0" w:line="240" w:lineRule="auto"/>
        <w:rPr>
          <w:sz w:val="2"/>
          <w:szCs w:val="2"/>
        </w:rPr>
      </w:pPr>
    </w:p>
    <w:p w14:paraId="442CCDE2" w14:textId="77777777" w:rsidR="00E55E0D" w:rsidRPr="00777D02" w:rsidRDefault="00E55E0D" w:rsidP="007226D3">
      <w:pPr>
        <w:spacing w:before="0" w:after="0" w:line="240" w:lineRule="auto"/>
        <w:rPr>
          <w:sz w:val="2"/>
          <w:szCs w:val="2"/>
        </w:rPr>
      </w:pPr>
    </w:p>
    <w:p w14:paraId="1B02D67A" w14:textId="08461839" w:rsidR="002D5726" w:rsidRDefault="002D5726" w:rsidP="009C4D3D">
      <w:pPr>
        <w:spacing w:before="60" w:line="240" w:lineRule="auto"/>
        <w:rPr>
          <w:rFonts w:ascii="ConduitMdSCITC TT" w:hAnsi="ConduitMdSCITC TT"/>
          <w:color w:val="2C4694"/>
          <w:sz w:val="24"/>
          <w:szCs w:val="32"/>
        </w:rPr>
      </w:pPr>
      <w:r>
        <w:rPr>
          <w:rFonts w:ascii="ConduitMdSCITC TT" w:hAnsi="ConduitMdSCITC TT"/>
          <w:color w:val="2C4694"/>
          <w:sz w:val="24"/>
          <w:szCs w:val="32"/>
        </w:rPr>
        <w:t>Recursos Disponíveis</w:t>
      </w:r>
    </w:p>
    <w:p w14:paraId="701B27CB" w14:textId="77777777" w:rsidR="001B59E5" w:rsidRDefault="001B59E5" w:rsidP="001B59E5">
      <w:pPr>
        <w:shd w:val="clear" w:color="auto" w:fill="F9F9F9"/>
        <w:spacing w:before="0" w:after="60" w:line="276" w:lineRule="auto"/>
        <w:jc w:val="both"/>
        <w:rPr>
          <w:b/>
          <w:bCs/>
          <w:sz w:val="10"/>
          <w:szCs w:val="14"/>
        </w:rPr>
      </w:pPr>
      <w:r w:rsidRPr="009C4D3D">
        <w:rPr>
          <w:color w:val="656565" w:themeColor="text1" w:themeTint="BF"/>
          <w:sz w:val="16"/>
          <w:szCs w:val="16"/>
        </w:rPr>
        <w:t xml:space="preserve">Assinale o </w:t>
      </w:r>
      <w:r w:rsidRPr="009C4D3D">
        <w:rPr>
          <w:b/>
          <w:bCs/>
          <w:color w:val="656565" w:themeColor="text1" w:themeTint="BF"/>
          <w:sz w:val="16"/>
          <w:szCs w:val="16"/>
        </w:rPr>
        <w:t>Nível de Verificação</w:t>
      </w:r>
      <w:r w:rsidRPr="009C4D3D">
        <w:rPr>
          <w:color w:val="656565" w:themeColor="text1" w:themeTint="BF"/>
          <w:sz w:val="16"/>
          <w:szCs w:val="16"/>
        </w:rPr>
        <w:t xml:space="preserve"> de acordo com a seguinte escala:  </w:t>
      </w:r>
      <w:r w:rsidRPr="00FC77E4">
        <w:rPr>
          <w:b/>
          <w:bCs/>
          <w:color w:val="656565" w:themeColor="text1" w:themeTint="BF"/>
          <w:sz w:val="16"/>
          <w:szCs w:val="16"/>
        </w:rPr>
        <w:t>N</w:t>
      </w:r>
      <w:r w:rsidRPr="00394CC7">
        <w:rPr>
          <w:color w:val="656565" w:themeColor="text1" w:themeTint="BF"/>
          <w:sz w:val="16"/>
          <w:szCs w:val="16"/>
        </w:rPr>
        <w:t xml:space="preserve"> - Não existe</w:t>
      </w:r>
      <w:r>
        <w:rPr>
          <w:color w:val="656565" w:themeColor="text1" w:themeTint="BF"/>
          <w:sz w:val="16"/>
          <w:szCs w:val="16"/>
        </w:rPr>
        <w:t xml:space="preserve">      </w:t>
      </w:r>
      <w:r w:rsidRPr="00FC77E4">
        <w:rPr>
          <w:b/>
          <w:bCs/>
          <w:color w:val="656565" w:themeColor="text1" w:themeTint="BF"/>
          <w:sz w:val="16"/>
          <w:szCs w:val="16"/>
        </w:rPr>
        <w:t xml:space="preserve"> I</w:t>
      </w:r>
      <w:r w:rsidRPr="00394CC7">
        <w:rPr>
          <w:color w:val="656565" w:themeColor="text1" w:themeTint="BF"/>
          <w:sz w:val="16"/>
          <w:szCs w:val="16"/>
        </w:rPr>
        <w:t xml:space="preserve"> - Insuficiente </w:t>
      </w:r>
      <w:r>
        <w:rPr>
          <w:color w:val="656565" w:themeColor="text1" w:themeTint="BF"/>
          <w:sz w:val="16"/>
          <w:szCs w:val="16"/>
        </w:rPr>
        <w:t xml:space="preserve">      </w:t>
      </w:r>
      <w:r w:rsidRPr="00FC77E4">
        <w:rPr>
          <w:b/>
          <w:bCs/>
          <w:color w:val="656565" w:themeColor="text1" w:themeTint="BF"/>
          <w:sz w:val="16"/>
          <w:szCs w:val="16"/>
        </w:rPr>
        <w:t>S</w:t>
      </w:r>
      <w:r w:rsidRPr="00394CC7">
        <w:rPr>
          <w:color w:val="656565" w:themeColor="text1" w:themeTint="BF"/>
          <w:sz w:val="16"/>
          <w:szCs w:val="16"/>
        </w:rPr>
        <w:t xml:space="preserve"> - Satisfatório </w:t>
      </w:r>
      <w:r>
        <w:rPr>
          <w:color w:val="656565" w:themeColor="text1" w:themeTint="BF"/>
          <w:sz w:val="16"/>
          <w:szCs w:val="16"/>
        </w:rPr>
        <w:t xml:space="preserve">      </w:t>
      </w:r>
      <w:r w:rsidRPr="00FC77E4">
        <w:rPr>
          <w:b/>
          <w:bCs/>
          <w:color w:val="656565" w:themeColor="text1" w:themeTint="BF"/>
          <w:sz w:val="16"/>
          <w:szCs w:val="16"/>
        </w:rPr>
        <w:t>B</w:t>
      </w:r>
      <w:r w:rsidRPr="00394CC7">
        <w:rPr>
          <w:color w:val="656565" w:themeColor="text1" w:themeTint="BF"/>
          <w:sz w:val="16"/>
          <w:szCs w:val="16"/>
        </w:rPr>
        <w:t xml:space="preserve"> - Bom </w:t>
      </w:r>
      <w:r>
        <w:rPr>
          <w:color w:val="656565" w:themeColor="text1" w:themeTint="BF"/>
          <w:sz w:val="16"/>
          <w:szCs w:val="16"/>
        </w:rPr>
        <w:t xml:space="preserve">     </w:t>
      </w:r>
      <w:r w:rsidRPr="00FC77E4">
        <w:rPr>
          <w:b/>
          <w:bCs/>
          <w:color w:val="656565" w:themeColor="text1" w:themeTint="BF"/>
          <w:sz w:val="16"/>
          <w:szCs w:val="16"/>
        </w:rPr>
        <w:t xml:space="preserve"> M</w:t>
      </w:r>
      <w:r w:rsidRPr="00394CC7">
        <w:rPr>
          <w:color w:val="656565" w:themeColor="text1" w:themeTint="BF"/>
          <w:sz w:val="16"/>
          <w:szCs w:val="16"/>
        </w:rPr>
        <w:t xml:space="preserve"> - Muito Bom</w:t>
      </w:r>
      <w:r w:rsidRPr="009C4D3D">
        <w:rPr>
          <w:color w:val="656565" w:themeColor="text1" w:themeTint="BF"/>
          <w:sz w:val="16"/>
          <w:szCs w:val="16"/>
        </w:rPr>
        <w:t>.</w:t>
      </w: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704"/>
        <w:gridCol w:w="2573"/>
        <w:gridCol w:w="417"/>
        <w:gridCol w:w="417"/>
        <w:gridCol w:w="417"/>
        <w:gridCol w:w="417"/>
        <w:gridCol w:w="417"/>
      </w:tblGrid>
      <w:tr w:rsidR="00E308E9" w:rsidRPr="00E308E9" w14:paraId="68147C80" w14:textId="77777777" w:rsidTr="00F20835">
        <w:trPr>
          <w:trHeight w:val="170"/>
        </w:trPr>
        <w:tc>
          <w:tcPr>
            <w:tcW w:w="3931" w:type="pct"/>
            <w:gridSpan w:val="3"/>
            <w:vMerge w:val="restart"/>
            <w:tcBorders>
              <w:right w:val="single" w:sz="12" w:space="0" w:color="FFFFFF" w:themeColor="background1"/>
            </w:tcBorders>
            <w:shd w:val="clear" w:color="auto" w:fill="2C4694"/>
            <w:vAlign w:val="center"/>
          </w:tcPr>
          <w:p w14:paraId="01EAE748" w14:textId="3B332D36" w:rsidR="000103AA" w:rsidRPr="00E308E9" w:rsidRDefault="000103AA" w:rsidP="008F6C88">
            <w:pPr>
              <w:spacing w:before="0" w:after="0" w:line="240" w:lineRule="auto"/>
              <w:rPr>
                <w:b/>
                <w:bCs/>
                <w:color w:val="525252" w:themeColor="text2"/>
                <w:szCs w:val="20"/>
              </w:rPr>
            </w:pPr>
            <w:r w:rsidRPr="009F50C4">
              <w:rPr>
                <w:b/>
                <w:bCs/>
                <w:color w:val="FFFFFF" w:themeColor="background1"/>
                <w:szCs w:val="20"/>
              </w:rPr>
              <w:t>Humanos e materiais</w:t>
            </w:r>
          </w:p>
        </w:tc>
        <w:tc>
          <w:tcPr>
            <w:tcW w:w="1069" w:type="pct"/>
            <w:gridSpan w:val="5"/>
            <w:tcBorders>
              <w:left w:val="single" w:sz="12" w:space="0" w:color="FFFFFF" w:themeColor="background1"/>
              <w:bottom w:val="single" w:sz="12" w:space="0" w:color="FFFFFF" w:themeColor="background1"/>
            </w:tcBorders>
            <w:shd w:val="clear" w:color="auto" w:fill="2C4694"/>
          </w:tcPr>
          <w:p w14:paraId="1D5F322C" w14:textId="72094B45" w:rsidR="000103AA" w:rsidRPr="00824E10" w:rsidRDefault="000103AA" w:rsidP="006C268A">
            <w:pPr>
              <w:spacing w:before="0" w:after="0" w:line="240" w:lineRule="auto"/>
              <w:jc w:val="center"/>
              <w:rPr>
                <w:color w:val="FFFFFF" w:themeColor="background1"/>
                <w:sz w:val="16"/>
                <w:szCs w:val="16"/>
              </w:rPr>
            </w:pPr>
            <w:r w:rsidRPr="00824E10">
              <w:rPr>
                <w:color w:val="FFFFFF" w:themeColor="background1"/>
                <w:sz w:val="16"/>
                <w:szCs w:val="16"/>
              </w:rPr>
              <w:t>Nível de verificação</w:t>
            </w:r>
          </w:p>
        </w:tc>
      </w:tr>
      <w:tr w:rsidR="00E308E9" w:rsidRPr="00E308E9" w14:paraId="49C5CCE7" w14:textId="77777777" w:rsidTr="00F20835">
        <w:trPr>
          <w:trHeight w:val="227"/>
        </w:trPr>
        <w:tc>
          <w:tcPr>
            <w:tcW w:w="3931" w:type="pct"/>
            <w:gridSpan w:val="3"/>
            <w:vMerge/>
            <w:tcBorders>
              <w:right w:val="single" w:sz="12" w:space="0" w:color="FFFFFF" w:themeColor="background1"/>
            </w:tcBorders>
            <w:shd w:val="clear" w:color="auto" w:fill="2C4694"/>
          </w:tcPr>
          <w:p w14:paraId="375A8E2E" w14:textId="046B4F12" w:rsidR="000103AA" w:rsidRPr="00E308E9" w:rsidRDefault="000103AA" w:rsidP="00501A0F">
            <w:pPr>
              <w:spacing w:before="0" w:after="0" w:line="240" w:lineRule="auto"/>
              <w:rPr>
                <w:b/>
                <w:bCs/>
                <w:color w:val="525252" w:themeColor="text2"/>
                <w:szCs w:val="20"/>
              </w:rPr>
            </w:pPr>
          </w:p>
        </w:tc>
        <w:tc>
          <w:tcPr>
            <w:tcW w:w="214" w:type="pct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2C4694"/>
          </w:tcPr>
          <w:p w14:paraId="280D5DC5" w14:textId="4FCC7456" w:rsidR="000103AA" w:rsidRPr="00824E10" w:rsidRDefault="00D844BA" w:rsidP="00776161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Cs w:val="20"/>
              </w:rPr>
            </w:pPr>
            <w:r>
              <w:rPr>
                <w:b/>
                <w:bCs/>
                <w:color w:val="FFFFFF" w:themeColor="background1"/>
                <w:szCs w:val="20"/>
              </w:rPr>
              <w:t>N</w:t>
            </w:r>
          </w:p>
        </w:tc>
        <w:tc>
          <w:tcPr>
            <w:tcW w:w="214" w:type="pct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2C4694"/>
          </w:tcPr>
          <w:p w14:paraId="23D306FD" w14:textId="6B257E74" w:rsidR="000103AA" w:rsidRPr="00824E10" w:rsidRDefault="00D844BA" w:rsidP="00776161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Cs w:val="20"/>
              </w:rPr>
            </w:pPr>
            <w:r>
              <w:rPr>
                <w:b/>
                <w:bCs/>
                <w:color w:val="FFFFFF" w:themeColor="background1"/>
                <w:szCs w:val="20"/>
              </w:rPr>
              <w:t>I</w:t>
            </w:r>
          </w:p>
        </w:tc>
        <w:tc>
          <w:tcPr>
            <w:tcW w:w="214" w:type="pct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2C4694"/>
          </w:tcPr>
          <w:p w14:paraId="71BFE921" w14:textId="559A2B3E" w:rsidR="000103AA" w:rsidRPr="00824E10" w:rsidRDefault="00394CC7" w:rsidP="00776161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Cs w:val="20"/>
              </w:rPr>
            </w:pPr>
            <w:r>
              <w:rPr>
                <w:b/>
                <w:bCs/>
                <w:color w:val="FFFFFF" w:themeColor="background1"/>
                <w:szCs w:val="20"/>
              </w:rPr>
              <w:t>S</w:t>
            </w:r>
          </w:p>
        </w:tc>
        <w:tc>
          <w:tcPr>
            <w:tcW w:w="214" w:type="pct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2C4694"/>
          </w:tcPr>
          <w:p w14:paraId="6A5F934B" w14:textId="57516394" w:rsidR="000103AA" w:rsidRPr="00824E10" w:rsidRDefault="00394CC7" w:rsidP="00776161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Cs w:val="20"/>
              </w:rPr>
            </w:pPr>
            <w:r>
              <w:rPr>
                <w:b/>
                <w:bCs/>
                <w:color w:val="FFFFFF" w:themeColor="background1"/>
                <w:szCs w:val="20"/>
              </w:rPr>
              <w:t>B</w:t>
            </w:r>
          </w:p>
        </w:tc>
        <w:tc>
          <w:tcPr>
            <w:tcW w:w="214" w:type="pct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  <w:shd w:val="clear" w:color="auto" w:fill="2C4694"/>
          </w:tcPr>
          <w:p w14:paraId="6FA28B45" w14:textId="2D32C2FB" w:rsidR="000103AA" w:rsidRPr="00824E10" w:rsidRDefault="00394CC7" w:rsidP="00776161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Cs w:val="20"/>
              </w:rPr>
            </w:pPr>
            <w:r>
              <w:rPr>
                <w:b/>
                <w:bCs/>
                <w:color w:val="FFFFFF" w:themeColor="background1"/>
                <w:szCs w:val="20"/>
              </w:rPr>
              <w:t>M</w:t>
            </w:r>
          </w:p>
        </w:tc>
      </w:tr>
      <w:tr w:rsidR="00D46F6B" w:rsidRPr="00E308E9" w14:paraId="734C1CFC" w14:textId="77777777" w:rsidTr="00A85CAD">
        <w:trPr>
          <w:trHeight w:val="237"/>
        </w:trPr>
        <w:tc>
          <w:tcPr>
            <w:tcW w:w="5000" w:type="pct"/>
            <w:gridSpan w:val="8"/>
            <w:tcBorders>
              <w:top w:val="single" w:sz="24" w:space="0" w:color="FFFFFF" w:themeColor="background1"/>
              <w:left w:val="single" w:sz="2" w:space="0" w:color="2C4694"/>
              <w:right w:val="single" w:sz="24" w:space="0" w:color="FFFFFF" w:themeColor="background1"/>
            </w:tcBorders>
            <w:shd w:val="clear" w:color="auto" w:fill="FFFFFF" w:themeFill="background1"/>
          </w:tcPr>
          <w:p w14:paraId="63C0B77D" w14:textId="4AC5FE1A" w:rsidR="00D46F6B" w:rsidRPr="00E308E9" w:rsidRDefault="00D46F6B" w:rsidP="00501A0F">
            <w:pPr>
              <w:spacing w:before="0" w:after="0" w:line="240" w:lineRule="auto"/>
              <w:rPr>
                <w:b/>
                <w:bCs/>
                <w:color w:val="525252" w:themeColor="text2"/>
                <w:szCs w:val="20"/>
              </w:rPr>
            </w:pPr>
            <w:r w:rsidRPr="00E308E9">
              <w:rPr>
                <w:b/>
                <w:bCs/>
                <w:color w:val="525252" w:themeColor="text2"/>
                <w:szCs w:val="20"/>
              </w:rPr>
              <w:t>Meios humanos</w:t>
            </w:r>
          </w:p>
        </w:tc>
      </w:tr>
      <w:tr w:rsidR="00E308E9" w:rsidRPr="00E308E9" w14:paraId="009A1796" w14:textId="77777777" w:rsidTr="004B6B28">
        <w:trPr>
          <w:trHeight w:val="245"/>
        </w:trPr>
        <w:tc>
          <w:tcPr>
            <w:tcW w:w="3931" w:type="pct"/>
            <w:gridSpan w:val="3"/>
            <w:tcBorders>
              <w:right w:val="single" w:sz="24" w:space="0" w:color="FFFFFF" w:themeColor="background1"/>
            </w:tcBorders>
          </w:tcPr>
          <w:p w14:paraId="4A00E2F0" w14:textId="51012299" w:rsidR="00360214" w:rsidRPr="00E308E9" w:rsidRDefault="006A281D" w:rsidP="00501A0F">
            <w:pPr>
              <w:spacing w:before="0" w:after="0" w:line="240" w:lineRule="auto"/>
              <w:rPr>
                <w:color w:val="525252" w:themeColor="text2"/>
                <w:szCs w:val="20"/>
              </w:rPr>
            </w:pPr>
            <w:permStart w:id="752114181" w:edGrp="everyone" w:colFirst="1" w:colLast="1"/>
            <w:permStart w:id="2119434336" w:edGrp="everyone" w:colFirst="2" w:colLast="2"/>
            <w:permStart w:id="244791673" w:edGrp="everyone" w:colFirst="3" w:colLast="3"/>
            <w:permStart w:id="1708876001" w:edGrp="everyone" w:colFirst="4" w:colLast="4"/>
            <w:permStart w:id="96558803" w:edGrp="everyone" w:colFirst="5" w:colLast="5"/>
            <w:r w:rsidRPr="00E308E9">
              <w:rPr>
                <w:color w:val="525252" w:themeColor="text2"/>
                <w:szCs w:val="20"/>
              </w:rPr>
              <w:t>Profissionais com experiência de atividade como tutor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-19523124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1F0EE08A" w14:textId="4ADE4B9A" w:rsidR="00360214" w:rsidRPr="00E308E9" w:rsidRDefault="004B6B28" w:rsidP="00501A0F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1280372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18C8CF53" w14:textId="23855955" w:rsidR="00360214" w:rsidRPr="00E308E9" w:rsidRDefault="004B6B28" w:rsidP="00501A0F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2092686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6AC657AD" w14:textId="67CBB206" w:rsidR="00360214" w:rsidRPr="00E308E9" w:rsidRDefault="004B6B28" w:rsidP="00501A0F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860320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61E6E59" w14:textId="4DAFA8EB" w:rsidR="00360214" w:rsidRPr="00E308E9" w:rsidRDefault="004B6B28" w:rsidP="00501A0F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296416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687C38C0" w14:textId="1A10CF62" w:rsidR="00360214" w:rsidRPr="00E308E9" w:rsidRDefault="004B6B28" w:rsidP="00501A0F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permEnd w:id="752114181"/>
      <w:permEnd w:id="2119434336"/>
      <w:permEnd w:id="244791673"/>
      <w:permEnd w:id="1708876001"/>
      <w:permEnd w:id="96558803"/>
      <w:tr w:rsidR="00D46F6B" w:rsidRPr="00E308E9" w14:paraId="5356E707" w14:textId="77777777" w:rsidTr="00A85CAD">
        <w:trPr>
          <w:trHeight w:val="227"/>
        </w:trPr>
        <w:tc>
          <w:tcPr>
            <w:tcW w:w="5000" w:type="pct"/>
            <w:gridSpan w:val="8"/>
            <w:tcBorders>
              <w:right w:val="single" w:sz="24" w:space="0" w:color="FFFFFF" w:themeColor="background1"/>
            </w:tcBorders>
          </w:tcPr>
          <w:p w14:paraId="3DD5EFA2" w14:textId="77777777" w:rsidR="00D46F6B" w:rsidRPr="00D46F6B" w:rsidRDefault="00D46F6B" w:rsidP="00501A0F">
            <w:pPr>
              <w:spacing w:before="0" w:after="0" w:line="240" w:lineRule="auto"/>
              <w:rPr>
                <w:b/>
                <w:bCs/>
                <w:color w:val="525252" w:themeColor="text2"/>
                <w:sz w:val="2"/>
                <w:szCs w:val="2"/>
              </w:rPr>
            </w:pPr>
          </w:p>
        </w:tc>
      </w:tr>
      <w:tr w:rsidR="00D46F6B" w:rsidRPr="00E308E9" w14:paraId="59EC723A" w14:textId="77777777" w:rsidTr="00A85CAD">
        <w:trPr>
          <w:trHeight w:val="237"/>
        </w:trPr>
        <w:tc>
          <w:tcPr>
            <w:tcW w:w="5000" w:type="pct"/>
            <w:gridSpan w:val="8"/>
            <w:tcBorders>
              <w:left w:val="single" w:sz="2" w:space="0" w:color="2C4694"/>
              <w:right w:val="single" w:sz="24" w:space="0" w:color="FFFFFF" w:themeColor="background1"/>
            </w:tcBorders>
            <w:shd w:val="clear" w:color="auto" w:fill="FFFFFF" w:themeFill="background1"/>
          </w:tcPr>
          <w:p w14:paraId="4F570F22" w14:textId="34D6C0B5" w:rsidR="00D46F6B" w:rsidRPr="00E308E9" w:rsidRDefault="00D46F6B" w:rsidP="00501A0F">
            <w:pPr>
              <w:spacing w:before="0" w:after="0" w:line="240" w:lineRule="auto"/>
              <w:rPr>
                <w:b/>
                <w:bCs/>
                <w:color w:val="525252" w:themeColor="text2"/>
                <w:szCs w:val="20"/>
              </w:rPr>
            </w:pPr>
            <w:r w:rsidRPr="00E308E9">
              <w:rPr>
                <w:b/>
                <w:bCs/>
                <w:color w:val="525252" w:themeColor="text2"/>
                <w:szCs w:val="20"/>
              </w:rPr>
              <w:t>Instalações</w:t>
            </w:r>
          </w:p>
        </w:tc>
      </w:tr>
      <w:tr w:rsidR="004B6B28" w:rsidRPr="00E308E9" w14:paraId="23B6220C" w14:textId="77777777" w:rsidTr="004B6B28">
        <w:trPr>
          <w:trHeight w:val="245"/>
        </w:trPr>
        <w:tc>
          <w:tcPr>
            <w:tcW w:w="2612" w:type="pct"/>
            <w:gridSpan w:val="2"/>
            <w:tcBorders>
              <w:right w:val="single" w:sz="24" w:space="0" w:color="FFFFFF" w:themeColor="background1"/>
            </w:tcBorders>
          </w:tcPr>
          <w:p w14:paraId="33AEED24" w14:textId="5129E957" w:rsidR="004B6B28" w:rsidRPr="00E308E9" w:rsidRDefault="004B6B28" w:rsidP="004B6B28">
            <w:pPr>
              <w:spacing w:before="0" w:after="0" w:line="240" w:lineRule="auto"/>
              <w:rPr>
                <w:color w:val="525252" w:themeColor="text2"/>
                <w:szCs w:val="20"/>
              </w:rPr>
            </w:pPr>
            <w:permStart w:id="1460802032" w:edGrp="everyone" w:colFirst="1" w:colLast="1"/>
            <w:permStart w:id="396116899" w:edGrp="everyone" w:colFirst="2" w:colLast="2"/>
            <w:permStart w:id="936922698" w:edGrp="everyone" w:colFirst="3" w:colLast="3"/>
            <w:permStart w:id="513876907" w:edGrp="everyone" w:colFirst="4" w:colLast="4"/>
            <w:permStart w:id="665465786" w:edGrp="everyone" w:colFirst="5" w:colLast="5"/>
            <w:permStart w:id="2026661831" w:edGrp="everyone" w:colFirst="6" w:colLast="6"/>
            <w:r w:rsidRPr="00E308E9">
              <w:rPr>
                <w:color w:val="525252" w:themeColor="text2"/>
                <w:szCs w:val="20"/>
              </w:rPr>
              <w:t xml:space="preserve">Técnicas - oficinas, salas de informática, laboratórios, outros </w:t>
            </w:r>
            <w:r w:rsidRPr="00E308E9">
              <w:rPr>
                <w:color w:val="525252" w:themeColor="text2"/>
                <w:szCs w:val="20"/>
                <w:vertAlign w:val="superscript"/>
              </w:rPr>
              <w:t>(identificar)</w:t>
            </w:r>
          </w:p>
        </w:tc>
        <w:tc>
          <w:tcPr>
            <w:tcW w:w="1319" w:type="pct"/>
            <w:tcBorders>
              <w:top w:val="single" w:sz="24" w:space="0" w:color="FFFFFF" w:themeColor="background1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5EE703F8" w14:textId="65C0E21A" w:rsidR="004B6B28" w:rsidRPr="00E308E9" w:rsidRDefault="004B6B28" w:rsidP="004B6B28">
            <w:pPr>
              <w:spacing w:before="0" w:after="0" w:line="240" w:lineRule="auto"/>
              <w:rPr>
                <w:color w:val="525252" w:themeColor="text2"/>
                <w:szCs w:val="20"/>
              </w:rPr>
            </w:pPr>
          </w:p>
        </w:tc>
        <w:sdt>
          <w:sdtPr>
            <w:rPr>
              <w:b/>
              <w:bCs/>
              <w:color w:val="525252" w:themeColor="text2"/>
              <w:szCs w:val="20"/>
            </w:rPr>
            <w:id w:val="24683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F902652" w14:textId="7451C93D" w:rsidR="004B6B28" w:rsidRPr="00E308E9" w:rsidRDefault="006C306D" w:rsidP="004B6B28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496925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381B00D7" w14:textId="26702C2E" w:rsidR="004B6B28" w:rsidRPr="00E308E9" w:rsidRDefault="004B6B28" w:rsidP="004B6B28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1044907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7EFC04E7" w14:textId="385BAC64" w:rsidR="004B6B28" w:rsidRPr="00E308E9" w:rsidRDefault="004B6B28" w:rsidP="004B6B28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501126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25551917" w14:textId="2FF13D57" w:rsidR="004B6B28" w:rsidRPr="00E308E9" w:rsidRDefault="004B6B28" w:rsidP="004B6B28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1766460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4CB054E8" w14:textId="54CAF13F" w:rsidR="004B6B28" w:rsidRPr="00E308E9" w:rsidRDefault="004B6B28" w:rsidP="004B6B28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tr w:rsidR="004B6B28" w:rsidRPr="00E308E9" w14:paraId="3B252E4E" w14:textId="77777777" w:rsidTr="004B6B28">
        <w:trPr>
          <w:trHeight w:val="237"/>
        </w:trPr>
        <w:tc>
          <w:tcPr>
            <w:tcW w:w="2251" w:type="pct"/>
          </w:tcPr>
          <w:p w14:paraId="53431CA1" w14:textId="3AF20ACA" w:rsidR="004B6B28" w:rsidRPr="00E308E9" w:rsidRDefault="004B6B28" w:rsidP="004B6B28">
            <w:pPr>
              <w:spacing w:before="0" w:after="0" w:line="240" w:lineRule="auto"/>
              <w:rPr>
                <w:color w:val="525252" w:themeColor="text2"/>
                <w:szCs w:val="20"/>
              </w:rPr>
            </w:pPr>
            <w:permStart w:id="1398806644" w:edGrp="everyone" w:colFirst="1" w:colLast="1"/>
            <w:permStart w:id="1777599146" w:edGrp="everyone" w:colFirst="2" w:colLast="2"/>
            <w:permStart w:id="1062098670" w:edGrp="everyone" w:colFirst="3" w:colLast="3"/>
            <w:permStart w:id="1070154510" w:edGrp="everyone" w:colFirst="4" w:colLast="4"/>
            <w:permStart w:id="611207253" w:edGrp="everyone" w:colFirst="5" w:colLast="5"/>
            <w:permStart w:id="1361263661" w:edGrp="everyone" w:colFirst="6" w:colLast="6"/>
            <w:permEnd w:id="1460802032"/>
            <w:permEnd w:id="396116899"/>
            <w:permEnd w:id="936922698"/>
            <w:permEnd w:id="513876907"/>
            <w:permEnd w:id="665465786"/>
            <w:permEnd w:id="2026661831"/>
            <w:r w:rsidRPr="00E308E9">
              <w:rPr>
                <w:color w:val="525252" w:themeColor="text2"/>
                <w:szCs w:val="20"/>
              </w:rPr>
              <w:t xml:space="preserve">Sociais - refeitório, sanitários, balneários, outros </w:t>
            </w:r>
            <w:r w:rsidRPr="00E308E9">
              <w:rPr>
                <w:color w:val="525252" w:themeColor="text2"/>
                <w:szCs w:val="20"/>
                <w:vertAlign w:val="superscript"/>
              </w:rPr>
              <w:t>(identificar)</w:t>
            </w:r>
          </w:p>
        </w:tc>
        <w:tc>
          <w:tcPr>
            <w:tcW w:w="1680" w:type="pct"/>
            <w:gridSpan w:val="2"/>
            <w:tcBorders>
              <w:top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1D44F111" w14:textId="0931B6EB" w:rsidR="004B6B28" w:rsidRPr="00E308E9" w:rsidRDefault="004B6B28" w:rsidP="004B6B28">
            <w:pPr>
              <w:spacing w:before="0" w:after="0" w:line="240" w:lineRule="auto"/>
              <w:rPr>
                <w:color w:val="525252" w:themeColor="text2"/>
                <w:szCs w:val="20"/>
              </w:rPr>
            </w:pPr>
          </w:p>
        </w:tc>
        <w:sdt>
          <w:sdtPr>
            <w:rPr>
              <w:b/>
              <w:bCs/>
              <w:color w:val="525252" w:themeColor="text2"/>
              <w:szCs w:val="20"/>
            </w:rPr>
            <w:id w:val="-945388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78E0D052" w14:textId="21F4B05E" w:rsidR="004B6B28" w:rsidRPr="00E308E9" w:rsidRDefault="006C306D" w:rsidP="004B6B28">
                <w:pPr>
                  <w:spacing w:before="0" w:after="0" w:line="240" w:lineRule="auto"/>
                  <w:rPr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1395965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63A4CE00" w14:textId="0BA4B6FF" w:rsidR="004B6B28" w:rsidRPr="00E308E9" w:rsidRDefault="004B6B28" w:rsidP="004B6B28">
                <w:pPr>
                  <w:spacing w:before="0" w:after="0" w:line="240" w:lineRule="auto"/>
                  <w:rPr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265660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447FCBB6" w14:textId="490CF95A" w:rsidR="004B6B28" w:rsidRPr="00E308E9" w:rsidRDefault="004B6B28" w:rsidP="004B6B28">
                <w:pPr>
                  <w:spacing w:before="0" w:after="0" w:line="240" w:lineRule="auto"/>
                  <w:rPr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1107167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75B6ECAA" w14:textId="11C6CBB0" w:rsidR="004B6B28" w:rsidRPr="00E308E9" w:rsidRDefault="004B6B28" w:rsidP="004B6B28">
                <w:pPr>
                  <w:spacing w:before="0" w:after="0" w:line="240" w:lineRule="auto"/>
                  <w:rPr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721593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05A23703" w14:textId="1280D830" w:rsidR="004B6B28" w:rsidRPr="00E308E9" w:rsidRDefault="004B6B28" w:rsidP="004B6B28">
                <w:pPr>
                  <w:spacing w:before="0" w:after="0" w:line="240" w:lineRule="auto"/>
                  <w:rPr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tr w:rsidR="004B6B28" w:rsidRPr="00E308E9" w14:paraId="0340823B" w14:textId="77777777" w:rsidTr="004B6B28">
        <w:trPr>
          <w:trHeight w:val="237"/>
        </w:trPr>
        <w:tc>
          <w:tcPr>
            <w:tcW w:w="3931" w:type="pct"/>
            <w:gridSpan w:val="3"/>
            <w:tcBorders>
              <w:right w:val="single" w:sz="24" w:space="0" w:color="FFFFFF" w:themeColor="background1"/>
            </w:tcBorders>
          </w:tcPr>
          <w:p w14:paraId="1C6E335D" w14:textId="3F476776" w:rsidR="004B6B28" w:rsidRPr="00E308E9" w:rsidRDefault="004B6B28" w:rsidP="004B6B28">
            <w:pPr>
              <w:spacing w:before="0" w:after="0" w:line="240" w:lineRule="auto"/>
              <w:rPr>
                <w:color w:val="525252" w:themeColor="text2"/>
                <w:szCs w:val="20"/>
              </w:rPr>
            </w:pPr>
            <w:permStart w:id="2078744907" w:edGrp="everyone" w:colFirst="1" w:colLast="1"/>
            <w:permStart w:id="846795090" w:edGrp="everyone" w:colFirst="2" w:colLast="2"/>
            <w:permStart w:id="561386991" w:edGrp="everyone" w:colFirst="3" w:colLast="3"/>
            <w:permStart w:id="885877397" w:edGrp="everyone" w:colFirst="4" w:colLast="4"/>
            <w:permStart w:id="1348030170" w:edGrp="everyone" w:colFirst="5" w:colLast="5"/>
            <w:permEnd w:id="1398806644"/>
            <w:permEnd w:id="1777599146"/>
            <w:permEnd w:id="1062098670"/>
            <w:permEnd w:id="1070154510"/>
            <w:permEnd w:id="611207253"/>
            <w:permEnd w:id="1361263661"/>
            <w:r w:rsidRPr="00E308E9">
              <w:rPr>
                <w:color w:val="525252" w:themeColor="text2"/>
                <w:szCs w:val="20"/>
              </w:rPr>
              <w:t>Organização dos espaços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307669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4AB54622" w14:textId="25FA30C9" w:rsidR="004B6B28" w:rsidRPr="00E308E9" w:rsidRDefault="006C306D" w:rsidP="004B6B28">
                <w:pPr>
                  <w:spacing w:before="0" w:after="0" w:line="240" w:lineRule="auto"/>
                  <w:rPr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2125496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27506DE7" w14:textId="760A8048" w:rsidR="004B6B28" w:rsidRPr="00E308E9" w:rsidRDefault="004B6B28" w:rsidP="004B6B28">
                <w:pPr>
                  <w:spacing w:before="0" w:after="0" w:line="240" w:lineRule="auto"/>
                  <w:rPr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226916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39511CE" w14:textId="0BE84A70" w:rsidR="004B6B28" w:rsidRPr="00E308E9" w:rsidRDefault="004B6B28" w:rsidP="004B6B28">
                <w:pPr>
                  <w:spacing w:before="0" w:after="0" w:line="240" w:lineRule="auto"/>
                  <w:rPr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995144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18D8F257" w14:textId="697C5CF6" w:rsidR="004B6B28" w:rsidRPr="00E308E9" w:rsidRDefault="004B6B28" w:rsidP="004B6B28">
                <w:pPr>
                  <w:spacing w:before="0" w:after="0" w:line="240" w:lineRule="auto"/>
                  <w:rPr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915978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5D5B9AA" w14:textId="630744FF" w:rsidR="004B6B28" w:rsidRPr="00E308E9" w:rsidRDefault="004B6B28" w:rsidP="004B6B28">
                <w:pPr>
                  <w:spacing w:before="0" w:after="0" w:line="240" w:lineRule="auto"/>
                  <w:rPr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permEnd w:id="2078744907"/>
      <w:permEnd w:id="846795090"/>
      <w:permEnd w:id="561386991"/>
      <w:permEnd w:id="885877397"/>
      <w:permEnd w:id="1348030170"/>
      <w:tr w:rsidR="004B6B28" w:rsidRPr="00E308E9" w14:paraId="0A5B1B3F" w14:textId="77777777" w:rsidTr="00A85CAD">
        <w:trPr>
          <w:trHeight w:val="227"/>
        </w:trPr>
        <w:tc>
          <w:tcPr>
            <w:tcW w:w="5000" w:type="pct"/>
            <w:gridSpan w:val="8"/>
            <w:tcBorders>
              <w:right w:val="single" w:sz="24" w:space="0" w:color="FFFFFF" w:themeColor="background1"/>
            </w:tcBorders>
          </w:tcPr>
          <w:p w14:paraId="59D98F4B" w14:textId="77777777" w:rsidR="004B6B28" w:rsidRPr="00F654A3" w:rsidRDefault="004B6B28" w:rsidP="004B6B28">
            <w:pPr>
              <w:spacing w:before="0" w:after="0" w:line="240" w:lineRule="auto"/>
              <w:rPr>
                <w:color w:val="525252" w:themeColor="text2"/>
                <w:sz w:val="2"/>
                <w:szCs w:val="2"/>
              </w:rPr>
            </w:pPr>
          </w:p>
        </w:tc>
      </w:tr>
      <w:tr w:rsidR="004B6B28" w:rsidRPr="00E308E9" w14:paraId="4AD6DEAA" w14:textId="77777777" w:rsidTr="00A85CAD">
        <w:trPr>
          <w:trHeight w:val="245"/>
        </w:trPr>
        <w:tc>
          <w:tcPr>
            <w:tcW w:w="5000" w:type="pct"/>
            <w:gridSpan w:val="8"/>
            <w:tcBorders>
              <w:left w:val="single" w:sz="2" w:space="0" w:color="2C4694"/>
              <w:right w:val="single" w:sz="24" w:space="0" w:color="FFFFFF" w:themeColor="background1"/>
            </w:tcBorders>
            <w:shd w:val="clear" w:color="auto" w:fill="FFFFFF" w:themeFill="background1"/>
          </w:tcPr>
          <w:p w14:paraId="663CF02D" w14:textId="0CFD24B5" w:rsidR="004B6B28" w:rsidRPr="00E308E9" w:rsidRDefault="004B6B28" w:rsidP="004B6B28">
            <w:pPr>
              <w:spacing w:before="0" w:after="0" w:line="240" w:lineRule="auto"/>
              <w:rPr>
                <w:b/>
                <w:bCs/>
                <w:color w:val="525252" w:themeColor="text2"/>
                <w:szCs w:val="20"/>
              </w:rPr>
            </w:pPr>
            <w:r w:rsidRPr="00E308E9">
              <w:rPr>
                <w:b/>
                <w:bCs/>
                <w:color w:val="525252" w:themeColor="text2"/>
                <w:szCs w:val="20"/>
              </w:rPr>
              <w:t>Equipamentos</w:t>
            </w:r>
          </w:p>
        </w:tc>
      </w:tr>
      <w:tr w:rsidR="006C306D" w:rsidRPr="00E308E9" w14:paraId="03B40E5A" w14:textId="77777777" w:rsidTr="004B6B28">
        <w:trPr>
          <w:trHeight w:val="237"/>
        </w:trPr>
        <w:tc>
          <w:tcPr>
            <w:tcW w:w="3931" w:type="pct"/>
            <w:gridSpan w:val="3"/>
            <w:tcBorders>
              <w:right w:val="single" w:sz="24" w:space="0" w:color="FFFFFF" w:themeColor="background1"/>
            </w:tcBorders>
          </w:tcPr>
          <w:p w14:paraId="30290450" w14:textId="4315C7E7" w:rsidR="006C306D" w:rsidRPr="00E308E9" w:rsidRDefault="006C306D" w:rsidP="006C306D">
            <w:pPr>
              <w:spacing w:before="0" w:after="0" w:line="240" w:lineRule="auto"/>
              <w:rPr>
                <w:color w:val="525252" w:themeColor="text2"/>
                <w:szCs w:val="20"/>
              </w:rPr>
            </w:pPr>
            <w:permStart w:id="1960408261" w:edGrp="everyone" w:colFirst="1" w:colLast="1"/>
            <w:permStart w:id="26896757" w:edGrp="everyone" w:colFirst="2" w:colLast="2"/>
            <w:permStart w:id="1239822817" w:edGrp="everyone" w:colFirst="3" w:colLast="3"/>
            <w:permStart w:id="140129530" w:edGrp="everyone" w:colFirst="4" w:colLast="4"/>
            <w:permStart w:id="23273416" w:edGrp="everyone" w:colFirst="5" w:colLast="5"/>
            <w:r w:rsidRPr="00E308E9">
              <w:rPr>
                <w:color w:val="525252" w:themeColor="text2"/>
                <w:szCs w:val="20"/>
              </w:rPr>
              <w:t>Técnicos - máquinas, ferramentas, outros equipamentos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-983701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309741C3" w14:textId="17578C29" w:rsidR="006C306D" w:rsidRPr="00E308E9" w:rsidRDefault="006C306D" w:rsidP="006C306D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8213426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35C2A15E" w14:textId="29B3F0D3" w:rsidR="006C306D" w:rsidRPr="00E308E9" w:rsidRDefault="006C306D" w:rsidP="006C306D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358323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06B57096" w14:textId="772AA20B" w:rsidR="006C306D" w:rsidRPr="00E308E9" w:rsidRDefault="006C306D" w:rsidP="006C306D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970289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79ACF15F" w14:textId="39978691" w:rsidR="006C306D" w:rsidRPr="00E308E9" w:rsidRDefault="006C306D" w:rsidP="006C306D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786418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7AB4C344" w14:textId="05124B36" w:rsidR="006C306D" w:rsidRPr="00E308E9" w:rsidRDefault="006C306D" w:rsidP="006C306D">
                <w:pPr>
                  <w:spacing w:before="0" w:after="0" w:line="240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permEnd w:id="1960408261"/>
      <w:permEnd w:id="26896757"/>
      <w:permEnd w:id="1239822817"/>
      <w:permEnd w:id="140129530"/>
      <w:permEnd w:id="23273416"/>
      <w:tr w:rsidR="006C306D" w:rsidRPr="00E308E9" w14:paraId="2ED415FC" w14:textId="77777777" w:rsidTr="00815A4D">
        <w:trPr>
          <w:trHeight w:val="57"/>
        </w:trPr>
        <w:tc>
          <w:tcPr>
            <w:tcW w:w="5000" w:type="pct"/>
            <w:gridSpan w:val="8"/>
            <w:tcBorders>
              <w:right w:val="single" w:sz="24" w:space="0" w:color="FFFFFF" w:themeColor="background1"/>
            </w:tcBorders>
          </w:tcPr>
          <w:p w14:paraId="484C3683" w14:textId="77777777" w:rsidR="006C306D" w:rsidRPr="00815A4D" w:rsidRDefault="006C306D" w:rsidP="006C306D">
            <w:pPr>
              <w:spacing w:before="0" w:after="0" w:line="240" w:lineRule="auto"/>
              <w:rPr>
                <w:b/>
                <w:bCs/>
                <w:color w:val="525252" w:themeColor="text2"/>
                <w:sz w:val="2"/>
                <w:szCs w:val="2"/>
              </w:rPr>
            </w:pPr>
          </w:p>
        </w:tc>
      </w:tr>
    </w:tbl>
    <w:p w14:paraId="3BFBFBF1" w14:textId="77777777" w:rsidR="000454DF" w:rsidRDefault="000454DF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27AB498F" w14:textId="77777777" w:rsidR="00D8554D" w:rsidRDefault="00D8554D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457B6507" w14:textId="77777777" w:rsidR="00D8554D" w:rsidRDefault="00D8554D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00B4084E" w14:textId="77777777" w:rsidR="00D8554D" w:rsidRDefault="00D8554D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00DC9DAA" w14:textId="77777777" w:rsidR="00D8554D" w:rsidRDefault="00D8554D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0D256535" w14:textId="5AEF8631" w:rsidR="00564B7D" w:rsidRDefault="00011670" w:rsidP="00011670">
      <w:pPr>
        <w:shd w:val="clear" w:color="auto" w:fill="F9F9F9"/>
        <w:spacing w:before="0" w:after="60" w:line="276" w:lineRule="auto"/>
        <w:jc w:val="both"/>
        <w:rPr>
          <w:b/>
          <w:bCs/>
          <w:sz w:val="10"/>
          <w:szCs w:val="14"/>
        </w:rPr>
      </w:pPr>
      <w:r w:rsidRPr="009C4D3D">
        <w:rPr>
          <w:color w:val="656565" w:themeColor="text1" w:themeTint="BF"/>
          <w:sz w:val="16"/>
          <w:szCs w:val="16"/>
        </w:rPr>
        <w:t xml:space="preserve">Assinale o </w:t>
      </w:r>
      <w:r w:rsidRPr="009C4D3D">
        <w:rPr>
          <w:b/>
          <w:bCs/>
          <w:color w:val="656565" w:themeColor="text1" w:themeTint="BF"/>
          <w:sz w:val="16"/>
          <w:szCs w:val="16"/>
        </w:rPr>
        <w:t>Nível de Verificação</w:t>
      </w:r>
      <w:r w:rsidRPr="009C4D3D">
        <w:rPr>
          <w:color w:val="656565" w:themeColor="text1" w:themeTint="BF"/>
          <w:sz w:val="16"/>
          <w:szCs w:val="16"/>
        </w:rPr>
        <w:t xml:space="preserve"> de acordo com a seguinte escala:  </w:t>
      </w:r>
      <w:r w:rsidR="00394CC7" w:rsidRPr="00FC77E4">
        <w:rPr>
          <w:b/>
          <w:bCs/>
          <w:color w:val="656565" w:themeColor="text1" w:themeTint="BF"/>
          <w:sz w:val="16"/>
          <w:szCs w:val="16"/>
        </w:rPr>
        <w:t>N</w:t>
      </w:r>
      <w:r w:rsidR="00394CC7" w:rsidRPr="00394CC7">
        <w:rPr>
          <w:color w:val="656565" w:themeColor="text1" w:themeTint="BF"/>
          <w:sz w:val="16"/>
          <w:szCs w:val="16"/>
        </w:rPr>
        <w:t xml:space="preserve"> - Não existe</w:t>
      </w:r>
      <w:r w:rsidR="00FC77E4">
        <w:rPr>
          <w:color w:val="656565" w:themeColor="text1" w:themeTint="BF"/>
          <w:sz w:val="16"/>
          <w:szCs w:val="16"/>
        </w:rPr>
        <w:t xml:space="preserve">   </w:t>
      </w:r>
      <w:r w:rsidR="001B59E5">
        <w:rPr>
          <w:color w:val="656565" w:themeColor="text1" w:themeTint="BF"/>
          <w:sz w:val="16"/>
          <w:szCs w:val="16"/>
        </w:rPr>
        <w:t xml:space="preserve">   </w:t>
      </w:r>
      <w:r w:rsidR="00394CC7" w:rsidRPr="00FC77E4">
        <w:rPr>
          <w:b/>
          <w:bCs/>
          <w:color w:val="656565" w:themeColor="text1" w:themeTint="BF"/>
          <w:sz w:val="16"/>
          <w:szCs w:val="16"/>
        </w:rPr>
        <w:t xml:space="preserve"> I</w:t>
      </w:r>
      <w:r w:rsidR="00394CC7" w:rsidRPr="00394CC7">
        <w:rPr>
          <w:color w:val="656565" w:themeColor="text1" w:themeTint="BF"/>
          <w:sz w:val="16"/>
          <w:szCs w:val="16"/>
        </w:rPr>
        <w:t xml:space="preserve"> - Insuficiente </w:t>
      </w:r>
      <w:r w:rsidR="00FC77E4">
        <w:rPr>
          <w:color w:val="656565" w:themeColor="text1" w:themeTint="BF"/>
          <w:sz w:val="16"/>
          <w:szCs w:val="16"/>
        </w:rPr>
        <w:t xml:space="preserve">  </w:t>
      </w:r>
      <w:r w:rsidR="001B59E5">
        <w:rPr>
          <w:color w:val="656565" w:themeColor="text1" w:themeTint="BF"/>
          <w:sz w:val="16"/>
          <w:szCs w:val="16"/>
        </w:rPr>
        <w:t xml:space="preserve">   </w:t>
      </w:r>
      <w:r w:rsidR="00FC77E4">
        <w:rPr>
          <w:color w:val="656565" w:themeColor="text1" w:themeTint="BF"/>
          <w:sz w:val="16"/>
          <w:szCs w:val="16"/>
        </w:rPr>
        <w:t xml:space="preserve"> </w:t>
      </w:r>
      <w:r w:rsidR="00394CC7" w:rsidRPr="00FC77E4">
        <w:rPr>
          <w:b/>
          <w:bCs/>
          <w:color w:val="656565" w:themeColor="text1" w:themeTint="BF"/>
          <w:sz w:val="16"/>
          <w:szCs w:val="16"/>
        </w:rPr>
        <w:t>S</w:t>
      </w:r>
      <w:r w:rsidR="00394CC7" w:rsidRPr="00394CC7">
        <w:rPr>
          <w:color w:val="656565" w:themeColor="text1" w:themeTint="BF"/>
          <w:sz w:val="16"/>
          <w:szCs w:val="16"/>
        </w:rPr>
        <w:t xml:space="preserve"> - Satisfatório </w:t>
      </w:r>
      <w:r w:rsidR="001B59E5">
        <w:rPr>
          <w:color w:val="656565" w:themeColor="text1" w:themeTint="BF"/>
          <w:sz w:val="16"/>
          <w:szCs w:val="16"/>
        </w:rPr>
        <w:t xml:space="preserve">   </w:t>
      </w:r>
      <w:r w:rsidR="00FC77E4">
        <w:rPr>
          <w:color w:val="656565" w:themeColor="text1" w:themeTint="BF"/>
          <w:sz w:val="16"/>
          <w:szCs w:val="16"/>
        </w:rPr>
        <w:t xml:space="preserve">   </w:t>
      </w:r>
      <w:r w:rsidR="00394CC7" w:rsidRPr="00FC77E4">
        <w:rPr>
          <w:b/>
          <w:bCs/>
          <w:color w:val="656565" w:themeColor="text1" w:themeTint="BF"/>
          <w:sz w:val="16"/>
          <w:szCs w:val="16"/>
        </w:rPr>
        <w:t>B</w:t>
      </w:r>
      <w:r w:rsidR="00394CC7" w:rsidRPr="00394CC7">
        <w:rPr>
          <w:color w:val="656565" w:themeColor="text1" w:themeTint="BF"/>
          <w:sz w:val="16"/>
          <w:szCs w:val="16"/>
        </w:rPr>
        <w:t xml:space="preserve"> - Bom </w:t>
      </w:r>
      <w:r w:rsidR="00FC77E4">
        <w:rPr>
          <w:color w:val="656565" w:themeColor="text1" w:themeTint="BF"/>
          <w:sz w:val="16"/>
          <w:szCs w:val="16"/>
        </w:rPr>
        <w:t xml:space="preserve"> </w:t>
      </w:r>
      <w:r w:rsidR="001B59E5">
        <w:rPr>
          <w:color w:val="656565" w:themeColor="text1" w:themeTint="BF"/>
          <w:sz w:val="16"/>
          <w:szCs w:val="16"/>
        </w:rPr>
        <w:t xml:space="preserve">   </w:t>
      </w:r>
      <w:r w:rsidR="00FC77E4">
        <w:rPr>
          <w:color w:val="656565" w:themeColor="text1" w:themeTint="BF"/>
          <w:sz w:val="16"/>
          <w:szCs w:val="16"/>
        </w:rPr>
        <w:t xml:space="preserve"> </w:t>
      </w:r>
      <w:r w:rsidR="00FC77E4" w:rsidRPr="00FC77E4">
        <w:rPr>
          <w:b/>
          <w:bCs/>
          <w:color w:val="656565" w:themeColor="text1" w:themeTint="BF"/>
          <w:sz w:val="16"/>
          <w:szCs w:val="16"/>
        </w:rPr>
        <w:t xml:space="preserve"> </w:t>
      </w:r>
      <w:r w:rsidR="00394CC7" w:rsidRPr="00FC77E4">
        <w:rPr>
          <w:b/>
          <w:bCs/>
          <w:color w:val="656565" w:themeColor="text1" w:themeTint="BF"/>
          <w:sz w:val="16"/>
          <w:szCs w:val="16"/>
        </w:rPr>
        <w:t>M</w:t>
      </w:r>
      <w:r w:rsidR="00394CC7" w:rsidRPr="00394CC7">
        <w:rPr>
          <w:color w:val="656565" w:themeColor="text1" w:themeTint="BF"/>
          <w:sz w:val="16"/>
          <w:szCs w:val="16"/>
        </w:rPr>
        <w:t xml:space="preserve"> - Muito Bom</w:t>
      </w:r>
      <w:r w:rsidRPr="009C4D3D">
        <w:rPr>
          <w:color w:val="656565" w:themeColor="text1" w:themeTint="BF"/>
          <w:sz w:val="16"/>
          <w:szCs w:val="16"/>
        </w:rPr>
        <w:t>.</w:t>
      </w: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67"/>
        <w:gridCol w:w="417"/>
        <w:gridCol w:w="417"/>
        <w:gridCol w:w="417"/>
        <w:gridCol w:w="417"/>
        <w:gridCol w:w="417"/>
      </w:tblGrid>
      <w:tr w:rsidR="00BC7280" w:rsidRPr="00824E10" w14:paraId="16708E5D" w14:textId="77777777" w:rsidTr="00394CC7">
        <w:trPr>
          <w:trHeight w:val="170"/>
        </w:trPr>
        <w:tc>
          <w:tcPr>
            <w:tcW w:w="3931" w:type="pct"/>
            <w:vMerge w:val="restart"/>
            <w:tcBorders>
              <w:right w:val="single" w:sz="12" w:space="0" w:color="FFFFFF" w:themeColor="background1"/>
            </w:tcBorders>
            <w:shd w:val="clear" w:color="auto" w:fill="2C4694"/>
            <w:vAlign w:val="center"/>
          </w:tcPr>
          <w:p w14:paraId="3E4E3B5C" w14:textId="1A38855D" w:rsidR="00BC7280" w:rsidRPr="00E308E9" w:rsidRDefault="00BC7280" w:rsidP="00BC7280">
            <w:pPr>
              <w:spacing w:before="0" w:after="0" w:line="240" w:lineRule="auto"/>
              <w:rPr>
                <w:b/>
                <w:bCs/>
                <w:color w:val="525252" w:themeColor="text2"/>
                <w:szCs w:val="20"/>
              </w:rPr>
            </w:pPr>
            <w:r w:rsidRPr="00691D5A">
              <w:rPr>
                <w:b/>
                <w:bCs/>
                <w:color w:val="FFFFFF" w:themeColor="background1"/>
                <w:szCs w:val="20"/>
              </w:rPr>
              <w:t>Ambiente de trabalho, condições de segurança e saúde (ASS)</w:t>
            </w:r>
          </w:p>
        </w:tc>
        <w:tc>
          <w:tcPr>
            <w:tcW w:w="1069" w:type="pct"/>
            <w:gridSpan w:val="5"/>
            <w:tcBorders>
              <w:left w:val="single" w:sz="12" w:space="0" w:color="FFFFFF" w:themeColor="background1"/>
              <w:bottom w:val="single" w:sz="12" w:space="0" w:color="FFFFFF" w:themeColor="background1"/>
            </w:tcBorders>
            <w:shd w:val="clear" w:color="auto" w:fill="2C4694"/>
          </w:tcPr>
          <w:p w14:paraId="5A47FAE2" w14:textId="77777777" w:rsidR="00BC7280" w:rsidRPr="00824E10" w:rsidRDefault="00BC7280" w:rsidP="00BC7280">
            <w:pPr>
              <w:spacing w:before="0" w:after="0" w:line="240" w:lineRule="auto"/>
              <w:jc w:val="center"/>
              <w:rPr>
                <w:color w:val="FFFFFF" w:themeColor="background1"/>
                <w:sz w:val="16"/>
                <w:szCs w:val="16"/>
              </w:rPr>
            </w:pPr>
            <w:r w:rsidRPr="00824E10">
              <w:rPr>
                <w:color w:val="FFFFFF" w:themeColor="background1"/>
                <w:sz w:val="16"/>
                <w:szCs w:val="16"/>
              </w:rPr>
              <w:t>Nível de verificação</w:t>
            </w:r>
          </w:p>
        </w:tc>
      </w:tr>
      <w:tr w:rsidR="00394CC7" w:rsidRPr="00824E10" w14:paraId="26668B92" w14:textId="77777777" w:rsidTr="00394CC7">
        <w:trPr>
          <w:trHeight w:val="227"/>
        </w:trPr>
        <w:tc>
          <w:tcPr>
            <w:tcW w:w="3931" w:type="pct"/>
            <w:vMerge/>
            <w:tcBorders>
              <w:right w:val="single" w:sz="12" w:space="0" w:color="FFFFFF" w:themeColor="background1"/>
            </w:tcBorders>
            <w:shd w:val="clear" w:color="auto" w:fill="2C4694"/>
          </w:tcPr>
          <w:p w14:paraId="77124C97" w14:textId="77777777" w:rsidR="00394CC7" w:rsidRPr="00E308E9" w:rsidRDefault="00394CC7" w:rsidP="00394CC7">
            <w:pPr>
              <w:spacing w:before="0" w:after="0" w:line="240" w:lineRule="auto"/>
              <w:rPr>
                <w:b/>
                <w:bCs/>
                <w:color w:val="525252" w:themeColor="text2"/>
                <w:szCs w:val="20"/>
              </w:rPr>
            </w:pPr>
          </w:p>
        </w:tc>
        <w:tc>
          <w:tcPr>
            <w:tcW w:w="214" w:type="pct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2C4694"/>
          </w:tcPr>
          <w:p w14:paraId="14112FA6" w14:textId="0280FEAC" w:rsidR="00394CC7" w:rsidRPr="00824E10" w:rsidRDefault="00394CC7" w:rsidP="00394CC7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Cs w:val="20"/>
              </w:rPr>
            </w:pPr>
            <w:r>
              <w:rPr>
                <w:b/>
                <w:bCs/>
                <w:color w:val="FFFFFF" w:themeColor="background1"/>
                <w:szCs w:val="20"/>
              </w:rPr>
              <w:t>N</w:t>
            </w:r>
          </w:p>
        </w:tc>
        <w:tc>
          <w:tcPr>
            <w:tcW w:w="214" w:type="pct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2C4694"/>
          </w:tcPr>
          <w:p w14:paraId="725DB145" w14:textId="64EBDB26" w:rsidR="00394CC7" w:rsidRPr="00824E10" w:rsidRDefault="00394CC7" w:rsidP="00394CC7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Cs w:val="20"/>
              </w:rPr>
            </w:pPr>
            <w:r>
              <w:rPr>
                <w:b/>
                <w:bCs/>
                <w:color w:val="FFFFFF" w:themeColor="background1"/>
                <w:szCs w:val="20"/>
              </w:rPr>
              <w:t>I</w:t>
            </w:r>
          </w:p>
        </w:tc>
        <w:tc>
          <w:tcPr>
            <w:tcW w:w="214" w:type="pct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2C4694"/>
          </w:tcPr>
          <w:p w14:paraId="0F66863A" w14:textId="77AF1797" w:rsidR="00394CC7" w:rsidRPr="00824E10" w:rsidRDefault="00394CC7" w:rsidP="00394CC7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Cs w:val="20"/>
              </w:rPr>
            </w:pPr>
            <w:r>
              <w:rPr>
                <w:b/>
                <w:bCs/>
                <w:color w:val="FFFFFF" w:themeColor="background1"/>
                <w:szCs w:val="20"/>
              </w:rPr>
              <w:t>S</w:t>
            </w:r>
          </w:p>
        </w:tc>
        <w:tc>
          <w:tcPr>
            <w:tcW w:w="214" w:type="pct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2C4694"/>
          </w:tcPr>
          <w:p w14:paraId="6B3810BF" w14:textId="22F0C483" w:rsidR="00394CC7" w:rsidRPr="00824E10" w:rsidRDefault="00394CC7" w:rsidP="00394CC7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Cs w:val="20"/>
              </w:rPr>
            </w:pPr>
            <w:r>
              <w:rPr>
                <w:b/>
                <w:bCs/>
                <w:color w:val="FFFFFF" w:themeColor="background1"/>
                <w:szCs w:val="20"/>
              </w:rPr>
              <w:t>B</w:t>
            </w:r>
          </w:p>
        </w:tc>
        <w:tc>
          <w:tcPr>
            <w:tcW w:w="214" w:type="pct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</w:tcBorders>
            <w:shd w:val="clear" w:color="auto" w:fill="2C4694"/>
          </w:tcPr>
          <w:p w14:paraId="60E759A2" w14:textId="32EA0C25" w:rsidR="00394CC7" w:rsidRPr="00824E10" w:rsidRDefault="00394CC7" w:rsidP="00394CC7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Cs w:val="20"/>
              </w:rPr>
            </w:pPr>
            <w:r>
              <w:rPr>
                <w:b/>
                <w:bCs/>
                <w:color w:val="FFFFFF" w:themeColor="background1"/>
                <w:szCs w:val="20"/>
              </w:rPr>
              <w:t>M</w:t>
            </w:r>
          </w:p>
        </w:tc>
      </w:tr>
      <w:tr w:rsidR="006C306D" w:rsidRPr="00E308E9" w14:paraId="356762B4" w14:textId="77777777" w:rsidTr="00394CC7">
        <w:trPr>
          <w:trHeight w:val="237"/>
        </w:trPr>
        <w:tc>
          <w:tcPr>
            <w:tcW w:w="3931" w:type="pct"/>
            <w:tcBorders>
              <w:right w:val="single" w:sz="24" w:space="0" w:color="FFFFFF" w:themeColor="background1"/>
            </w:tcBorders>
          </w:tcPr>
          <w:p w14:paraId="32BF4A30" w14:textId="5395349F" w:rsidR="006C306D" w:rsidRPr="00E308E9" w:rsidRDefault="006C306D" w:rsidP="00975DAB">
            <w:pPr>
              <w:spacing w:before="0" w:after="0" w:line="276" w:lineRule="auto"/>
              <w:rPr>
                <w:color w:val="525252" w:themeColor="text2"/>
                <w:szCs w:val="20"/>
              </w:rPr>
            </w:pPr>
            <w:permStart w:id="684004520" w:edGrp="everyone" w:colFirst="1" w:colLast="1"/>
            <w:permStart w:id="976761299" w:edGrp="everyone" w:colFirst="2" w:colLast="2"/>
            <w:permStart w:id="113261518" w:edGrp="everyone" w:colFirst="3" w:colLast="3"/>
            <w:permStart w:id="720312548" w:edGrp="everyone" w:colFirst="4" w:colLast="4"/>
            <w:permStart w:id="1258380409" w:edGrp="everyone" w:colFirst="5" w:colLast="5"/>
            <w:r w:rsidRPr="00E308E9">
              <w:rPr>
                <w:color w:val="525252" w:themeColor="text2"/>
                <w:szCs w:val="20"/>
              </w:rPr>
              <w:t>Normas e sinalização de segurança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-19497611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6F8DE70E" w14:textId="0B1AE310" w:rsidR="006C306D" w:rsidRPr="00E308E9" w:rsidRDefault="006C505F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9125426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31E5F933" w14:textId="4D1A9B5E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2012402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E95EFC5" w14:textId="10C73CE5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1267691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391C3507" w14:textId="4677C534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349147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0A2B2CEE" w14:textId="7BD53594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tr w:rsidR="006C306D" w:rsidRPr="00E308E9" w14:paraId="59C7C261" w14:textId="77777777" w:rsidTr="00394CC7">
        <w:trPr>
          <w:trHeight w:val="237"/>
        </w:trPr>
        <w:tc>
          <w:tcPr>
            <w:tcW w:w="3931" w:type="pct"/>
            <w:tcBorders>
              <w:right w:val="single" w:sz="24" w:space="0" w:color="FFFFFF" w:themeColor="background1"/>
            </w:tcBorders>
          </w:tcPr>
          <w:p w14:paraId="5A426EBA" w14:textId="39FC1699" w:rsidR="006C306D" w:rsidRPr="00E308E9" w:rsidRDefault="006C306D" w:rsidP="00975DAB">
            <w:pPr>
              <w:spacing w:before="0" w:after="0" w:line="276" w:lineRule="auto"/>
              <w:rPr>
                <w:color w:val="525252" w:themeColor="text2"/>
                <w:szCs w:val="20"/>
              </w:rPr>
            </w:pPr>
            <w:permStart w:id="41956011" w:edGrp="everyone" w:colFirst="1" w:colLast="1"/>
            <w:permStart w:id="1051205601" w:edGrp="everyone" w:colFirst="2" w:colLast="2"/>
            <w:permStart w:id="1894478774" w:edGrp="everyone" w:colFirst="3" w:colLast="3"/>
            <w:permStart w:id="320615761" w:edGrp="everyone" w:colFirst="4" w:colLast="4"/>
            <w:permStart w:id="1711689852" w:edGrp="everyone" w:colFirst="5" w:colLast="5"/>
            <w:permEnd w:id="684004520"/>
            <w:permEnd w:id="976761299"/>
            <w:permEnd w:id="113261518"/>
            <w:permEnd w:id="720312548"/>
            <w:permEnd w:id="1258380409"/>
            <w:r w:rsidRPr="00E308E9">
              <w:rPr>
                <w:color w:val="525252" w:themeColor="text2"/>
                <w:szCs w:val="20"/>
              </w:rPr>
              <w:t>Equipamentos de Proteção Individual (EPI)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1961676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419EBF85" w14:textId="5A684AE3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151911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02262504" w14:textId="3273D92A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683055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0C66B9D0" w14:textId="215EF17B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13519113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BF30C3F" w14:textId="5262D1A0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829958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1629B9C0" w14:textId="3410CE14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tr w:rsidR="006C306D" w:rsidRPr="00E308E9" w14:paraId="1C8E127B" w14:textId="77777777" w:rsidTr="00394CC7">
        <w:trPr>
          <w:trHeight w:val="245"/>
        </w:trPr>
        <w:tc>
          <w:tcPr>
            <w:tcW w:w="3931" w:type="pct"/>
            <w:tcBorders>
              <w:right w:val="single" w:sz="24" w:space="0" w:color="FFFFFF" w:themeColor="background1"/>
            </w:tcBorders>
          </w:tcPr>
          <w:p w14:paraId="5F78F5F4" w14:textId="31670DE4" w:rsidR="006C306D" w:rsidRPr="00E308E9" w:rsidRDefault="006C306D" w:rsidP="00975DAB">
            <w:pPr>
              <w:tabs>
                <w:tab w:val="left" w:pos="1160"/>
              </w:tabs>
              <w:spacing w:before="0" w:after="0" w:line="276" w:lineRule="auto"/>
              <w:rPr>
                <w:color w:val="525252" w:themeColor="text2"/>
                <w:szCs w:val="20"/>
              </w:rPr>
            </w:pPr>
            <w:permStart w:id="411977486" w:edGrp="everyone" w:colFirst="1" w:colLast="1"/>
            <w:permStart w:id="869156496" w:edGrp="everyone" w:colFirst="2" w:colLast="2"/>
            <w:permStart w:id="1142362277" w:edGrp="everyone" w:colFirst="3" w:colLast="3"/>
            <w:permStart w:id="2077189333" w:edGrp="everyone" w:colFirst="4" w:colLast="4"/>
            <w:permStart w:id="238648495" w:edGrp="everyone" w:colFirst="5" w:colLast="5"/>
            <w:permEnd w:id="41956011"/>
            <w:permEnd w:id="1051205601"/>
            <w:permEnd w:id="1894478774"/>
            <w:permEnd w:id="320615761"/>
            <w:permEnd w:id="1711689852"/>
            <w:r w:rsidRPr="00E308E9">
              <w:rPr>
                <w:color w:val="525252" w:themeColor="text2"/>
                <w:szCs w:val="20"/>
              </w:rPr>
              <w:t>Materiais de extinção de incêndios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159510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3E806F00" w14:textId="0DF0CDA1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1588423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602F3947" w14:textId="5B8AC2EA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745262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0EB53050" w14:textId="75645F13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1780226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80B2688" w14:textId="26A05477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260882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3ED21575" w14:textId="6FD516BE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tr w:rsidR="006C306D" w:rsidRPr="00E308E9" w14:paraId="02FD0E18" w14:textId="77777777" w:rsidTr="00394CC7">
        <w:trPr>
          <w:trHeight w:val="237"/>
        </w:trPr>
        <w:tc>
          <w:tcPr>
            <w:tcW w:w="3931" w:type="pct"/>
            <w:tcBorders>
              <w:right w:val="single" w:sz="24" w:space="0" w:color="FFFFFF" w:themeColor="background1"/>
            </w:tcBorders>
          </w:tcPr>
          <w:p w14:paraId="1167BE85" w14:textId="598CB054" w:rsidR="006C306D" w:rsidRPr="00E308E9" w:rsidRDefault="006C306D" w:rsidP="00975DAB">
            <w:pPr>
              <w:spacing w:before="0" w:after="0" w:line="276" w:lineRule="auto"/>
              <w:rPr>
                <w:color w:val="525252" w:themeColor="text2"/>
                <w:szCs w:val="20"/>
              </w:rPr>
            </w:pPr>
            <w:permStart w:id="2062305924" w:edGrp="everyone" w:colFirst="1" w:colLast="1"/>
            <w:permStart w:id="1091965637" w:edGrp="everyone" w:colFirst="2" w:colLast="2"/>
            <w:permStart w:id="448737913" w:edGrp="everyone" w:colFirst="3" w:colLast="3"/>
            <w:permStart w:id="1802649302" w:edGrp="everyone" w:colFirst="4" w:colLast="4"/>
            <w:permStart w:id="563368609" w:edGrp="everyone" w:colFirst="5" w:colLast="5"/>
            <w:permEnd w:id="411977486"/>
            <w:permEnd w:id="869156496"/>
            <w:permEnd w:id="1142362277"/>
            <w:permEnd w:id="2077189333"/>
            <w:permEnd w:id="238648495"/>
            <w:r w:rsidRPr="00E308E9">
              <w:rPr>
                <w:color w:val="525252" w:themeColor="text2"/>
                <w:szCs w:val="20"/>
              </w:rPr>
              <w:t>Condições de higiene e ambiente (iluminação, ventilação, ruído...)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283856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404B2E1" w14:textId="2D9787DC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-1054077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34F5547" w14:textId="3C343A3E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1025285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25876215" w14:textId="3AAB1EFC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568231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5CA7893" w14:textId="51D087CE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bCs/>
              <w:color w:val="525252" w:themeColor="text2"/>
              <w:szCs w:val="20"/>
            </w:rPr>
            <w:id w:val="163906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single" w:sz="24" w:space="0" w:color="FFFFFF" w:themeColor="background1"/>
                  <w:right w:val="single" w:sz="24" w:space="0" w:color="FFFFFF" w:themeColor="background1"/>
                </w:tcBorders>
                <w:shd w:val="clear" w:color="auto" w:fill="F9F9F9"/>
              </w:tcPr>
              <w:p w14:paraId="53807B0A" w14:textId="47F6D702" w:rsidR="006C306D" w:rsidRPr="00E308E9" w:rsidRDefault="006C306D" w:rsidP="00975DAB">
                <w:pPr>
                  <w:spacing w:before="0" w:after="0" w:line="276" w:lineRule="auto"/>
                  <w:rPr>
                    <w:b/>
                    <w:bCs/>
                    <w:color w:val="525252" w:themeColor="text2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permEnd w:id="2062305924"/>
      <w:permEnd w:id="1091965637"/>
      <w:permEnd w:id="448737913"/>
      <w:permEnd w:id="1802649302"/>
      <w:permEnd w:id="563368609"/>
    </w:tbl>
    <w:p w14:paraId="13CAD0AA" w14:textId="77777777" w:rsidR="00D47B26" w:rsidRDefault="00D47B26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1B9FD3BE" w14:textId="77777777" w:rsidR="00D47B26" w:rsidRDefault="00D47B26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74321720" w14:textId="77777777" w:rsidR="00D47B26" w:rsidRDefault="00D47B26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255D65E9" w14:textId="6EA84F82" w:rsidR="006C4D66" w:rsidRDefault="009952AF" w:rsidP="00B83B15">
      <w:pPr>
        <w:pBdr>
          <w:left w:val="single" w:sz="2" w:space="4" w:color="2C4694"/>
        </w:pBdr>
        <w:spacing w:before="0" w:after="0" w:line="276" w:lineRule="auto"/>
        <w:jc w:val="both"/>
        <w:rPr>
          <w:color w:val="525252" w:themeColor="text2"/>
        </w:rPr>
      </w:pPr>
      <w:r w:rsidRPr="00504034">
        <w:rPr>
          <w:color w:val="525252" w:themeColor="text2"/>
        </w:rPr>
        <w:t xml:space="preserve">A presente caracterização técnica visou confirmar a existência de condições adequadas para assegurar aos formandos a realização da formação prática em contexto de trabalho na(s) </w:t>
      </w:r>
      <w:r w:rsidRPr="00A718F5">
        <w:rPr>
          <w:b/>
          <w:bCs/>
          <w:color w:val="525252" w:themeColor="text2"/>
        </w:rPr>
        <w:t>seguinte(s) área(s) e saída(s) profissional(ais)</w:t>
      </w:r>
      <w:r w:rsidRPr="00504034">
        <w:rPr>
          <w:color w:val="525252" w:themeColor="text2"/>
        </w:rPr>
        <w:t>:</w:t>
      </w:r>
    </w:p>
    <w:p w14:paraId="3FF9BEFA" w14:textId="77777777" w:rsidR="00B83B15" w:rsidRPr="00504034" w:rsidRDefault="00B83B15" w:rsidP="00B83B15">
      <w:pPr>
        <w:spacing w:before="0" w:after="0" w:line="276" w:lineRule="auto"/>
        <w:jc w:val="both"/>
        <w:rPr>
          <w:color w:val="525252" w:themeColor="text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6"/>
        <w:gridCol w:w="4819"/>
        <w:gridCol w:w="4077"/>
      </w:tblGrid>
      <w:tr w:rsidR="00BF241B" w:rsidRPr="00A718F5" w14:paraId="0B224909" w14:textId="77777777" w:rsidTr="00691D5A">
        <w:trPr>
          <w:trHeight w:val="300"/>
        </w:trPr>
        <w:tc>
          <w:tcPr>
            <w:tcW w:w="5665" w:type="dxa"/>
            <w:gridSpan w:val="2"/>
            <w:tcBorders>
              <w:top w:val="nil"/>
              <w:left w:val="nil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2C4694"/>
          </w:tcPr>
          <w:p w14:paraId="0425F5B9" w14:textId="5AE2B211" w:rsidR="00BF241B" w:rsidRPr="00691D5A" w:rsidRDefault="00BF241B" w:rsidP="00E65A46">
            <w:pPr>
              <w:spacing w:before="0" w:after="0" w:line="240" w:lineRule="auto"/>
              <w:rPr>
                <w:color w:val="FFFFFF" w:themeColor="background1"/>
                <w:szCs w:val="20"/>
              </w:rPr>
            </w:pPr>
            <w:r w:rsidRPr="00691D5A">
              <w:rPr>
                <w:color w:val="FFFFFF" w:themeColor="background1"/>
                <w:szCs w:val="20"/>
              </w:rPr>
              <w:t>Área de educação e formação</w:t>
            </w:r>
          </w:p>
        </w:tc>
        <w:tc>
          <w:tcPr>
            <w:tcW w:w="4077" w:type="dxa"/>
            <w:tcBorders>
              <w:top w:val="nil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2C4694"/>
          </w:tcPr>
          <w:p w14:paraId="3F506AE9" w14:textId="5DAFE849" w:rsidR="00BF241B" w:rsidRPr="00691D5A" w:rsidRDefault="00BF241B" w:rsidP="00E65A46">
            <w:pPr>
              <w:spacing w:before="0" w:after="0" w:line="240" w:lineRule="auto"/>
              <w:rPr>
                <w:color w:val="FFFFFF" w:themeColor="background1"/>
                <w:szCs w:val="20"/>
              </w:rPr>
            </w:pPr>
            <w:r w:rsidRPr="00691D5A">
              <w:rPr>
                <w:color w:val="FFFFFF" w:themeColor="background1"/>
                <w:szCs w:val="20"/>
              </w:rPr>
              <w:t>Saída Profissional</w:t>
            </w:r>
          </w:p>
        </w:tc>
      </w:tr>
      <w:tr w:rsidR="00A718F5" w:rsidRPr="00A718F5" w14:paraId="1088587B" w14:textId="77777777" w:rsidTr="00AB26FD">
        <w:tc>
          <w:tcPr>
            <w:tcW w:w="846" w:type="dxa"/>
            <w:tcBorders>
              <w:top w:val="single" w:sz="24" w:space="0" w:color="FFFFFF" w:themeColor="background1"/>
              <w:left w:val="nil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3D589052" w14:textId="77777777" w:rsidR="00A718F5" w:rsidRPr="00A718F5" w:rsidRDefault="00A718F5" w:rsidP="00A718F5">
            <w:pPr>
              <w:spacing w:line="276" w:lineRule="auto"/>
            </w:pPr>
            <w:permStart w:id="786192273" w:edGrp="everyone"/>
          </w:p>
        </w:tc>
        <w:tc>
          <w:tcPr>
            <w:tcW w:w="4819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09A58085" w14:textId="77777777" w:rsidR="00A718F5" w:rsidRPr="00A718F5" w:rsidRDefault="00A718F5" w:rsidP="00A718F5">
            <w:pPr>
              <w:spacing w:line="276" w:lineRule="auto"/>
            </w:pPr>
          </w:p>
        </w:tc>
        <w:tc>
          <w:tcPr>
            <w:tcW w:w="407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F9F9F9"/>
          </w:tcPr>
          <w:p w14:paraId="2D4022EB" w14:textId="77777777" w:rsidR="00A718F5" w:rsidRPr="00A718F5" w:rsidRDefault="00A718F5" w:rsidP="00A718F5">
            <w:pPr>
              <w:spacing w:line="276" w:lineRule="auto"/>
            </w:pPr>
          </w:p>
        </w:tc>
      </w:tr>
      <w:tr w:rsidR="00A718F5" w:rsidRPr="00A718F5" w14:paraId="1B843D8A" w14:textId="77777777" w:rsidTr="00AB26FD">
        <w:tc>
          <w:tcPr>
            <w:tcW w:w="846" w:type="dxa"/>
            <w:tcBorders>
              <w:top w:val="single" w:sz="24" w:space="0" w:color="FFFFFF" w:themeColor="background1"/>
              <w:left w:val="nil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59B7289F" w14:textId="77777777" w:rsidR="00A718F5" w:rsidRPr="00A718F5" w:rsidRDefault="00A718F5" w:rsidP="00A718F5">
            <w:pPr>
              <w:spacing w:line="276" w:lineRule="auto"/>
            </w:pPr>
          </w:p>
        </w:tc>
        <w:tc>
          <w:tcPr>
            <w:tcW w:w="4819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629E2F9B" w14:textId="77777777" w:rsidR="00A718F5" w:rsidRPr="00A718F5" w:rsidRDefault="00A718F5" w:rsidP="00A718F5">
            <w:pPr>
              <w:spacing w:line="276" w:lineRule="auto"/>
            </w:pPr>
          </w:p>
        </w:tc>
        <w:tc>
          <w:tcPr>
            <w:tcW w:w="407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F9F9F9"/>
          </w:tcPr>
          <w:p w14:paraId="699530F6" w14:textId="77777777" w:rsidR="00A718F5" w:rsidRPr="00A718F5" w:rsidRDefault="00A718F5" w:rsidP="00A718F5">
            <w:pPr>
              <w:spacing w:line="276" w:lineRule="auto"/>
            </w:pPr>
          </w:p>
        </w:tc>
      </w:tr>
      <w:tr w:rsidR="00A718F5" w:rsidRPr="00A718F5" w14:paraId="735957ED" w14:textId="77777777" w:rsidTr="00AB26FD">
        <w:tc>
          <w:tcPr>
            <w:tcW w:w="846" w:type="dxa"/>
            <w:tcBorders>
              <w:top w:val="single" w:sz="24" w:space="0" w:color="FFFFFF" w:themeColor="background1"/>
              <w:left w:val="nil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3B398763" w14:textId="77777777" w:rsidR="00A718F5" w:rsidRPr="00A718F5" w:rsidRDefault="00A718F5" w:rsidP="00A718F5">
            <w:pPr>
              <w:spacing w:line="276" w:lineRule="auto"/>
            </w:pPr>
          </w:p>
        </w:tc>
        <w:tc>
          <w:tcPr>
            <w:tcW w:w="4819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290BB9E8" w14:textId="77777777" w:rsidR="00A718F5" w:rsidRPr="00A718F5" w:rsidRDefault="00A718F5" w:rsidP="00A718F5">
            <w:pPr>
              <w:spacing w:line="276" w:lineRule="auto"/>
            </w:pPr>
          </w:p>
        </w:tc>
        <w:tc>
          <w:tcPr>
            <w:tcW w:w="407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F9F9F9"/>
          </w:tcPr>
          <w:p w14:paraId="41E7C40F" w14:textId="77777777" w:rsidR="00A718F5" w:rsidRPr="00A718F5" w:rsidRDefault="00A718F5" w:rsidP="00A718F5">
            <w:pPr>
              <w:spacing w:line="276" w:lineRule="auto"/>
            </w:pPr>
          </w:p>
        </w:tc>
      </w:tr>
      <w:tr w:rsidR="00A718F5" w:rsidRPr="00A718F5" w14:paraId="25CCA483" w14:textId="77777777" w:rsidTr="00AB26FD">
        <w:tc>
          <w:tcPr>
            <w:tcW w:w="846" w:type="dxa"/>
            <w:tcBorders>
              <w:top w:val="single" w:sz="24" w:space="0" w:color="FFFFFF" w:themeColor="background1"/>
              <w:left w:val="nil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458F0F31" w14:textId="77777777" w:rsidR="00A718F5" w:rsidRPr="00A718F5" w:rsidRDefault="00A718F5" w:rsidP="00A718F5">
            <w:pPr>
              <w:spacing w:line="276" w:lineRule="auto"/>
            </w:pPr>
          </w:p>
        </w:tc>
        <w:tc>
          <w:tcPr>
            <w:tcW w:w="4819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1C469A74" w14:textId="77777777" w:rsidR="00A718F5" w:rsidRPr="00A718F5" w:rsidRDefault="00A718F5" w:rsidP="00A718F5">
            <w:pPr>
              <w:spacing w:line="276" w:lineRule="auto"/>
            </w:pPr>
          </w:p>
        </w:tc>
        <w:tc>
          <w:tcPr>
            <w:tcW w:w="407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F9F9F9"/>
          </w:tcPr>
          <w:p w14:paraId="5BA00AD6" w14:textId="77777777" w:rsidR="00A718F5" w:rsidRPr="00A718F5" w:rsidRDefault="00A718F5" w:rsidP="00A718F5">
            <w:pPr>
              <w:spacing w:line="276" w:lineRule="auto"/>
            </w:pPr>
          </w:p>
        </w:tc>
      </w:tr>
      <w:tr w:rsidR="00A718F5" w:rsidRPr="00A718F5" w14:paraId="2AAC4742" w14:textId="77777777" w:rsidTr="00AB26FD">
        <w:tc>
          <w:tcPr>
            <w:tcW w:w="846" w:type="dxa"/>
            <w:tcBorders>
              <w:top w:val="single" w:sz="24" w:space="0" w:color="FFFFFF" w:themeColor="background1"/>
              <w:left w:val="nil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36CFF73A" w14:textId="77777777" w:rsidR="00A718F5" w:rsidRPr="00A718F5" w:rsidRDefault="00A718F5" w:rsidP="00A718F5">
            <w:pPr>
              <w:spacing w:line="276" w:lineRule="auto"/>
            </w:pPr>
          </w:p>
        </w:tc>
        <w:tc>
          <w:tcPr>
            <w:tcW w:w="4819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9F9F9"/>
          </w:tcPr>
          <w:p w14:paraId="634C4A67" w14:textId="77777777" w:rsidR="00A718F5" w:rsidRPr="00A718F5" w:rsidRDefault="00A718F5" w:rsidP="00A718F5">
            <w:pPr>
              <w:spacing w:line="276" w:lineRule="auto"/>
            </w:pPr>
          </w:p>
        </w:tc>
        <w:tc>
          <w:tcPr>
            <w:tcW w:w="407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F9F9F9"/>
          </w:tcPr>
          <w:p w14:paraId="00CF4590" w14:textId="77777777" w:rsidR="00A718F5" w:rsidRPr="00A718F5" w:rsidRDefault="00A718F5" w:rsidP="00A718F5">
            <w:pPr>
              <w:spacing w:line="276" w:lineRule="auto"/>
            </w:pPr>
          </w:p>
        </w:tc>
      </w:tr>
      <w:tr w:rsidR="00BF241B" w:rsidRPr="00A718F5" w14:paraId="672BEBA4" w14:textId="77777777" w:rsidTr="00AB26FD">
        <w:tc>
          <w:tcPr>
            <w:tcW w:w="846" w:type="dxa"/>
            <w:tcBorders>
              <w:top w:val="single" w:sz="24" w:space="0" w:color="FFFFFF" w:themeColor="background1"/>
              <w:left w:val="nil"/>
              <w:bottom w:val="nil"/>
              <w:right w:val="single" w:sz="24" w:space="0" w:color="FFFFFF" w:themeColor="background1"/>
            </w:tcBorders>
            <w:shd w:val="clear" w:color="auto" w:fill="F9F9F9"/>
          </w:tcPr>
          <w:p w14:paraId="605D4D21" w14:textId="77777777" w:rsidR="00BF241B" w:rsidRPr="00A718F5" w:rsidRDefault="00BF241B" w:rsidP="00A718F5">
            <w:pPr>
              <w:spacing w:line="276" w:lineRule="auto"/>
            </w:pPr>
          </w:p>
        </w:tc>
        <w:tc>
          <w:tcPr>
            <w:tcW w:w="4819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nil"/>
              <w:right w:val="single" w:sz="24" w:space="0" w:color="FFFFFF" w:themeColor="background1"/>
            </w:tcBorders>
            <w:shd w:val="clear" w:color="auto" w:fill="F9F9F9"/>
          </w:tcPr>
          <w:p w14:paraId="7664D3BC" w14:textId="77777777" w:rsidR="00BF241B" w:rsidRPr="00A718F5" w:rsidRDefault="00BF241B" w:rsidP="00A718F5">
            <w:pPr>
              <w:spacing w:line="276" w:lineRule="auto"/>
            </w:pPr>
          </w:p>
        </w:tc>
        <w:tc>
          <w:tcPr>
            <w:tcW w:w="4077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nil"/>
              <w:right w:val="nil"/>
            </w:tcBorders>
            <w:shd w:val="clear" w:color="auto" w:fill="F9F9F9"/>
          </w:tcPr>
          <w:p w14:paraId="151BD0F4" w14:textId="77777777" w:rsidR="00BF241B" w:rsidRPr="00A718F5" w:rsidRDefault="00BF241B" w:rsidP="00A718F5">
            <w:pPr>
              <w:spacing w:line="276" w:lineRule="auto"/>
            </w:pPr>
          </w:p>
        </w:tc>
      </w:tr>
    </w:tbl>
    <w:p w14:paraId="3263A22D" w14:textId="77777777" w:rsidR="006C4D66" w:rsidRDefault="006C4D66" w:rsidP="00501A0F">
      <w:pPr>
        <w:spacing w:before="0" w:after="0" w:line="240" w:lineRule="auto"/>
        <w:rPr>
          <w:b/>
          <w:bCs/>
          <w:sz w:val="10"/>
          <w:szCs w:val="14"/>
        </w:rPr>
      </w:pPr>
    </w:p>
    <w:permEnd w:id="786192273"/>
    <w:p w14:paraId="53F5CB5F" w14:textId="77777777" w:rsidR="006C4D66" w:rsidRDefault="006C4D66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51C8A717" w14:textId="77777777" w:rsidR="006C4D66" w:rsidRDefault="006C4D66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4EC4C356" w14:textId="77777777" w:rsidR="006C4D66" w:rsidRPr="00AC1878" w:rsidRDefault="006C4D66" w:rsidP="00501A0F">
      <w:pPr>
        <w:spacing w:before="0" w:after="0" w:line="240" w:lineRule="auto"/>
        <w:rPr>
          <w:b/>
          <w:bCs/>
          <w:sz w:val="28"/>
          <w:szCs w:val="36"/>
        </w:rPr>
      </w:pPr>
    </w:p>
    <w:p w14:paraId="5D874B56" w14:textId="77777777" w:rsidR="006C4D66" w:rsidRDefault="006C4D66" w:rsidP="00501A0F">
      <w:pPr>
        <w:spacing w:before="0" w:after="0" w:line="240" w:lineRule="auto"/>
        <w:rPr>
          <w:b/>
          <w:bCs/>
          <w:sz w:val="10"/>
          <w:szCs w:val="14"/>
        </w:rPr>
      </w:pPr>
    </w:p>
    <w:p w14:paraId="35E018E7" w14:textId="05FCD62D" w:rsidR="00875EEC" w:rsidRPr="00D14A9C" w:rsidRDefault="00875EEC" w:rsidP="00875EEC">
      <w:pPr>
        <w:spacing w:before="60" w:after="0" w:line="240" w:lineRule="auto"/>
        <w:rPr>
          <w:rFonts w:ascii="ConduitMdSCITC TT" w:hAnsi="ConduitMdSCITC TT"/>
          <w:color w:val="2C4694"/>
          <w:sz w:val="24"/>
          <w:szCs w:val="32"/>
        </w:rPr>
      </w:pPr>
      <w:r>
        <w:rPr>
          <w:rFonts w:ascii="ConduitMdSCITC TT" w:hAnsi="ConduitMdSCITC TT"/>
          <w:color w:val="2C4694"/>
          <w:sz w:val="24"/>
          <w:szCs w:val="32"/>
        </w:rPr>
        <w:t>Análise e Parecer</w:t>
      </w:r>
    </w:p>
    <w:p w14:paraId="6BB40D94" w14:textId="211DBDAA" w:rsidR="00501A0F" w:rsidRPr="00875EEC" w:rsidRDefault="00501A0F" w:rsidP="00501A0F">
      <w:pPr>
        <w:spacing w:before="0" w:after="0" w:line="240" w:lineRule="auto"/>
        <w:rPr>
          <w:b/>
          <w:bCs/>
          <w:sz w:val="12"/>
          <w:szCs w:val="16"/>
        </w:rPr>
      </w:pPr>
    </w:p>
    <w:tbl>
      <w:tblPr>
        <w:tblStyle w:val="TabelacomGrelha"/>
        <w:tblW w:w="9841" w:type="dxa"/>
        <w:tblBorders>
          <w:top w:val="none" w:sz="0" w:space="0" w:color="auto"/>
          <w:left w:val="single" w:sz="2" w:space="0" w:color="8DB335" w:themeColor="accent1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5"/>
        <w:gridCol w:w="1403"/>
        <w:gridCol w:w="453"/>
        <w:gridCol w:w="1093"/>
        <w:gridCol w:w="522"/>
        <w:gridCol w:w="34"/>
        <w:gridCol w:w="1308"/>
        <w:gridCol w:w="506"/>
        <w:gridCol w:w="493"/>
        <w:gridCol w:w="121"/>
        <w:gridCol w:w="518"/>
        <w:gridCol w:w="9"/>
        <w:gridCol w:w="66"/>
      </w:tblGrid>
      <w:tr w:rsidR="000F5D20" w14:paraId="641FBAB2" w14:textId="77777777" w:rsidTr="006248B4">
        <w:trPr>
          <w:gridAfter w:val="1"/>
          <w:wAfter w:w="66" w:type="dxa"/>
          <w:trHeight w:val="454"/>
        </w:trPr>
        <w:tc>
          <w:tcPr>
            <w:tcW w:w="9248" w:type="dxa"/>
            <w:gridSpan w:val="10"/>
            <w:tcBorders>
              <w:left w:val="single" w:sz="2" w:space="0" w:color="2C4694"/>
              <w:bottom w:val="nil"/>
            </w:tcBorders>
            <w:vAlign w:val="center"/>
          </w:tcPr>
          <w:p w14:paraId="5F8AF8AE" w14:textId="4815C000" w:rsidR="000F5D20" w:rsidRPr="00A364FF" w:rsidRDefault="00DD4104">
            <w:pPr>
              <w:spacing w:before="0" w:after="0" w:line="240" w:lineRule="auto"/>
              <w:rPr>
                <w:color w:val="525252" w:themeColor="text2"/>
                <w:spacing w:val="10"/>
              </w:rPr>
            </w:pPr>
            <w:permStart w:id="1136342614" w:edGrp="everyone" w:colFirst="1" w:colLast="1"/>
            <w:r w:rsidRPr="00A364FF">
              <w:rPr>
                <w:color w:val="525252" w:themeColor="text2"/>
                <w:spacing w:val="10"/>
              </w:rPr>
              <w:t xml:space="preserve">Foi possível confirmar que a </w:t>
            </w:r>
            <w:r w:rsidR="00BA50F0" w:rsidRPr="00A364FF">
              <w:rPr>
                <w:color w:val="525252" w:themeColor="text2"/>
                <w:spacing w:val="10"/>
              </w:rPr>
              <w:t>E</w:t>
            </w:r>
            <w:r w:rsidR="00BA50F0">
              <w:rPr>
                <w:color w:val="525252" w:themeColor="text2"/>
                <w:spacing w:val="10"/>
              </w:rPr>
              <w:t>E</w:t>
            </w:r>
            <w:r w:rsidR="00BA50F0" w:rsidRPr="00A364FF">
              <w:rPr>
                <w:color w:val="525252" w:themeColor="text2"/>
                <w:spacing w:val="10"/>
              </w:rPr>
              <w:t xml:space="preserve"> </w:t>
            </w:r>
            <w:r w:rsidRPr="00A364FF">
              <w:rPr>
                <w:b/>
                <w:bCs/>
                <w:color w:val="525252" w:themeColor="text2"/>
                <w:spacing w:val="10"/>
              </w:rPr>
              <w:t>reúne condições</w:t>
            </w:r>
            <w:r w:rsidRPr="00A364FF">
              <w:rPr>
                <w:color w:val="525252" w:themeColor="text2"/>
                <w:spacing w:val="10"/>
              </w:rPr>
              <w:t xml:space="preserve"> para a </w:t>
            </w:r>
            <w:r w:rsidRPr="00A364FF">
              <w:rPr>
                <w:b/>
                <w:bCs/>
                <w:color w:val="525252" w:themeColor="text2"/>
                <w:spacing w:val="10"/>
              </w:rPr>
              <w:t>totalidade</w:t>
            </w:r>
            <w:r w:rsidRPr="00A364FF">
              <w:rPr>
                <w:color w:val="525252" w:themeColor="text2"/>
                <w:spacing w:val="10"/>
              </w:rPr>
              <w:t xml:space="preserve"> das áreas/saídas profissionais.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1729412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gridSpan w:val="2"/>
                <w:shd w:val="clear" w:color="auto" w:fill="F9F9F9"/>
                <w:vAlign w:val="center"/>
              </w:tcPr>
              <w:p w14:paraId="717301FA" w14:textId="4F3909E4" w:rsidR="000F5D20" w:rsidRDefault="006C306D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permEnd w:id="1136342614"/>
      <w:tr w:rsidR="000F5D20" w:rsidRPr="007226D3" w14:paraId="27DF846A" w14:textId="77777777" w:rsidTr="006248B4">
        <w:trPr>
          <w:gridAfter w:val="1"/>
          <w:wAfter w:w="66" w:type="dxa"/>
          <w:trHeight w:val="211"/>
        </w:trPr>
        <w:tc>
          <w:tcPr>
            <w:tcW w:w="9775" w:type="dxa"/>
            <w:gridSpan w:val="12"/>
            <w:tcBorders>
              <w:left w:val="single" w:sz="24" w:space="0" w:color="FFFFFF" w:themeColor="background1"/>
              <w:bottom w:val="nil"/>
            </w:tcBorders>
            <w:vAlign w:val="center"/>
          </w:tcPr>
          <w:p w14:paraId="304A27A4" w14:textId="77777777" w:rsidR="000F5D20" w:rsidRPr="00A364FF" w:rsidRDefault="000F5D20">
            <w:pPr>
              <w:spacing w:before="0" w:after="0" w:line="240" w:lineRule="auto"/>
              <w:rPr>
                <w:color w:val="525252" w:themeColor="text2"/>
                <w:sz w:val="6"/>
                <w:szCs w:val="10"/>
              </w:rPr>
            </w:pPr>
          </w:p>
        </w:tc>
      </w:tr>
      <w:tr w:rsidR="002410F7" w:rsidRPr="00E25C13" w14:paraId="54E4B323" w14:textId="77777777" w:rsidTr="006248B4">
        <w:trPr>
          <w:gridAfter w:val="1"/>
          <w:wAfter w:w="66" w:type="dxa"/>
          <w:trHeight w:val="454"/>
        </w:trPr>
        <w:tc>
          <w:tcPr>
            <w:tcW w:w="9248" w:type="dxa"/>
            <w:gridSpan w:val="10"/>
            <w:tcBorders>
              <w:left w:val="single" w:sz="2" w:space="0" w:color="2C4694"/>
              <w:bottom w:val="nil"/>
            </w:tcBorders>
            <w:vAlign w:val="center"/>
          </w:tcPr>
          <w:p w14:paraId="44E79513" w14:textId="620A0D19" w:rsidR="002410F7" w:rsidRPr="00A364FF" w:rsidRDefault="00A364FF">
            <w:pPr>
              <w:spacing w:before="0" w:after="0" w:line="240" w:lineRule="auto"/>
              <w:rPr>
                <w:color w:val="525252" w:themeColor="text2"/>
                <w:spacing w:val="10"/>
              </w:rPr>
            </w:pPr>
            <w:permStart w:id="1860910216" w:edGrp="everyone" w:colFirst="1" w:colLast="1"/>
            <w:r w:rsidRPr="00A364FF">
              <w:rPr>
                <w:color w:val="525252" w:themeColor="text2"/>
                <w:spacing w:val="10"/>
              </w:rPr>
              <w:t xml:space="preserve">Foi possível confirmar que a </w:t>
            </w:r>
            <w:r w:rsidR="00BA50F0" w:rsidRPr="00A364FF">
              <w:rPr>
                <w:color w:val="525252" w:themeColor="text2"/>
                <w:spacing w:val="10"/>
              </w:rPr>
              <w:t>E</w:t>
            </w:r>
            <w:r w:rsidR="00BA50F0">
              <w:rPr>
                <w:color w:val="525252" w:themeColor="text2"/>
                <w:spacing w:val="10"/>
              </w:rPr>
              <w:t>E</w:t>
            </w:r>
            <w:r w:rsidR="006F667A">
              <w:rPr>
                <w:color w:val="525252" w:themeColor="text2"/>
                <w:spacing w:val="10"/>
              </w:rPr>
              <w:t xml:space="preserve"> </w:t>
            </w:r>
            <w:r w:rsidRPr="00A364FF">
              <w:rPr>
                <w:b/>
                <w:bCs/>
                <w:color w:val="525252" w:themeColor="text2"/>
                <w:spacing w:val="10"/>
              </w:rPr>
              <w:t>reúne condiç</w:t>
            </w:r>
            <w:r w:rsidRPr="009D082F">
              <w:rPr>
                <w:b/>
                <w:bCs/>
                <w:color w:val="525252" w:themeColor="text2"/>
                <w:spacing w:val="10"/>
              </w:rPr>
              <w:t>ões</w:t>
            </w:r>
            <w:r w:rsidRPr="00A364FF">
              <w:rPr>
                <w:color w:val="525252" w:themeColor="text2"/>
                <w:spacing w:val="10"/>
              </w:rPr>
              <w:t xml:space="preserve"> para </w:t>
            </w:r>
            <w:r w:rsidRPr="00A364FF">
              <w:rPr>
                <w:b/>
                <w:bCs/>
                <w:color w:val="525252" w:themeColor="text2"/>
                <w:spacing w:val="10"/>
              </w:rPr>
              <w:t>parte</w:t>
            </w:r>
            <w:r w:rsidRPr="00A364FF">
              <w:rPr>
                <w:color w:val="525252" w:themeColor="text2"/>
                <w:spacing w:val="10"/>
              </w:rPr>
              <w:t xml:space="preserve"> das áreas/saídas profissionais, que a seguir se indicam: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1169749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dxa"/>
                <w:gridSpan w:val="2"/>
                <w:tcBorders>
                  <w:bottom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3C5CF30B" w14:textId="202D3EA6" w:rsidR="002410F7" w:rsidRPr="00E25C13" w:rsidRDefault="006C306D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tr w:rsidR="00A364FF" w:rsidRPr="00E25C13" w14:paraId="521F5687" w14:textId="77777777" w:rsidTr="00E55E0D">
        <w:trPr>
          <w:gridAfter w:val="1"/>
          <w:wAfter w:w="66" w:type="dxa"/>
          <w:trHeight w:val="1876"/>
        </w:trPr>
        <w:tc>
          <w:tcPr>
            <w:tcW w:w="9775" w:type="dxa"/>
            <w:gridSpan w:val="12"/>
            <w:tcBorders>
              <w:top w:val="single" w:sz="24" w:space="0" w:color="FFFFFF" w:themeColor="background1"/>
              <w:left w:val="nil"/>
              <w:bottom w:val="nil"/>
            </w:tcBorders>
            <w:shd w:val="clear" w:color="auto" w:fill="F9F9F9"/>
          </w:tcPr>
          <w:p w14:paraId="4178CB62" w14:textId="77777777" w:rsidR="00A364FF" w:rsidRPr="00E25C13" w:rsidRDefault="00A364FF" w:rsidP="00E55E0D">
            <w:pPr>
              <w:spacing w:before="0" w:after="0" w:line="240" w:lineRule="auto"/>
              <w:jc w:val="both"/>
            </w:pPr>
            <w:permStart w:id="287076853" w:edGrp="everyone" w:colFirst="0" w:colLast="0"/>
            <w:permEnd w:id="1860910216"/>
          </w:p>
        </w:tc>
      </w:tr>
      <w:permEnd w:id="287076853"/>
      <w:tr w:rsidR="000F5D20" w14:paraId="2F5DC0D8" w14:textId="77777777" w:rsidTr="006248B4">
        <w:trPr>
          <w:gridAfter w:val="1"/>
          <w:wAfter w:w="66" w:type="dxa"/>
          <w:trHeight w:val="210"/>
        </w:trPr>
        <w:tc>
          <w:tcPr>
            <w:tcW w:w="9775" w:type="dxa"/>
            <w:gridSpan w:val="12"/>
            <w:tcBorders>
              <w:left w:val="nil"/>
              <w:bottom w:val="single" w:sz="24" w:space="0" w:color="FFFFFF" w:themeColor="background1"/>
            </w:tcBorders>
            <w:vAlign w:val="center"/>
          </w:tcPr>
          <w:p w14:paraId="64B92F70" w14:textId="77777777" w:rsidR="000F5D20" w:rsidRPr="007226D3" w:rsidRDefault="000F5D20">
            <w:pPr>
              <w:spacing w:before="0" w:after="0" w:line="240" w:lineRule="auto"/>
              <w:rPr>
                <w:sz w:val="6"/>
                <w:szCs w:val="10"/>
              </w:rPr>
            </w:pPr>
          </w:p>
        </w:tc>
      </w:tr>
      <w:tr w:rsidR="00CA6EC4" w:rsidRPr="0063585D" w14:paraId="16A0CF87" w14:textId="77777777" w:rsidTr="006248B4">
        <w:trPr>
          <w:gridAfter w:val="2"/>
          <w:wAfter w:w="75" w:type="dxa"/>
          <w:trHeight w:val="340"/>
        </w:trPr>
        <w:tc>
          <w:tcPr>
            <w:tcW w:w="3315" w:type="dxa"/>
            <w:tcBorders>
              <w:top w:val="single" w:sz="24" w:space="0" w:color="FFFFFF" w:themeColor="background1"/>
              <w:left w:val="single" w:sz="2" w:space="0" w:color="2C4694"/>
              <w:bottom w:val="nil"/>
              <w:right w:val="single" w:sz="24" w:space="0" w:color="FFFFFF" w:themeColor="background1"/>
            </w:tcBorders>
            <w:vAlign w:val="center"/>
          </w:tcPr>
          <w:p w14:paraId="1829184A" w14:textId="30D8D180" w:rsidR="009C6A0D" w:rsidRPr="00277ADD" w:rsidRDefault="009C6A0D">
            <w:pPr>
              <w:spacing w:before="0" w:after="0" w:line="240" w:lineRule="auto"/>
              <w:rPr>
                <w:spacing w:val="10"/>
              </w:rPr>
            </w:pPr>
            <w:permStart w:id="1695186641" w:edGrp="everyone" w:colFirst="2" w:colLast="2"/>
            <w:permStart w:id="1543837846" w:edGrp="everyone" w:colFirst="4" w:colLast="4"/>
            <w:permStart w:id="1136793519" w:edGrp="everyone" w:colFirst="6" w:colLast="6"/>
            <w:permStart w:id="1128861207" w:edGrp="everyone" w:colFirst="8" w:colLast="8"/>
            <w:r w:rsidRPr="00277ADD">
              <w:rPr>
                <w:spacing w:val="10"/>
              </w:rPr>
              <w:t xml:space="preserve">A </w:t>
            </w:r>
            <w:r w:rsidR="00A05667" w:rsidRPr="00277ADD">
              <w:rPr>
                <w:spacing w:val="10"/>
              </w:rPr>
              <w:t>E</w:t>
            </w:r>
            <w:r w:rsidR="00A05667">
              <w:rPr>
                <w:spacing w:val="10"/>
              </w:rPr>
              <w:t>E</w:t>
            </w:r>
            <w:r w:rsidR="00A05667" w:rsidRPr="00277ADD">
              <w:rPr>
                <w:spacing w:val="10"/>
              </w:rPr>
              <w:t xml:space="preserve"> </w:t>
            </w:r>
            <w:r w:rsidRPr="00277ADD">
              <w:rPr>
                <w:spacing w:val="10"/>
              </w:rPr>
              <w:t xml:space="preserve">necessita de </w:t>
            </w:r>
            <w:r w:rsidRPr="00277ADD">
              <w:rPr>
                <w:b/>
                <w:bCs/>
                <w:spacing w:val="10"/>
              </w:rPr>
              <w:t>melhoria/reforço:</w:t>
            </w:r>
          </w:p>
        </w:tc>
        <w:tc>
          <w:tcPr>
            <w:tcW w:w="140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nil"/>
              <w:right w:val="single" w:sz="24" w:space="0" w:color="FFFFFF" w:themeColor="background1"/>
            </w:tcBorders>
            <w:vAlign w:val="center"/>
          </w:tcPr>
          <w:p w14:paraId="2CACA823" w14:textId="037C5CA5" w:rsidR="009C6A0D" w:rsidRPr="00277ADD" w:rsidRDefault="009C6A0D">
            <w:pPr>
              <w:spacing w:before="0" w:after="0" w:line="240" w:lineRule="auto"/>
            </w:pPr>
            <w:r w:rsidRPr="00277ADD">
              <w:t>Meios humanos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-395739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3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nil"/>
                  <w:right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6BB11CA" w14:textId="5FF20944" w:rsidR="009C6A0D" w:rsidRPr="00277ADD" w:rsidRDefault="006C306D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tc>
          <w:tcPr>
            <w:tcW w:w="109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nil"/>
              <w:right w:val="single" w:sz="24" w:space="0" w:color="FFFFFF" w:themeColor="background1"/>
            </w:tcBorders>
            <w:vAlign w:val="center"/>
          </w:tcPr>
          <w:p w14:paraId="01A672BD" w14:textId="5154E927" w:rsidR="009C6A0D" w:rsidRPr="00277ADD" w:rsidRDefault="009C6A0D">
            <w:pPr>
              <w:spacing w:before="0" w:after="0" w:line="240" w:lineRule="auto"/>
            </w:pPr>
            <w:r w:rsidRPr="00277ADD">
              <w:t>Instalações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-206950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56" w:type="dxa"/>
                <w:gridSpan w:val="2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nil"/>
                  <w:right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698C75FA" w14:textId="6A2C7DF5" w:rsidR="009C6A0D" w:rsidRPr="00277ADD" w:rsidRDefault="006C306D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tc>
          <w:tcPr>
            <w:tcW w:w="1308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nil"/>
              <w:right w:val="single" w:sz="24" w:space="0" w:color="FFFFFF" w:themeColor="background1"/>
            </w:tcBorders>
            <w:vAlign w:val="center"/>
          </w:tcPr>
          <w:p w14:paraId="4C96F64D" w14:textId="72B5C576" w:rsidR="009C6A0D" w:rsidRPr="0063585D" w:rsidRDefault="009C6A0D">
            <w:pPr>
              <w:spacing w:before="0" w:after="0" w:line="240" w:lineRule="auto"/>
            </w:pPr>
            <w:r>
              <w:t>Equipamentos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464317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nil"/>
                  <w:right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09EF0D21" w14:textId="3171FD57" w:rsidR="009C6A0D" w:rsidRPr="0063585D" w:rsidRDefault="006C306D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tc>
          <w:tcPr>
            <w:tcW w:w="49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nil"/>
              <w:right w:val="single" w:sz="24" w:space="0" w:color="FFFFFF" w:themeColor="background1"/>
            </w:tcBorders>
            <w:vAlign w:val="center"/>
          </w:tcPr>
          <w:p w14:paraId="0ADCD214" w14:textId="75268448" w:rsidR="009C6A0D" w:rsidRPr="0063585D" w:rsidRDefault="009C6A0D">
            <w:pPr>
              <w:spacing w:before="0" w:after="0" w:line="240" w:lineRule="auto"/>
            </w:pPr>
            <w:r>
              <w:t>ASS</w:t>
            </w:r>
          </w:p>
        </w:tc>
        <w:sdt>
          <w:sdtPr>
            <w:rPr>
              <w:b/>
              <w:bCs/>
              <w:color w:val="525252" w:themeColor="text2"/>
              <w:szCs w:val="20"/>
            </w:rPr>
            <w:id w:val="-227379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9" w:type="dxa"/>
                <w:gridSpan w:val="2"/>
                <w:tcBorders>
                  <w:top w:val="single" w:sz="24" w:space="0" w:color="FFFFFF" w:themeColor="background1"/>
                  <w:left w:val="single" w:sz="24" w:space="0" w:color="FFFFFF" w:themeColor="background1"/>
                  <w:bottom w:val="nil"/>
                  <w:right w:val="single" w:sz="24" w:space="0" w:color="FFFFFF" w:themeColor="background1"/>
                </w:tcBorders>
                <w:shd w:val="clear" w:color="auto" w:fill="F9F9F9"/>
                <w:vAlign w:val="center"/>
              </w:tcPr>
              <w:p w14:paraId="71A65F3E" w14:textId="7ADDD7BF" w:rsidR="009C6A0D" w:rsidRPr="0063585D" w:rsidRDefault="006C306D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</w:tr>
      <w:permEnd w:id="1695186641"/>
      <w:permEnd w:id="1543837846"/>
      <w:permEnd w:id="1136793519"/>
      <w:permEnd w:id="1128861207"/>
      <w:tr w:rsidR="00F74837" w:rsidRPr="0063585D" w14:paraId="1FC954E7" w14:textId="77777777" w:rsidTr="00F74837">
        <w:trPr>
          <w:trHeight w:val="210"/>
        </w:trPr>
        <w:tc>
          <w:tcPr>
            <w:tcW w:w="984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A86FC" w14:textId="77777777" w:rsidR="00F74837" w:rsidRPr="00277ADD" w:rsidRDefault="00F74837">
            <w:pPr>
              <w:spacing w:before="0" w:after="0" w:line="240" w:lineRule="auto"/>
              <w:rPr>
                <w:sz w:val="6"/>
                <w:szCs w:val="10"/>
              </w:rPr>
            </w:pPr>
          </w:p>
        </w:tc>
      </w:tr>
      <w:tr w:rsidR="00DD5E34" w:rsidRPr="00E25C13" w14:paraId="5D1B8DDA" w14:textId="77777777" w:rsidTr="006248B4">
        <w:trPr>
          <w:trHeight w:val="454"/>
        </w:trPr>
        <w:tc>
          <w:tcPr>
            <w:tcW w:w="6786" w:type="dxa"/>
            <w:gridSpan w:val="5"/>
            <w:tcBorders>
              <w:top w:val="single" w:sz="24" w:space="0" w:color="FFFFFF" w:themeColor="background1"/>
              <w:left w:val="single" w:sz="2" w:space="0" w:color="2C4694"/>
              <w:bottom w:val="nil"/>
            </w:tcBorders>
            <w:vAlign w:val="center"/>
          </w:tcPr>
          <w:p w14:paraId="572ED4A1" w14:textId="43565C67" w:rsidR="00DD5E34" w:rsidRPr="00277ADD" w:rsidRDefault="00B42548">
            <w:pPr>
              <w:spacing w:before="0" w:after="0" w:line="240" w:lineRule="auto"/>
              <w:rPr>
                <w:spacing w:val="10"/>
              </w:rPr>
            </w:pPr>
            <w:r w:rsidRPr="00277ADD">
              <w:rPr>
                <w:spacing w:val="10"/>
              </w:rPr>
              <w:t xml:space="preserve">Foi agendada </w:t>
            </w:r>
            <w:r w:rsidRPr="00277ADD">
              <w:rPr>
                <w:b/>
                <w:bCs/>
                <w:spacing w:val="10"/>
              </w:rPr>
              <w:t>2.ª visita</w:t>
            </w:r>
            <w:r w:rsidRPr="00277ADD">
              <w:rPr>
                <w:spacing w:val="10"/>
              </w:rPr>
              <w:t xml:space="preserve"> para confirmação de novas condições na seguinte data:</w:t>
            </w:r>
          </w:p>
        </w:tc>
        <w:permStart w:id="498207474" w:edGrp="everyone" w:displacedByCustomXml="next"/>
        <w:sdt>
          <w:sdtPr>
            <w:id w:val="906963178"/>
            <w:placeholder>
              <w:docPart w:val="81633A0BF6874460B998C3B178C192BC"/>
            </w:placeholder>
            <w:showingPlcHdr/>
            <w:date>
              <w:dateFormat w:val="dd/MM/yyyy"/>
              <w:lid w:val="pt-PT"/>
              <w:storeMappedDataAs w:val="dateTime"/>
              <w:calendar w:val="gregorian"/>
            </w:date>
          </w:sdtPr>
          <w:sdtEndPr/>
          <w:sdtContent>
            <w:tc>
              <w:tcPr>
                <w:tcW w:w="3055" w:type="dxa"/>
                <w:gridSpan w:val="8"/>
                <w:tcBorders>
                  <w:top w:val="single" w:sz="24" w:space="0" w:color="FFFFFF" w:themeColor="background1"/>
                  <w:bottom w:val="nil"/>
                </w:tcBorders>
                <w:shd w:val="clear" w:color="auto" w:fill="F9F9F9"/>
                <w:vAlign w:val="center"/>
              </w:tcPr>
              <w:p w14:paraId="53AE345C" w14:textId="774A76C1" w:rsidR="00DD5E34" w:rsidRPr="00E25C13" w:rsidRDefault="00E01AE2">
                <w:pPr>
                  <w:spacing w:before="0" w:after="0" w:line="240" w:lineRule="auto"/>
                </w:pPr>
                <w:r>
                  <w:t xml:space="preserve">                              </w:t>
                </w:r>
              </w:p>
            </w:tc>
          </w:sdtContent>
        </w:sdt>
        <w:permEnd w:id="498207474" w:displacedByCustomXml="prev"/>
      </w:tr>
    </w:tbl>
    <w:p w14:paraId="06497D63" w14:textId="77777777" w:rsidR="00AC1878" w:rsidRDefault="00AC1878" w:rsidP="000F5D20">
      <w:pPr>
        <w:rPr>
          <w:sz w:val="18"/>
          <w:szCs w:val="22"/>
        </w:rPr>
      </w:pPr>
    </w:p>
    <w:p w14:paraId="4336B8DE" w14:textId="77777777" w:rsidR="003337A3" w:rsidRDefault="003337A3" w:rsidP="000F5D20">
      <w:pPr>
        <w:rPr>
          <w:sz w:val="18"/>
          <w:szCs w:val="22"/>
        </w:rPr>
      </w:pPr>
    </w:p>
    <w:tbl>
      <w:tblPr>
        <w:tblStyle w:val="TabelacomGrelha"/>
        <w:tblW w:w="0" w:type="auto"/>
        <w:tblBorders>
          <w:top w:val="none" w:sz="0" w:space="0" w:color="auto"/>
          <w:left w:val="single" w:sz="4" w:space="0" w:color="8DB335" w:themeColor="accent1"/>
          <w:bottom w:val="none" w:sz="0" w:space="0" w:color="auto"/>
          <w:right w:val="none" w:sz="0" w:space="0" w:color="auto"/>
          <w:insideH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9742"/>
      </w:tblGrid>
      <w:tr w:rsidR="003171D8" w14:paraId="6F013C80" w14:textId="77777777" w:rsidTr="00C835DB">
        <w:trPr>
          <w:trHeight w:val="454"/>
        </w:trPr>
        <w:tc>
          <w:tcPr>
            <w:tcW w:w="9742" w:type="dxa"/>
            <w:tcBorders>
              <w:top w:val="nil"/>
              <w:left w:val="single" w:sz="2" w:space="0" w:color="2C4694"/>
              <w:bottom w:val="nil"/>
            </w:tcBorders>
            <w:vAlign w:val="center"/>
          </w:tcPr>
          <w:p w14:paraId="3B16A694" w14:textId="435BA3A4" w:rsidR="003171D8" w:rsidRPr="00BD5ACA" w:rsidRDefault="00BD5ACA" w:rsidP="00BD5ACA">
            <w:pPr>
              <w:spacing w:before="0" w:after="0" w:line="240" w:lineRule="auto"/>
              <w:rPr>
                <w:spacing w:val="10"/>
              </w:rPr>
            </w:pPr>
            <w:r w:rsidRPr="00BD5ACA">
              <w:rPr>
                <w:b/>
                <w:bCs/>
                <w:spacing w:val="10"/>
              </w:rPr>
              <w:t>PARECER TÉCNICO FINAL</w:t>
            </w:r>
            <w:r w:rsidRPr="00BD5ACA">
              <w:rPr>
                <w:spacing w:val="10"/>
              </w:rPr>
              <w:t xml:space="preserve"> </w:t>
            </w:r>
            <w:r w:rsidRPr="00BD5ACA">
              <w:rPr>
                <w:color w:val="525252" w:themeColor="text2"/>
                <w:spacing w:val="10"/>
                <w:sz w:val="18"/>
                <w:szCs w:val="22"/>
              </w:rPr>
              <w:t>(a emitir após a 1.ª visita, quando esta é única, ou após a 2.ª visita, quando a mesma tenha lugar)</w:t>
            </w:r>
          </w:p>
        </w:tc>
      </w:tr>
      <w:tr w:rsidR="003171D8" w14:paraId="1194A147" w14:textId="77777777" w:rsidTr="00C835DB">
        <w:trPr>
          <w:trHeight w:val="2378"/>
        </w:trPr>
        <w:tc>
          <w:tcPr>
            <w:tcW w:w="9742" w:type="dxa"/>
            <w:tcBorders>
              <w:top w:val="nil"/>
              <w:left w:val="nil"/>
              <w:bottom w:val="nil"/>
            </w:tcBorders>
            <w:shd w:val="clear" w:color="auto" w:fill="F9F9F9"/>
          </w:tcPr>
          <w:p w14:paraId="1D7AF84F" w14:textId="77777777" w:rsidR="003171D8" w:rsidRPr="00BD5ACA" w:rsidRDefault="003171D8" w:rsidP="00E55E0D">
            <w:pPr>
              <w:spacing w:before="0" w:after="0" w:line="240" w:lineRule="auto"/>
              <w:jc w:val="both"/>
              <w:rPr>
                <w:spacing w:val="10"/>
              </w:rPr>
            </w:pPr>
            <w:permStart w:id="44045853" w:edGrp="everyone" w:colFirst="0" w:colLast="0"/>
          </w:p>
        </w:tc>
      </w:tr>
      <w:permEnd w:id="44045853"/>
    </w:tbl>
    <w:p w14:paraId="5590E8CD" w14:textId="77777777" w:rsidR="00C2068F" w:rsidRDefault="00C2068F" w:rsidP="000F5D20">
      <w:pPr>
        <w:rPr>
          <w:sz w:val="18"/>
          <w:szCs w:val="22"/>
        </w:rPr>
      </w:pPr>
    </w:p>
    <w:tbl>
      <w:tblPr>
        <w:tblStyle w:val="TabelacomGrelha"/>
        <w:tblW w:w="500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0"/>
        <w:gridCol w:w="2598"/>
        <w:gridCol w:w="2601"/>
        <w:gridCol w:w="239"/>
        <w:gridCol w:w="341"/>
        <w:gridCol w:w="1383"/>
      </w:tblGrid>
      <w:tr w:rsidR="00C318EC" w14:paraId="2DD7FCA1" w14:textId="77777777" w:rsidTr="00C835DB">
        <w:tc>
          <w:tcPr>
            <w:tcW w:w="4009" w:type="pct"/>
            <w:gridSpan w:val="3"/>
          </w:tcPr>
          <w:p w14:paraId="1271F82D" w14:textId="4CF60F7B" w:rsidR="00C318EC" w:rsidRPr="00C318EC" w:rsidRDefault="00C318EC" w:rsidP="000F5D20">
            <w:pPr>
              <w:rPr>
                <w:b/>
                <w:bCs/>
                <w:color w:val="525252" w:themeColor="text2"/>
                <w:sz w:val="18"/>
                <w:szCs w:val="22"/>
              </w:rPr>
            </w:pPr>
            <w:r w:rsidRPr="00C318EC">
              <w:rPr>
                <w:b/>
                <w:bCs/>
                <w:color w:val="525252" w:themeColor="text2"/>
                <w:sz w:val="18"/>
                <w:szCs w:val="22"/>
              </w:rPr>
              <w:t>A Equipa Técnica</w:t>
            </w:r>
            <w:r w:rsidR="00B47EEA">
              <w:rPr>
                <w:b/>
                <w:bCs/>
                <w:color w:val="525252" w:themeColor="text2"/>
                <w:sz w:val="18"/>
                <w:szCs w:val="22"/>
              </w:rPr>
              <w:t>:</w:t>
            </w:r>
          </w:p>
        </w:tc>
        <w:tc>
          <w:tcPr>
            <w:tcW w:w="277" w:type="pct"/>
            <w:gridSpan w:val="2"/>
          </w:tcPr>
          <w:p w14:paraId="7C065047" w14:textId="16BCBF7F" w:rsidR="00C318EC" w:rsidRPr="00C318EC" w:rsidRDefault="00C318EC" w:rsidP="000F5D20">
            <w:pPr>
              <w:rPr>
                <w:b/>
                <w:bCs/>
                <w:color w:val="525252" w:themeColor="text2"/>
                <w:sz w:val="18"/>
                <w:szCs w:val="22"/>
              </w:rPr>
            </w:pPr>
            <w:r w:rsidRPr="00C318EC">
              <w:rPr>
                <w:b/>
                <w:bCs/>
                <w:color w:val="525252" w:themeColor="text2"/>
                <w:sz w:val="18"/>
                <w:szCs w:val="22"/>
              </w:rPr>
              <w:t>Data</w:t>
            </w:r>
            <w:r w:rsidR="00B47EEA">
              <w:rPr>
                <w:b/>
                <w:bCs/>
                <w:color w:val="525252" w:themeColor="text2"/>
                <w:sz w:val="18"/>
                <w:szCs w:val="22"/>
              </w:rPr>
              <w:t>:</w:t>
            </w:r>
          </w:p>
        </w:tc>
        <w:permStart w:id="797510987" w:edGrp="everyone" w:displacedByCustomXml="next"/>
        <w:sdt>
          <w:sdtPr>
            <w:id w:val="243081804"/>
            <w:placeholder>
              <w:docPart w:val="5A15589E34344B7AA724987E810B8A99"/>
            </w:placeholder>
            <w:showingPlcHdr/>
            <w:date>
              <w:dateFormat w:val="dd/MM/yyyy"/>
              <w:lid w:val="pt-PT"/>
              <w:storeMappedDataAs w:val="dateTime"/>
              <w:calendar w:val="gregorian"/>
            </w:date>
          </w:sdtPr>
          <w:sdtEndPr/>
          <w:sdtContent>
            <w:tc>
              <w:tcPr>
                <w:tcW w:w="714" w:type="pct"/>
                <w:shd w:val="clear" w:color="auto" w:fill="F9F9F9"/>
              </w:tcPr>
              <w:p w14:paraId="1942AC48" w14:textId="5A3FEB4F" w:rsidR="00C318EC" w:rsidRPr="00C318EC" w:rsidRDefault="00E01AE2" w:rsidP="000F5D20">
                <w:pPr>
                  <w:rPr>
                    <w:color w:val="525252" w:themeColor="text2"/>
                    <w:sz w:val="18"/>
                    <w:szCs w:val="22"/>
                  </w:rPr>
                </w:pPr>
                <w:r>
                  <w:t xml:space="preserve">                              </w:t>
                </w:r>
              </w:p>
            </w:tc>
          </w:sdtContent>
        </w:sdt>
        <w:permEnd w:id="797510987" w:displacedByCustomXml="prev"/>
      </w:tr>
      <w:tr w:rsidR="00C318EC" w14:paraId="07B77C3E" w14:textId="77777777" w:rsidTr="00C318EC">
        <w:trPr>
          <w:gridAfter w:val="1"/>
          <w:wAfter w:w="714" w:type="pct"/>
        </w:trPr>
        <w:tc>
          <w:tcPr>
            <w:tcW w:w="1337" w:type="pct"/>
            <w:tcBorders>
              <w:bottom w:val="single" w:sz="2" w:space="0" w:color="3C3C3C" w:themeColor="background2" w:themeShade="40"/>
              <w:right w:val="single" w:sz="24" w:space="0" w:color="FFFFFF" w:themeColor="background1"/>
            </w:tcBorders>
          </w:tcPr>
          <w:p w14:paraId="52038859" w14:textId="77777777" w:rsidR="00214EF1" w:rsidRDefault="00214EF1" w:rsidP="000F5D20">
            <w:pPr>
              <w:rPr>
                <w:sz w:val="18"/>
                <w:szCs w:val="22"/>
              </w:rPr>
            </w:pPr>
          </w:p>
        </w:tc>
        <w:tc>
          <w:tcPr>
            <w:tcW w:w="1336" w:type="pct"/>
            <w:tcBorders>
              <w:left w:val="single" w:sz="24" w:space="0" w:color="FFFFFF" w:themeColor="background1"/>
              <w:bottom w:val="single" w:sz="2" w:space="0" w:color="3C3C3C" w:themeColor="background2" w:themeShade="40"/>
              <w:right w:val="single" w:sz="24" w:space="0" w:color="FFFFFF" w:themeColor="background1"/>
            </w:tcBorders>
          </w:tcPr>
          <w:p w14:paraId="6C92B2B1" w14:textId="77777777" w:rsidR="00214EF1" w:rsidRDefault="00214EF1" w:rsidP="000F5D20">
            <w:pPr>
              <w:rPr>
                <w:sz w:val="18"/>
                <w:szCs w:val="22"/>
              </w:rPr>
            </w:pPr>
          </w:p>
        </w:tc>
        <w:tc>
          <w:tcPr>
            <w:tcW w:w="1337" w:type="pct"/>
            <w:tcBorders>
              <w:left w:val="single" w:sz="24" w:space="0" w:color="FFFFFF" w:themeColor="background1"/>
              <w:bottom w:val="single" w:sz="2" w:space="0" w:color="3C3C3C" w:themeColor="background2" w:themeShade="40"/>
            </w:tcBorders>
          </w:tcPr>
          <w:p w14:paraId="3C7AE5FF" w14:textId="77777777" w:rsidR="00214EF1" w:rsidRDefault="00214EF1" w:rsidP="000F5D20">
            <w:pPr>
              <w:rPr>
                <w:sz w:val="18"/>
                <w:szCs w:val="22"/>
              </w:rPr>
            </w:pPr>
          </w:p>
        </w:tc>
        <w:tc>
          <w:tcPr>
            <w:tcW w:w="277" w:type="pct"/>
            <w:gridSpan w:val="2"/>
          </w:tcPr>
          <w:p w14:paraId="3178F0B7" w14:textId="2FD293BF" w:rsidR="00214EF1" w:rsidRDefault="00214EF1" w:rsidP="000F5D20">
            <w:pPr>
              <w:rPr>
                <w:sz w:val="18"/>
                <w:szCs w:val="22"/>
              </w:rPr>
            </w:pPr>
          </w:p>
        </w:tc>
      </w:tr>
      <w:tr w:rsidR="00B47EEA" w14:paraId="21E45068" w14:textId="77777777" w:rsidTr="00B47EEA">
        <w:trPr>
          <w:gridAfter w:val="2"/>
          <w:wAfter w:w="877" w:type="pct"/>
        </w:trPr>
        <w:tc>
          <w:tcPr>
            <w:tcW w:w="1337" w:type="pct"/>
            <w:tcBorders>
              <w:top w:val="single" w:sz="2" w:space="0" w:color="3C3C3C" w:themeColor="background2" w:themeShade="40"/>
              <w:right w:val="single" w:sz="24" w:space="0" w:color="FFFFFF" w:themeColor="background1"/>
            </w:tcBorders>
          </w:tcPr>
          <w:p w14:paraId="61FBCE4C" w14:textId="0BEC3BA7" w:rsidR="00C318EC" w:rsidRDefault="00C318EC" w:rsidP="00C318EC">
            <w:pPr>
              <w:spacing w:before="60"/>
              <w:jc w:val="center"/>
              <w:rPr>
                <w:sz w:val="18"/>
                <w:szCs w:val="22"/>
              </w:rPr>
            </w:pPr>
            <w:r w:rsidRPr="00C318EC">
              <w:rPr>
                <w:color w:val="979797" w:themeColor="text2" w:themeTint="99"/>
                <w:sz w:val="16"/>
                <w:szCs w:val="20"/>
              </w:rPr>
              <w:t>(Assinatura)</w:t>
            </w:r>
          </w:p>
        </w:tc>
        <w:tc>
          <w:tcPr>
            <w:tcW w:w="1336" w:type="pct"/>
            <w:tcBorders>
              <w:top w:val="single" w:sz="2" w:space="0" w:color="3C3C3C" w:themeColor="background2" w:themeShade="40"/>
              <w:left w:val="single" w:sz="24" w:space="0" w:color="FFFFFF" w:themeColor="background1"/>
              <w:right w:val="single" w:sz="24" w:space="0" w:color="FFFFFF" w:themeColor="background1"/>
            </w:tcBorders>
          </w:tcPr>
          <w:p w14:paraId="142617B9" w14:textId="14CEB816" w:rsidR="00C318EC" w:rsidRDefault="00C318EC" w:rsidP="00C318EC">
            <w:pPr>
              <w:spacing w:before="60"/>
              <w:jc w:val="center"/>
              <w:rPr>
                <w:sz w:val="18"/>
                <w:szCs w:val="22"/>
              </w:rPr>
            </w:pPr>
            <w:r w:rsidRPr="00C318EC">
              <w:rPr>
                <w:color w:val="979797" w:themeColor="text2" w:themeTint="99"/>
                <w:sz w:val="16"/>
                <w:szCs w:val="20"/>
              </w:rPr>
              <w:t>(Assinatura)</w:t>
            </w:r>
          </w:p>
        </w:tc>
        <w:tc>
          <w:tcPr>
            <w:tcW w:w="1337" w:type="pct"/>
            <w:tcBorders>
              <w:top w:val="single" w:sz="2" w:space="0" w:color="3C3C3C" w:themeColor="background2" w:themeShade="40"/>
              <w:left w:val="single" w:sz="24" w:space="0" w:color="FFFFFF" w:themeColor="background1"/>
            </w:tcBorders>
          </w:tcPr>
          <w:p w14:paraId="1468CD15" w14:textId="7819DE60" w:rsidR="00C318EC" w:rsidRDefault="00C318EC" w:rsidP="00C318EC">
            <w:pPr>
              <w:spacing w:before="60"/>
              <w:jc w:val="center"/>
              <w:rPr>
                <w:sz w:val="18"/>
                <w:szCs w:val="22"/>
              </w:rPr>
            </w:pPr>
            <w:r w:rsidRPr="00C318EC">
              <w:rPr>
                <w:color w:val="979797" w:themeColor="text2" w:themeTint="99"/>
                <w:sz w:val="16"/>
                <w:szCs w:val="20"/>
              </w:rPr>
              <w:t>(Assinatura)</w:t>
            </w:r>
          </w:p>
        </w:tc>
        <w:tc>
          <w:tcPr>
            <w:tcW w:w="114" w:type="pct"/>
          </w:tcPr>
          <w:p w14:paraId="13904CF0" w14:textId="77777777" w:rsidR="00C318EC" w:rsidRDefault="00C318EC" w:rsidP="00C318EC">
            <w:pPr>
              <w:spacing w:before="0"/>
              <w:rPr>
                <w:sz w:val="18"/>
                <w:szCs w:val="22"/>
              </w:rPr>
            </w:pPr>
          </w:p>
        </w:tc>
      </w:tr>
    </w:tbl>
    <w:p w14:paraId="377B34A3" w14:textId="77777777" w:rsidR="00C2068F" w:rsidRDefault="00C2068F" w:rsidP="000F5D20">
      <w:pPr>
        <w:rPr>
          <w:sz w:val="18"/>
          <w:szCs w:val="22"/>
        </w:rPr>
      </w:pPr>
    </w:p>
    <w:p w14:paraId="301763FE" w14:textId="77777777" w:rsidR="00CE04DD" w:rsidRDefault="00CE04DD" w:rsidP="000F5D20">
      <w:pPr>
        <w:rPr>
          <w:sz w:val="18"/>
          <w:szCs w:val="22"/>
        </w:rPr>
      </w:pPr>
    </w:p>
    <w:p w14:paraId="6EFF245C" w14:textId="77777777" w:rsidR="00CE04DD" w:rsidRDefault="00CE04DD" w:rsidP="000F5D20">
      <w:pPr>
        <w:rPr>
          <w:sz w:val="18"/>
          <w:szCs w:val="22"/>
        </w:rPr>
      </w:pPr>
    </w:p>
    <w:p w14:paraId="3880E0D5" w14:textId="1A0B3586" w:rsidR="00EF6F74" w:rsidRPr="00156735" w:rsidRDefault="00EF6F74" w:rsidP="00E25C13">
      <w:pPr>
        <w:rPr>
          <w:b/>
          <w:bCs/>
          <w:sz w:val="8"/>
          <w:szCs w:val="8"/>
        </w:rPr>
      </w:pPr>
    </w:p>
    <w:p w14:paraId="431F8AF9" w14:textId="2D4FC2C1" w:rsidR="005F5B1E" w:rsidRPr="00F545E6" w:rsidRDefault="005F5B1E" w:rsidP="00903A77">
      <w:pPr>
        <w:rPr>
          <w:b/>
          <w:bCs/>
          <w:sz w:val="2"/>
          <w:szCs w:val="4"/>
        </w:rPr>
      </w:pPr>
    </w:p>
    <w:p w14:paraId="6EFC36F3" w14:textId="42387A3F" w:rsidR="00AC1878" w:rsidRPr="00D14A9C" w:rsidRDefault="00AC1878" w:rsidP="00AC1878">
      <w:pPr>
        <w:spacing w:before="60" w:after="60" w:line="240" w:lineRule="auto"/>
        <w:rPr>
          <w:rFonts w:ascii="ConduitMdSCITC TT" w:hAnsi="ConduitMdSCITC TT"/>
          <w:color w:val="2C4694"/>
          <w:sz w:val="24"/>
          <w:szCs w:val="32"/>
        </w:rPr>
      </w:pPr>
      <w:r>
        <w:rPr>
          <w:rFonts w:ascii="ConduitMdSCITC TT" w:hAnsi="ConduitMdSCITC TT"/>
          <w:color w:val="2C4694"/>
          <w:sz w:val="24"/>
          <w:szCs w:val="32"/>
        </w:rPr>
        <w:t>Decisão</w:t>
      </w:r>
    </w:p>
    <w:p w14:paraId="2B8D9255" w14:textId="77777777" w:rsidR="00E40585" w:rsidRDefault="00E40585" w:rsidP="00AC1878">
      <w:pPr>
        <w:spacing w:before="0" w:after="0"/>
        <w:rPr>
          <w:b/>
          <w:bCs/>
          <w:sz w:val="2"/>
          <w:szCs w:val="6"/>
        </w:rPr>
      </w:pPr>
    </w:p>
    <w:tbl>
      <w:tblPr>
        <w:tblStyle w:val="TabelacomGrelha"/>
        <w:tblW w:w="9751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417"/>
        <w:gridCol w:w="1757"/>
        <w:gridCol w:w="253"/>
        <w:gridCol w:w="7324"/>
      </w:tblGrid>
      <w:tr w:rsidR="00E01AE2" w14:paraId="2F1D0172" w14:textId="085CBA8A" w:rsidTr="00E01AE2">
        <w:trPr>
          <w:trHeight w:val="340"/>
        </w:trPr>
        <w:permStart w:id="791375313" w:edGrp="everyone" w:colFirst="0" w:colLast="0" w:displacedByCustomXml="next"/>
        <w:sdt>
          <w:sdtPr>
            <w:rPr>
              <w:b/>
              <w:bCs/>
              <w:color w:val="525252" w:themeColor="text2"/>
              <w:szCs w:val="20"/>
            </w:rPr>
            <w:id w:val="-263837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9F9F9"/>
                <w:vAlign w:val="center"/>
              </w:tcPr>
              <w:p w14:paraId="74A7A6FA" w14:textId="084F8A54" w:rsidR="00E01AE2" w:rsidRDefault="00E01AE2" w:rsidP="00E01AE2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tc>
          <w:tcPr>
            <w:tcW w:w="1757" w:type="dxa"/>
            <w:vAlign w:val="center"/>
          </w:tcPr>
          <w:p w14:paraId="5EBDB6DC" w14:textId="53B41390" w:rsidR="00E01AE2" w:rsidRPr="00323243" w:rsidRDefault="00E01AE2" w:rsidP="00E01AE2">
            <w:pPr>
              <w:spacing w:before="0" w:after="0" w:line="240" w:lineRule="auto"/>
              <w:rPr>
                <w:spacing w:val="8"/>
              </w:rPr>
            </w:pPr>
            <w:r w:rsidRPr="00323243">
              <w:rPr>
                <w:spacing w:val="8"/>
              </w:rPr>
              <w:t>Favorável</w:t>
            </w:r>
          </w:p>
        </w:tc>
        <w:tc>
          <w:tcPr>
            <w:tcW w:w="253" w:type="dxa"/>
            <w:vMerge w:val="restart"/>
            <w:tcBorders>
              <w:right w:val="single" w:sz="24" w:space="0" w:color="FFFFFF" w:themeColor="background1"/>
            </w:tcBorders>
          </w:tcPr>
          <w:p w14:paraId="6764906C" w14:textId="4BE647A5" w:rsidR="00E01AE2" w:rsidRPr="00323243" w:rsidRDefault="00E01AE2" w:rsidP="00E01AE2">
            <w:pPr>
              <w:spacing w:before="0" w:after="0" w:line="240" w:lineRule="auto"/>
              <w:rPr>
                <w:spacing w:val="8"/>
              </w:rPr>
            </w:pPr>
          </w:p>
        </w:tc>
        <w:tc>
          <w:tcPr>
            <w:tcW w:w="7324" w:type="dxa"/>
            <w:tcBorders>
              <w:left w:val="single" w:sz="24" w:space="0" w:color="FFFFFF" w:themeColor="background1"/>
              <w:bottom w:val="single" w:sz="2" w:space="0" w:color="2C4694"/>
              <w:right w:val="single" w:sz="2" w:space="0" w:color="F2F2F2" w:themeColor="background1" w:themeShade="F2"/>
            </w:tcBorders>
          </w:tcPr>
          <w:p w14:paraId="686CE239" w14:textId="2DE0F8DA" w:rsidR="00E01AE2" w:rsidRPr="00323243" w:rsidRDefault="00E01AE2" w:rsidP="00E01AE2">
            <w:pPr>
              <w:spacing w:before="0" w:after="0" w:line="240" w:lineRule="auto"/>
              <w:rPr>
                <w:spacing w:val="8"/>
              </w:rPr>
            </w:pPr>
            <w:r>
              <w:rPr>
                <w:spacing w:val="8"/>
              </w:rPr>
              <w:t>Despacho</w:t>
            </w:r>
          </w:p>
        </w:tc>
      </w:tr>
      <w:tr w:rsidR="00E01AE2" w14:paraId="1E673FBD" w14:textId="1B0B2E9C" w:rsidTr="00E01AE2">
        <w:trPr>
          <w:trHeight w:val="340"/>
        </w:trPr>
        <w:permEnd w:id="791375313" w:displacedByCustomXml="next"/>
        <w:permStart w:id="1701666147" w:edGrp="everyone" w:colFirst="0" w:colLast="0" w:displacedByCustomXml="next"/>
        <w:permStart w:id="1389577789" w:edGrp="everyone" w:colFirst="3" w:colLast="3" w:displacedByCustomXml="next"/>
        <w:sdt>
          <w:sdtPr>
            <w:rPr>
              <w:b/>
              <w:bCs/>
              <w:color w:val="525252" w:themeColor="text2"/>
              <w:szCs w:val="20"/>
            </w:rPr>
            <w:id w:val="1451755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7" w:type="dxa"/>
                <w:shd w:val="clear" w:color="auto" w:fill="F9F9F9"/>
                <w:vAlign w:val="center"/>
              </w:tcPr>
              <w:p w14:paraId="112C91BC" w14:textId="33C99928" w:rsidR="00E01AE2" w:rsidRDefault="00E01AE2" w:rsidP="00E01AE2">
                <w:pPr>
                  <w:spacing w:before="0" w:after="0" w:line="240" w:lineRule="auto"/>
                </w:pPr>
                <w:r>
                  <w:rPr>
                    <w:rFonts w:ascii="MS Gothic" w:eastAsia="MS Gothic" w:hAnsi="MS Gothic" w:hint="eastAsia"/>
                    <w:b/>
                    <w:bCs/>
                    <w:color w:val="525252" w:themeColor="text2"/>
                    <w:szCs w:val="20"/>
                  </w:rPr>
                  <w:t>☐</w:t>
                </w:r>
              </w:p>
            </w:tc>
          </w:sdtContent>
        </w:sdt>
        <w:tc>
          <w:tcPr>
            <w:tcW w:w="1757" w:type="dxa"/>
            <w:vAlign w:val="center"/>
          </w:tcPr>
          <w:p w14:paraId="75DF9BC1" w14:textId="08D5B263" w:rsidR="00E01AE2" w:rsidRPr="00323243" w:rsidRDefault="00E01AE2" w:rsidP="00E01AE2">
            <w:pPr>
              <w:spacing w:before="0" w:after="0" w:line="240" w:lineRule="auto"/>
              <w:rPr>
                <w:spacing w:val="8"/>
              </w:rPr>
            </w:pPr>
            <w:r w:rsidRPr="00323243">
              <w:rPr>
                <w:spacing w:val="8"/>
              </w:rPr>
              <w:t>Não favorável</w:t>
            </w:r>
          </w:p>
        </w:tc>
        <w:tc>
          <w:tcPr>
            <w:tcW w:w="253" w:type="dxa"/>
            <w:vMerge/>
            <w:tcBorders>
              <w:right w:val="single" w:sz="2" w:space="0" w:color="F2F2F2" w:themeColor="background1" w:themeShade="F2"/>
            </w:tcBorders>
          </w:tcPr>
          <w:p w14:paraId="6AE4FA72" w14:textId="77777777" w:rsidR="00E01AE2" w:rsidRPr="00323243" w:rsidRDefault="00E01AE2" w:rsidP="00E01AE2">
            <w:pPr>
              <w:spacing w:before="0" w:after="0" w:line="240" w:lineRule="auto"/>
              <w:rPr>
                <w:spacing w:val="8"/>
              </w:rPr>
            </w:pPr>
          </w:p>
        </w:tc>
        <w:tc>
          <w:tcPr>
            <w:tcW w:w="7324" w:type="dxa"/>
            <w:vMerge w:val="restart"/>
            <w:tcBorders>
              <w:top w:val="single" w:sz="2" w:space="0" w:color="2C4694"/>
              <w:left w:val="single" w:sz="2" w:space="0" w:color="F2F2F2" w:themeColor="background1" w:themeShade="F2"/>
              <w:right w:val="single" w:sz="2" w:space="0" w:color="F2F2F2" w:themeColor="background1" w:themeShade="F2"/>
            </w:tcBorders>
            <w:shd w:val="clear" w:color="auto" w:fill="F9F9F9"/>
          </w:tcPr>
          <w:p w14:paraId="1707C774" w14:textId="61573DA6" w:rsidR="00E01AE2" w:rsidRPr="00323243" w:rsidRDefault="00E01AE2" w:rsidP="00E55E0D">
            <w:pPr>
              <w:spacing w:before="0" w:after="0" w:line="240" w:lineRule="auto"/>
              <w:jc w:val="both"/>
              <w:rPr>
                <w:spacing w:val="8"/>
              </w:rPr>
            </w:pPr>
          </w:p>
        </w:tc>
      </w:tr>
      <w:permEnd w:id="1389577789"/>
      <w:permEnd w:id="1701666147"/>
      <w:tr w:rsidR="00E01AE2" w14:paraId="55FA71D7" w14:textId="77777777" w:rsidTr="00E01AE2">
        <w:trPr>
          <w:trHeight w:val="1361"/>
        </w:trPr>
        <w:tc>
          <w:tcPr>
            <w:tcW w:w="2174" w:type="dxa"/>
            <w:gridSpan w:val="2"/>
          </w:tcPr>
          <w:p w14:paraId="31E7D6DE" w14:textId="77777777" w:rsidR="00E01AE2" w:rsidRPr="00323243" w:rsidRDefault="00E01AE2" w:rsidP="00E01AE2">
            <w:pPr>
              <w:spacing w:before="0" w:after="0" w:line="240" w:lineRule="auto"/>
              <w:rPr>
                <w:spacing w:val="8"/>
              </w:rPr>
            </w:pPr>
          </w:p>
        </w:tc>
        <w:tc>
          <w:tcPr>
            <w:tcW w:w="253" w:type="dxa"/>
            <w:vMerge/>
            <w:tcBorders>
              <w:right w:val="single" w:sz="2" w:space="0" w:color="F2F2F2" w:themeColor="background1" w:themeShade="F2"/>
            </w:tcBorders>
          </w:tcPr>
          <w:p w14:paraId="666AECE9" w14:textId="77777777" w:rsidR="00E01AE2" w:rsidRPr="00323243" w:rsidRDefault="00E01AE2" w:rsidP="00E01AE2">
            <w:pPr>
              <w:spacing w:before="0" w:after="0" w:line="240" w:lineRule="auto"/>
              <w:rPr>
                <w:spacing w:val="8"/>
              </w:rPr>
            </w:pPr>
          </w:p>
        </w:tc>
        <w:tc>
          <w:tcPr>
            <w:tcW w:w="7324" w:type="dxa"/>
            <w:vMerge/>
            <w:tcBorders>
              <w:left w:val="single" w:sz="2" w:space="0" w:color="F2F2F2" w:themeColor="background1" w:themeShade="F2"/>
              <w:right w:val="single" w:sz="2" w:space="0" w:color="F2F2F2" w:themeColor="background1" w:themeShade="F2"/>
            </w:tcBorders>
            <w:shd w:val="clear" w:color="auto" w:fill="F9F9F9"/>
          </w:tcPr>
          <w:p w14:paraId="262AE0AF" w14:textId="57FED62A" w:rsidR="00E01AE2" w:rsidRPr="00323243" w:rsidRDefault="00E01AE2" w:rsidP="00E01AE2">
            <w:pPr>
              <w:spacing w:before="0" w:after="0" w:line="240" w:lineRule="auto"/>
              <w:rPr>
                <w:spacing w:val="8"/>
              </w:rPr>
            </w:pPr>
          </w:p>
        </w:tc>
      </w:tr>
    </w:tbl>
    <w:p w14:paraId="5FC71CC5" w14:textId="77777777" w:rsidR="00E40585" w:rsidRDefault="00E40585" w:rsidP="00E40585">
      <w:pPr>
        <w:rPr>
          <w:sz w:val="2"/>
          <w:szCs w:val="6"/>
        </w:rPr>
      </w:pPr>
    </w:p>
    <w:p w14:paraId="6FCD16CC" w14:textId="77777777" w:rsidR="00B47EEA" w:rsidRDefault="00B47EEA" w:rsidP="00E40585">
      <w:pPr>
        <w:rPr>
          <w:sz w:val="2"/>
          <w:szCs w:val="6"/>
        </w:rPr>
      </w:pPr>
    </w:p>
    <w:p w14:paraId="0A1CDE93" w14:textId="77777777" w:rsidR="00B47EEA" w:rsidRDefault="00B47EEA" w:rsidP="00E40585">
      <w:pPr>
        <w:rPr>
          <w:sz w:val="2"/>
          <w:szCs w:val="6"/>
        </w:rPr>
      </w:pPr>
    </w:p>
    <w:p w14:paraId="7F129F43" w14:textId="77777777" w:rsidR="00B47EEA" w:rsidRDefault="00B47EEA" w:rsidP="00E40585">
      <w:pPr>
        <w:rPr>
          <w:sz w:val="2"/>
          <w:szCs w:val="6"/>
        </w:rPr>
      </w:pPr>
    </w:p>
    <w:p w14:paraId="04CFF5BB" w14:textId="77777777" w:rsidR="00B47EEA" w:rsidRDefault="00B47EEA" w:rsidP="00E40585">
      <w:pPr>
        <w:rPr>
          <w:sz w:val="2"/>
          <w:szCs w:val="6"/>
        </w:rPr>
      </w:pPr>
    </w:p>
    <w:p w14:paraId="1F5DB61F" w14:textId="77777777" w:rsidR="00B47EEA" w:rsidRDefault="00B47EEA" w:rsidP="00E40585">
      <w:pPr>
        <w:rPr>
          <w:sz w:val="2"/>
          <w:szCs w:val="6"/>
        </w:rPr>
      </w:pPr>
    </w:p>
    <w:p w14:paraId="1D1366DC" w14:textId="77777777" w:rsidR="00B47EEA" w:rsidRDefault="00B47EEA" w:rsidP="00E40585">
      <w:pPr>
        <w:rPr>
          <w:sz w:val="2"/>
          <w:szCs w:val="6"/>
        </w:rPr>
      </w:pPr>
    </w:p>
    <w:p w14:paraId="06EB3E33" w14:textId="77777777" w:rsidR="00B47EEA" w:rsidRDefault="00B47EEA" w:rsidP="00E40585">
      <w:pPr>
        <w:rPr>
          <w:sz w:val="2"/>
          <w:szCs w:val="6"/>
        </w:rPr>
      </w:pPr>
    </w:p>
    <w:tbl>
      <w:tblPr>
        <w:tblStyle w:val="TabelacomGrelha"/>
        <w:tblW w:w="65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11"/>
        <w:gridCol w:w="2985"/>
        <w:gridCol w:w="38"/>
        <w:gridCol w:w="617"/>
        <w:gridCol w:w="1553"/>
      </w:tblGrid>
      <w:tr w:rsidR="00E01AE2" w14:paraId="437D0D22" w14:textId="77777777" w:rsidTr="00E706F7">
        <w:trPr>
          <w:trHeight w:val="454"/>
          <w:jc w:val="center"/>
        </w:trPr>
        <w:tc>
          <w:tcPr>
            <w:tcW w:w="1358" w:type="dxa"/>
            <w:vAlign w:val="center"/>
          </w:tcPr>
          <w:p w14:paraId="3AE8BBF0" w14:textId="5D64420C" w:rsidR="00E01AE2" w:rsidRPr="00A84634" w:rsidRDefault="00E01AE2" w:rsidP="00E01AE2">
            <w:pPr>
              <w:spacing w:before="0" w:after="0" w:line="240" w:lineRule="auto"/>
              <w:rPr>
                <w:rFonts w:ascii="ConduitMdITC TT" w:hAnsi="ConduitMdITC TT"/>
                <w:spacing w:val="10"/>
              </w:rPr>
            </w:pPr>
            <w:r w:rsidRPr="00A84634">
              <w:rPr>
                <w:rFonts w:ascii="ConduitMdITC TT" w:hAnsi="ConduitMdITC TT"/>
                <w:spacing w:val="10"/>
              </w:rPr>
              <w:t>O</w:t>
            </w:r>
            <w:r>
              <w:rPr>
                <w:rFonts w:ascii="ConduitMdITC TT" w:hAnsi="ConduitMdITC TT"/>
                <w:spacing w:val="10"/>
              </w:rPr>
              <w:t>/A Diretor/a</w:t>
            </w:r>
            <w:r w:rsidRPr="00A84634">
              <w:rPr>
                <w:rFonts w:ascii="ConduitMdITC TT" w:hAnsi="ConduitMdITC TT"/>
                <w:spacing w:val="10"/>
              </w:rPr>
              <w:t>:</w:t>
            </w:r>
          </w:p>
        </w:tc>
        <w:tc>
          <w:tcPr>
            <w:tcW w:w="2996" w:type="dxa"/>
            <w:gridSpan w:val="2"/>
            <w:tcBorders>
              <w:bottom w:val="single" w:sz="2" w:space="0" w:color="525252" w:themeColor="text2"/>
            </w:tcBorders>
            <w:vAlign w:val="center"/>
          </w:tcPr>
          <w:p w14:paraId="4FC25EEF" w14:textId="77777777" w:rsidR="00E01AE2" w:rsidRPr="005F5B1E" w:rsidRDefault="00E01AE2" w:rsidP="00E01AE2">
            <w:pPr>
              <w:spacing w:before="0" w:after="0" w:line="240" w:lineRule="auto"/>
              <w:rPr>
                <w:b/>
                <w:bCs/>
                <w:color w:val="656565" w:themeColor="text1" w:themeTint="BF"/>
                <w:spacing w:val="10"/>
              </w:rPr>
            </w:pPr>
          </w:p>
        </w:tc>
        <w:tc>
          <w:tcPr>
            <w:tcW w:w="655" w:type="dxa"/>
            <w:gridSpan w:val="2"/>
            <w:vAlign w:val="center"/>
          </w:tcPr>
          <w:p w14:paraId="6EC0D708" w14:textId="77777777" w:rsidR="00E01AE2" w:rsidRPr="00A84634" w:rsidRDefault="00E01AE2" w:rsidP="00E01AE2">
            <w:pPr>
              <w:spacing w:before="0" w:after="0" w:line="240" w:lineRule="auto"/>
              <w:rPr>
                <w:b/>
                <w:bCs/>
                <w:spacing w:val="10"/>
              </w:rPr>
            </w:pPr>
            <w:r w:rsidRPr="00A84634">
              <w:rPr>
                <w:rFonts w:ascii="ConduitMdITC TT" w:hAnsi="ConduitMdITC TT"/>
                <w:spacing w:val="10"/>
              </w:rPr>
              <w:t>Data:</w:t>
            </w:r>
          </w:p>
        </w:tc>
        <w:permStart w:id="256531488" w:edGrp="everyone" w:displacedByCustomXml="next"/>
        <w:sdt>
          <w:sdtPr>
            <w:id w:val="-1506270712"/>
            <w:placeholder>
              <w:docPart w:val="A7860EABAA8649F7A55D56BC8FB15E39"/>
            </w:placeholder>
            <w:showingPlcHdr/>
            <w:date>
              <w:dateFormat w:val="dd/MM/yyyy"/>
              <w:lid w:val="pt-PT"/>
              <w:storeMappedDataAs w:val="dateTime"/>
              <w:calendar w:val="gregorian"/>
            </w:date>
          </w:sdtPr>
          <w:sdtEndPr/>
          <w:sdtContent>
            <w:tc>
              <w:tcPr>
                <w:tcW w:w="1553" w:type="dxa"/>
                <w:shd w:val="clear" w:color="auto" w:fill="F9F9F9"/>
              </w:tcPr>
              <w:p w14:paraId="7706306F" w14:textId="48761EC3" w:rsidR="00E01AE2" w:rsidRDefault="00E01AE2" w:rsidP="00E01AE2">
                <w:pPr>
                  <w:spacing w:line="240" w:lineRule="auto"/>
                </w:pPr>
                <w:r>
                  <w:t xml:space="preserve">                              </w:t>
                </w:r>
              </w:p>
            </w:tc>
          </w:sdtContent>
        </w:sdt>
        <w:permEnd w:id="256531488" w:displacedByCustomXml="prev"/>
      </w:tr>
      <w:tr w:rsidR="00E01AE2" w14:paraId="40CABF4A" w14:textId="77777777" w:rsidTr="00F60997">
        <w:trPr>
          <w:trHeight w:val="227"/>
          <w:jc w:val="center"/>
        </w:trPr>
        <w:tc>
          <w:tcPr>
            <w:tcW w:w="1369" w:type="dxa"/>
            <w:gridSpan w:val="2"/>
            <w:vAlign w:val="center"/>
          </w:tcPr>
          <w:p w14:paraId="2F6DA01A" w14:textId="77777777" w:rsidR="00E01AE2" w:rsidRDefault="00E01AE2" w:rsidP="00E01AE2">
            <w:pPr>
              <w:spacing w:before="0" w:after="0" w:line="240" w:lineRule="auto"/>
              <w:jc w:val="center"/>
            </w:pPr>
          </w:p>
        </w:tc>
        <w:tc>
          <w:tcPr>
            <w:tcW w:w="3023" w:type="dxa"/>
            <w:gridSpan w:val="2"/>
            <w:vAlign w:val="center"/>
          </w:tcPr>
          <w:p w14:paraId="1BA3DB9E" w14:textId="77777777" w:rsidR="00E01AE2" w:rsidRDefault="00E01AE2" w:rsidP="00E01AE2">
            <w:pPr>
              <w:spacing w:before="0" w:after="0" w:line="240" w:lineRule="auto"/>
              <w:jc w:val="center"/>
            </w:pPr>
            <w:r w:rsidRPr="007226D3">
              <w:rPr>
                <w:color w:val="464646" w:themeColor="text1" w:themeTint="E6"/>
                <w:sz w:val="16"/>
                <w:szCs w:val="20"/>
              </w:rPr>
              <w:t>(</w:t>
            </w:r>
            <w:r>
              <w:rPr>
                <w:color w:val="464646" w:themeColor="text1" w:themeTint="E6"/>
                <w:sz w:val="16"/>
                <w:szCs w:val="20"/>
              </w:rPr>
              <w:t>Assinatura</w:t>
            </w:r>
            <w:r w:rsidRPr="007226D3">
              <w:rPr>
                <w:color w:val="464646" w:themeColor="text1" w:themeTint="E6"/>
                <w:sz w:val="16"/>
                <w:szCs w:val="20"/>
              </w:rPr>
              <w:t>)</w:t>
            </w:r>
          </w:p>
        </w:tc>
        <w:tc>
          <w:tcPr>
            <w:tcW w:w="2170" w:type="dxa"/>
            <w:gridSpan w:val="2"/>
          </w:tcPr>
          <w:p w14:paraId="3A614617" w14:textId="77777777" w:rsidR="00E01AE2" w:rsidRDefault="00E01AE2" w:rsidP="00E01AE2">
            <w:pPr>
              <w:spacing w:before="0" w:after="0" w:line="240" w:lineRule="auto"/>
              <w:jc w:val="center"/>
            </w:pPr>
          </w:p>
        </w:tc>
      </w:tr>
    </w:tbl>
    <w:p w14:paraId="5B007080" w14:textId="77777777" w:rsidR="00146EE4" w:rsidRPr="00E40585" w:rsidRDefault="00146EE4" w:rsidP="00E40585">
      <w:pPr>
        <w:rPr>
          <w:sz w:val="2"/>
          <w:szCs w:val="6"/>
        </w:rPr>
      </w:pPr>
    </w:p>
    <w:sectPr w:rsidR="00146EE4" w:rsidRPr="00E40585" w:rsidSect="00573977">
      <w:headerReference w:type="default" r:id="rId10"/>
      <w:footerReference w:type="default" r:id="rId11"/>
      <w:pgSz w:w="11906" w:h="16838"/>
      <w:pgMar w:top="1814" w:right="1077" w:bottom="1440" w:left="1077" w:header="79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F6877" w14:textId="77777777" w:rsidR="00554EEC" w:rsidRDefault="00554EEC" w:rsidP="002B7A10">
      <w:pPr>
        <w:spacing w:before="0" w:after="0" w:line="240" w:lineRule="auto"/>
      </w:pPr>
      <w:r>
        <w:separator/>
      </w:r>
    </w:p>
  </w:endnote>
  <w:endnote w:type="continuationSeparator" w:id="0">
    <w:p w14:paraId="1A2595A9" w14:textId="77777777" w:rsidR="00554EEC" w:rsidRDefault="00554EEC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duitMdITC TT">
    <w:altName w:val="ConduitMdITC TT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ermes-Thin">
    <w:altName w:val="Hermes-Thin"/>
    <w:panose1 w:val="02000606050000020004"/>
    <w:charset w:val="00"/>
    <w:family w:val="auto"/>
    <w:pitch w:val="variable"/>
    <w:sig w:usb0="80000027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152744357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1188791942"/>
          <w:docPartObj>
            <w:docPartGallery w:val="Page Numbers (Top of Page)"/>
            <w:docPartUnique/>
          </w:docPartObj>
        </w:sdtPr>
        <w:sdtEndPr/>
        <w:sdtContent>
          <w:p w14:paraId="4B3B9F33" w14:textId="2A0F8F98" w:rsidR="002B7A10" w:rsidRPr="002B7A10" w:rsidRDefault="00A05667" w:rsidP="007810DA">
            <w:pPr>
              <w:pBdr>
                <w:top w:val="single" w:sz="4" w:space="8" w:color="D9D9D9"/>
              </w:pBdr>
              <w:tabs>
                <w:tab w:val="left" w:pos="8875"/>
              </w:tabs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>
              <w:rPr>
                <w:rFonts w:eastAsia="Times New Roman" w:cs="Calibri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 xml:space="preserve">Formação em </w:t>
            </w:r>
            <w:r w:rsidR="0025089B">
              <w:rPr>
                <w:rFonts w:eastAsia="Times New Roman" w:cs="Calibri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C</w:t>
            </w:r>
            <w:r>
              <w:rPr>
                <w:rFonts w:eastAsia="Times New Roman" w:cs="Calibri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ontexto de Trabalho</w:t>
            </w:r>
            <w:r w:rsidR="002B7A10" w:rsidRPr="002B7A10">
              <w:rPr>
                <w:rFonts w:eastAsia="Times New Roman" w:cs="Calibri"/>
                <w:color w:val="5C5C5C"/>
                <w:kern w:val="0"/>
                <w:lang w:eastAsia="pt-PT"/>
                <w14:ligatures w14:val="none"/>
              </w:rPr>
              <w:t xml:space="preserve"> </w:t>
            </w:r>
            <w:r w:rsidR="002B7A10" w:rsidRPr="002B7A10">
              <w:rPr>
                <w:rFonts w:ascii="Arial" w:eastAsia="Times New Roman" w:hAnsi="Arial" w:cs="Arial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 w:rsidR="002B7A10" w:rsidRPr="002B7A10">
              <w:rPr>
                <w:rFonts w:eastAsia="Times New Roman" w:cs="Calibri"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="00E77407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G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uia </w:t>
            </w:r>
            <w:r w:rsidR="0025089B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O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rganizativo</w:t>
            </w:r>
            <w:r w:rsidR="002B7A10"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2026</w:t>
            </w:r>
            <w:r w:rsid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="002B7A10"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="002B7A10" w:rsidRPr="002B7A10">
              <w:rPr>
                <w:rFonts w:ascii="Arial" w:eastAsia="Times New Roman" w:hAnsi="Arial" w:cs="Arial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 w:rsid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 </w:t>
            </w:r>
            <w:r w:rsidR="002B7A10" w:rsidRPr="002B7A10"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Anexo </w:t>
            </w:r>
            <w:r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1</w:t>
            </w:r>
            <w:r w:rsidR="002B7A10"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  <w:r w:rsidR="002B7A10"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Página </w:t>
            </w:r>
            <w:r w:rsidR="002B7A10"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="002B7A10"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PAGE</w:instrText>
            </w:r>
            <w:r w:rsidR="002B7A10"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 w:rsidR="002B7A10"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3</w:t>
            </w:r>
            <w:r w:rsidR="002B7A10"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  <w:r w:rsidR="002B7A10"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de </w:t>
            </w:r>
            <w:r w:rsidR="002B7A10"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="002B7A10"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NUMPAGES</w:instrText>
            </w:r>
            <w:r w:rsidR="002B7A10"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 w:rsidR="002B7A10"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41</w:t>
            </w:r>
            <w:r w:rsidR="002B7A10"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17A27" w14:textId="77777777" w:rsidR="00554EEC" w:rsidRDefault="00554EEC" w:rsidP="002B7A10">
      <w:pPr>
        <w:spacing w:before="0" w:after="0" w:line="240" w:lineRule="auto"/>
      </w:pPr>
      <w:r>
        <w:separator/>
      </w:r>
    </w:p>
  </w:footnote>
  <w:footnote w:type="continuationSeparator" w:id="0">
    <w:p w14:paraId="6DF60183" w14:textId="77777777" w:rsidR="00554EEC" w:rsidRDefault="00554EEC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6E67" w14:textId="251EF008" w:rsidR="002B7A10" w:rsidRPr="005F5B1E" w:rsidRDefault="00B00E0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EEB29F1" wp14:editId="0D5CFBAB">
              <wp:simplePos x="0" y="0"/>
              <wp:positionH relativeFrom="column">
                <wp:posOffset>0</wp:posOffset>
              </wp:positionH>
              <wp:positionV relativeFrom="paragraph">
                <wp:posOffset>-301912</wp:posOffset>
              </wp:positionV>
              <wp:extent cx="6643596" cy="870114"/>
              <wp:effectExtent l="0" t="0" r="0" b="6350"/>
              <wp:wrapNone/>
              <wp:docPr id="203671640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3596" cy="870114"/>
                        <a:chOff x="0" y="0"/>
                        <a:chExt cx="6643596" cy="870114"/>
                      </a:xfrm>
                    </wpg:grpSpPr>
                    <pic:pic xmlns:pic="http://schemas.openxmlformats.org/drawingml/2006/picture">
                      <pic:nvPicPr>
                        <pic:cNvPr id="1509650893" name="Imagem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791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73491558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545691" y="435078"/>
                          <a:ext cx="5989320" cy="257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6F9F4" w14:textId="32B7BBCF" w:rsidR="00B00E0F" w:rsidRPr="00206974" w:rsidRDefault="00B00E0F" w:rsidP="00B00E0F">
                            <w:pPr>
                              <w:spacing w:before="0" w:after="0" w:line="240" w:lineRule="auto"/>
                              <w:rPr>
                                <w:rFonts w:ascii="Hermes-Thin" w:hAnsi="Hermes-Thin"/>
                                <w:sz w:val="14"/>
                                <w:szCs w:val="14"/>
                              </w:rPr>
                            </w:pPr>
                            <w:permStart w:id="135596365" w:edGrp="everyone"/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 xml:space="preserve">DELEGAÇÃO REGIONAL </w:t>
                            </w:r>
                            <w:permEnd w:id="135596365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410083611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545691" y="604684"/>
                          <a:ext cx="6097905" cy="26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2C0A1" w14:textId="6F76DD6E" w:rsidR="00B00E0F" w:rsidRPr="00206974" w:rsidRDefault="00B00E0F" w:rsidP="00B00E0F">
                            <w:pPr>
                              <w:spacing w:before="0" w:after="0" w:line="240" w:lineRule="auto"/>
                              <w:rPr>
                                <w:rFonts w:ascii="Hermes-Thin" w:hAnsi="Hermes-Thin"/>
                                <w:sz w:val="14"/>
                                <w:szCs w:val="14"/>
                              </w:rPr>
                            </w:pPr>
                            <w:permStart w:id="128010691" w:edGrp="everyone"/>
                            <w:r>
                              <w:rPr>
                                <w:rFonts w:ascii="Hermes-Thin" w:hAnsi="Hermes-Thin"/>
                                <w:sz w:val="16"/>
                                <w:szCs w:val="16"/>
                              </w:rPr>
                              <w:t xml:space="preserve">Centro de Emprego e Formação Profissional </w:t>
                            </w:r>
                            <w:permEnd w:id="12801069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EEB29F1" id="Agrupar 1" o:spid="_x0000_s1026" style="position:absolute;margin-left:0;margin-top:-23.75pt;width:523.1pt;height:68.5pt;z-index:251659264" coordsize="66435,87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" o:spid="_x0000_s1027" type="#_x0000_t75" style="position:absolute;width:36379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5456;top:4350;width:59894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" filled="f" stroked="f">
                <v:textbox>
                  <w:txbxContent>
                    <w:p w14:paraId="43F6F9F4" w14:textId="32B7BBCF" w:rsidR="00B00E0F" w:rsidRPr="00206974" w:rsidRDefault="00B00E0F" w:rsidP="00B00E0F">
                      <w:pPr>
                        <w:spacing w:before="0" w:after="0" w:line="240" w:lineRule="auto"/>
                        <w:rPr>
                          <w:rFonts w:ascii="Hermes-Thin" w:hAnsi="Hermes-Thin"/>
                          <w:sz w:val="14"/>
                          <w:szCs w:val="14"/>
                        </w:rPr>
                      </w:pPr>
                      <w:permStart w:id="135596365" w:edGrp="everyone"/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 xml:space="preserve">DELEGAÇÃO REGIONAL </w:t>
                      </w:r>
                      <w:permEnd w:id="135596365"/>
                    </w:p>
                  </w:txbxContent>
                </v:textbox>
              </v:shape>
              <v:shape id="Caixa de Texto 2" o:spid="_x0000_s1029" type="#_x0000_t202" style="position:absolute;left:5456;top:6046;width:60979;height:2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" filled="f" stroked="f">
                <v:textbox>
                  <w:txbxContent>
                    <w:p w14:paraId="6F22C0A1" w14:textId="6F76DD6E" w:rsidR="00B00E0F" w:rsidRPr="00206974" w:rsidRDefault="00B00E0F" w:rsidP="00B00E0F">
                      <w:pPr>
                        <w:spacing w:before="0" w:after="0" w:line="240" w:lineRule="auto"/>
                        <w:rPr>
                          <w:rFonts w:ascii="Hermes-Thin" w:hAnsi="Hermes-Thin"/>
                          <w:sz w:val="14"/>
                          <w:szCs w:val="14"/>
                        </w:rPr>
                      </w:pPr>
                      <w:permStart w:id="128010691" w:edGrp="everyone"/>
                      <w:r>
                        <w:rPr>
                          <w:rFonts w:ascii="Hermes-Thin" w:hAnsi="Hermes-Thin"/>
                          <w:sz w:val="16"/>
                          <w:szCs w:val="16"/>
                        </w:rPr>
                        <w:t xml:space="preserve">Centro de Emprego e Formação Profissional </w:t>
                      </w:r>
                      <w:permEnd w:id="128010691"/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ocumentProtection w:edit="readOnly" w:enforcement="1" w:cryptProviderType="rsaAES" w:cryptAlgorithmClass="hash" w:cryptAlgorithmType="typeAny" w:cryptAlgorithmSid="14" w:cryptSpinCount="100000" w:hash="STkDD3oO40eZvDakBrE2nZTWLvEVmkmprVJ1ivkedD4R2GRI6P2S80q4DTUozC9aEd6nL+JRQG0PoER2sazbuQ==" w:salt="G5wq/Pk1xJgrEoFuhF8mV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01A6D"/>
    <w:rsid w:val="00007B3D"/>
    <w:rsid w:val="000103AA"/>
    <w:rsid w:val="000106BD"/>
    <w:rsid w:val="00011670"/>
    <w:rsid w:val="0002123A"/>
    <w:rsid w:val="00026958"/>
    <w:rsid w:val="000454DF"/>
    <w:rsid w:val="00047D38"/>
    <w:rsid w:val="00073DF1"/>
    <w:rsid w:val="00080EE7"/>
    <w:rsid w:val="000A78E0"/>
    <w:rsid w:val="000C20E1"/>
    <w:rsid w:val="000C6F7A"/>
    <w:rsid w:val="000D7CA5"/>
    <w:rsid w:val="000E69D9"/>
    <w:rsid w:val="000F30E2"/>
    <w:rsid w:val="000F52B9"/>
    <w:rsid w:val="000F5D20"/>
    <w:rsid w:val="0011221B"/>
    <w:rsid w:val="00117D96"/>
    <w:rsid w:val="00123596"/>
    <w:rsid w:val="00146EE4"/>
    <w:rsid w:val="00153C4A"/>
    <w:rsid w:val="00156735"/>
    <w:rsid w:val="00170913"/>
    <w:rsid w:val="00175A26"/>
    <w:rsid w:val="00192F00"/>
    <w:rsid w:val="00194A08"/>
    <w:rsid w:val="001A287D"/>
    <w:rsid w:val="001B0871"/>
    <w:rsid w:val="001B2D68"/>
    <w:rsid w:val="001B59E5"/>
    <w:rsid w:val="001D0E6B"/>
    <w:rsid w:val="001D1A55"/>
    <w:rsid w:val="001E23E6"/>
    <w:rsid w:val="001F4250"/>
    <w:rsid w:val="001F61C1"/>
    <w:rsid w:val="00214EF1"/>
    <w:rsid w:val="00215AFC"/>
    <w:rsid w:val="002220CC"/>
    <w:rsid w:val="0023250C"/>
    <w:rsid w:val="00236618"/>
    <w:rsid w:val="002410F7"/>
    <w:rsid w:val="00246ED3"/>
    <w:rsid w:val="0025089B"/>
    <w:rsid w:val="00252479"/>
    <w:rsid w:val="00277ADD"/>
    <w:rsid w:val="002846C7"/>
    <w:rsid w:val="002905B8"/>
    <w:rsid w:val="00290E2D"/>
    <w:rsid w:val="00295BAB"/>
    <w:rsid w:val="00297BE7"/>
    <w:rsid w:val="002A4348"/>
    <w:rsid w:val="002A4A31"/>
    <w:rsid w:val="002B7A10"/>
    <w:rsid w:val="002C1CAB"/>
    <w:rsid w:val="002C7260"/>
    <w:rsid w:val="002D0F90"/>
    <w:rsid w:val="002D5726"/>
    <w:rsid w:val="002E7434"/>
    <w:rsid w:val="00310876"/>
    <w:rsid w:val="00313C9F"/>
    <w:rsid w:val="00314142"/>
    <w:rsid w:val="00314848"/>
    <w:rsid w:val="003171D8"/>
    <w:rsid w:val="003226D1"/>
    <w:rsid w:val="00323243"/>
    <w:rsid w:val="0032343C"/>
    <w:rsid w:val="003337A3"/>
    <w:rsid w:val="0034141B"/>
    <w:rsid w:val="0034296C"/>
    <w:rsid w:val="00353724"/>
    <w:rsid w:val="00360214"/>
    <w:rsid w:val="00364E0D"/>
    <w:rsid w:val="00372BC5"/>
    <w:rsid w:val="00394CC7"/>
    <w:rsid w:val="0039714E"/>
    <w:rsid w:val="003A1CC7"/>
    <w:rsid w:val="003C08A1"/>
    <w:rsid w:val="003E6954"/>
    <w:rsid w:val="003E7C67"/>
    <w:rsid w:val="003F5297"/>
    <w:rsid w:val="004132D2"/>
    <w:rsid w:val="00414EAB"/>
    <w:rsid w:val="00415A96"/>
    <w:rsid w:val="004279E9"/>
    <w:rsid w:val="004454C0"/>
    <w:rsid w:val="004554A5"/>
    <w:rsid w:val="004656F4"/>
    <w:rsid w:val="00466E0A"/>
    <w:rsid w:val="004727F0"/>
    <w:rsid w:val="004777BA"/>
    <w:rsid w:val="00484248"/>
    <w:rsid w:val="004B04D8"/>
    <w:rsid w:val="004B6B28"/>
    <w:rsid w:val="004C12C6"/>
    <w:rsid w:val="004D2EEC"/>
    <w:rsid w:val="004D7CA0"/>
    <w:rsid w:val="004E0260"/>
    <w:rsid w:val="00501A0F"/>
    <w:rsid w:val="00504034"/>
    <w:rsid w:val="00516F31"/>
    <w:rsid w:val="00532244"/>
    <w:rsid w:val="005366BC"/>
    <w:rsid w:val="00554EEC"/>
    <w:rsid w:val="005611BA"/>
    <w:rsid w:val="00564B7D"/>
    <w:rsid w:val="00573977"/>
    <w:rsid w:val="005A2366"/>
    <w:rsid w:val="005A7CE5"/>
    <w:rsid w:val="005D0625"/>
    <w:rsid w:val="005D5D96"/>
    <w:rsid w:val="005E3766"/>
    <w:rsid w:val="005F5B1E"/>
    <w:rsid w:val="006049CC"/>
    <w:rsid w:val="0061109D"/>
    <w:rsid w:val="006248B4"/>
    <w:rsid w:val="0063585D"/>
    <w:rsid w:val="006557F4"/>
    <w:rsid w:val="0066062D"/>
    <w:rsid w:val="0066084F"/>
    <w:rsid w:val="00662E9C"/>
    <w:rsid w:val="0067074E"/>
    <w:rsid w:val="0067251C"/>
    <w:rsid w:val="00687411"/>
    <w:rsid w:val="00691D5A"/>
    <w:rsid w:val="006A0AA6"/>
    <w:rsid w:val="006A281D"/>
    <w:rsid w:val="006A376F"/>
    <w:rsid w:val="006B71A6"/>
    <w:rsid w:val="006C144C"/>
    <w:rsid w:val="006C268A"/>
    <w:rsid w:val="006C306D"/>
    <w:rsid w:val="006C4D66"/>
    <w:rsid w:val="006C505F"/>
    <w:rsid w:val="006D64CE"/>
    <w:rsid w:val="006E227A"/>
    <w:rsid w:val="006E616F"/>
    <w:rsid w:val="006F667A"/>
    <w:rsid w:val="007142A8"/>
    <w:rsid w:val="007147E5"/>
    <w:rsid w:val="007226D3"/>
    <w:rsid w:val="00730415"/>
    <w:rsid w:val="007346A4"/>
    <w:rsid w:val="00751000"/>
    <w:rsid w:val="00755AF7"/>
    <w:rsid w:val="0077365D"/>
    <w:rsid w:val="00775549"/>
    <w:rsid w:val="00776161"/>
    <w:rsid w:val="00776863"/>
    <w:rsid w:val="00777D02"/>
    <w:rsid w:val="007810DA"/>
    <w:rsid w:val="00781C45"/>
    <w:rsid w:val="00783652"/>
    <w:rsid w:val="0078674A"/>
    <w:rsid w:val="00795645"/>
    <w:rsid w:val="0079734C"/>
    <w:rsid w:val="007A43D2"/>
    <w:rsid w:val="007B1FF8"/>
    <w:rsid w:val="007C1AC1"/>
    <w:rsid w:val="007E5299"/>
    <w:rsid w:val="00801EBA"/>
    <w:rsid w:val="00815A4D"/>
    <w:rsid w:val="00824E10"/>
    <w:rsid w:val="00826AE2"/>
    <w:rsid w:val="00832B17"/>
    <w:rsid w:val="0083625A"/>
    <w:rsid w:val="00850DD5"/>
    <w:rsid w:val="00855136"/>
    <w:rsid w:val="00860D77"/>
    <w:rsid w:val="00871177"/>
    <w:rsid w:val="00875767"/>
    <w:rsid w:val="00875EEC"/>
    <w:rsid w:val="0087690B"/>
    <w:rsid w:val="00892F5C"/>
    <w:rsid w:val="00893C9E"/>
    <w:rsid w:val="008A5553"/>
    <w:rsid w:val="008D1A19"/>
    <w:rsid w:val="008E38D5"/>
    <w:rsid w:val="008F6C88"/>
    <w:rsid w:val="00903A77"/>
    <w:rsid w:val="0091512F"/>
    <w:rsid w:val="009175F0"/>
    <w:rsid w:val="00920C5A"/>
    <w:rsid w:val="00926678"/>
    <w:rsid w:val="009308AD"/>
    <w:rsid w:val="00931420"/>
    <w:rsid w:val="0093383A"/>
    <w:rsid w:val="0093481F"/>
    <w:rsid w:val="00940B60"/>
    <w:rsid w:val="009419ED"/>
    <w:rsid w:val="00943DF9"/>
    <w:rsid w:val="00966246"/>
    <w:rsid w:val="00975DAB"/>
    <w:rsid w:val="009952AF"/>
    <w:rsid w:val="00996187"/>
    <w:rsid w:val="009A2230"/>
    <w:rsid w:val="009C479F"/>
    <w:rsid w:val="009C4D3D"/>
    <w:rsid w:val="009C6A0D"/>
    <w:rsid w:val="009D082F"/>
    <w:rsid w:val="009E3721"/>
    <w:rsid w:val="009E559E"/>
    <w:rsid w:val="009E5E04"/>
    <w:rsid w:val="009E63FD"/>
    <w:rsid w:val="009F50C4"/>
    <w:rsid w:val="00A05667"/>
    <w:rsid w:val="00A10891"/>
    <w:rsid w:val="00A11900"/>
    <w:rsid w:val="00A11925"/>
    <w:rsid w:val="00A364FF"/>
    <w:rsid w:val="00A44EBC"/>
    <w:rsid w:val="00A56D50"/>
    <w:rsid w:val="00A624A4"/>
    <w:rsid w:val="00A718F5"/>
    <w:rsid w:val="00A8273A"/>
    <w:rsid w:val="00A84634"/>
    <w:rsid w:val="00A85CAD"/>
    <w:rsid w:val="00A87C42"/>
    <w:rsid w:val="00A92A0D"/>
    <w:rsid w:val="00AB26FD"/>
    <w:rsid w:val="00AC1878"/>
    <w:rsid w:val="00AD045D"/>
    <w:rsid w:val="00AE083A"/>
    <w:rsid w:val="00AE1488"/>
    <w:rsid w:val="00AF5C04"/>
    <w:rsid w:val="00B002D8"/>
    <w:rsid w:val="00B00E0F"/>
    <w:rsid w:val="00B0407F"/>
    <w:rsid w:val="00B13BB4"/>
    <w:rsid w:val="00B1518F"/>
    <w:rsid w:val="00B24F86"/>
    <w:rsid w:val="00B42548"/>
    <w:rsid w:val="00B47EEA"/>
    <w:rsid w:val="00B54648"/>
    <w:rsid w:val="00B66DED"/>
    <w:rsid w:val="00B702C7"/>
    <w:rsid w:val="00B74805"/>
    <w:rsid w:val="00B76DE9"/>
    <w:rsid w:val="00B83B15"/>
    <w:rsid w:val="00BA048D"/>
    <w:rsid w:val="00BA0E06"/>
    <w:rsid w:val="00BA50F0"/>
    <w:rsid w:val="00BB0EDB"/>
    <w:rsid w:val="00BB2DF9"/>
    <w:rsid w:val="00BC4FA8"/>
    <w:rsid w:val="00BC7280"/>
    <w:rsid w:val="00BD5ACA"/>
    <w:rsid w:val="00BE218C"/>
    <w:rsid w:val="00BE3D1B"/>
    <w:rsid w:val="00BF241B"/>
    <w:rsid w:val="00C14E45"/>
    <w:rsid w:val="00C152DD"/>
    <w:rsid w:val="00C2068F"/>
    <w:rsid w:val="00C24E41"/>
    <w:rsid w:val="00C27259"/>
    <w:rsid w:val="00C318EC"/>
    <w:rsid w:val="00C4277E"/>
    <w:rsid w:val="00C835DB"/>
    <w:rsid w:val="00C90222"/>
    <w:rsid w:val="00CA2F2E"/>
    <w:rsid w:val="00CA6EC4"/>
    <w:rsid w:val="00CB3C10"/>
    <w:rsid w:val="00CD123F"/>
    <w:rsid w:val="00CD3DD4"/>
    <w:rsid w:val="00CD6474"/>
    <w:rsid w:val="00CE04DD"/>
    <w:rsid w:val="00D03D80"/>
    <w:rsid w:val="00D40F46"/>
    <w:rsid w:val="00D46F6B"/>
    <w:rsid w:val="00D47B26"/>
    <w:rsid w:val="00D61FDE"/>
    <w:rsid w:val="00D71D3E"/>
    <w:rsid w:val="00D844BA"/>
    <w:rsid w:val="00D8554D"/>
    <w:rsid w:val="00D91D58"/>
    <w:rsid w:val="00DA31B6"/>
    <w:rsid w:val="00DB2FD9"/>
    <w:rsid w:val="00DB327D"/>
    <w:rsid w:val="00DC1CA8"/>
    <w:rsid w:val="00DD0FFB"/>
    <w:rsid w:val="00DD1F8C"/>
    <w:rsid w:val="00DD4104"/>
    <w:rsid w:val="00DD55B3"/>
    <w:rsid w:val="00DD5E34"/>
    <w:rsid w:val="00DD6EDB"/>
    <w:rsid w:val="00DD6F15"/>
    <w:rsid w:val="00DF1E05"/>
    <w:rsid w:val="00DF7211"/>
    <w:rsid w:val="00E01AE2"/>
    <w:rsid w:val="00E25C13"/>
    <w:rsid w:val="00E26952"/>
    <w:rsid w:val="00E308E9"/>
    <w:rsid w:val="00E32C8A"/>
    <w:rsid w:val="00E40585"/>
    <w:rsid w:val="00E5523F"/>
    <w:rsid w:val="00E55E0D"/>
    <w:rsid w:val="00E65A46"/>
    <w:rsid w:val="00E67A9D"/>
    <w:rsid w:val="00E7500E"/>
    <w:rsid w:val="00E77407"/>
    <w:rsid w:val="00E90E5E"/>
    <w:rsid w:val="00E91701"/>
    <w:rsid w:val="00EB46F5"/>
    <w:rsid w:val="00ED368C"/>
    <w:rsid w:val="00EF48FA"/>
    <w:rsid w:val="00EF6F74"/>
    <w:rsid w:val="00F11006"/>
    <w:rsid w:val="00F124CC"/>
    <w:rsid w:val="00F20835"/>
    <w:rsid w:val="00F273A6"/>
    <w:rsid w:val="00F33378"/>
    <w:rsid w:val="00F545E6"/>
    <w:rsid w:val="00F60997"/>
    <w:rsid w:val="00F61871"/>
    <w:rsid w:val="00F63599"/>
    <w:rsid w:val="00F64A28"/>
    <w:rsid w:val="00F654A3"/>
    <w:rsid w:val="00F70E27"/>
    <w:rsid w:val="00F719E4"/>
    <w:rsid w:val="00F74837"/>
    <w:rsid w:val="00F8457F"/>
    <w:rsid w:val="00FA184B"/>
    <w:rsid w:val="00FC410D"/>
    <w:rsid w:val="00FC77E4"/>
    <w:rsid w:val="00FD17CF"/>
    <w:rsid w:val="00FD2B81"/>
    <w:rsid w:val="00FD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9E5"/>
    <w:pPr>
      <w:spacing w:before="120" w:after="120" w:line="360" w:lineRule="auto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6C144C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2C4694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6C144C"/>
    <w:rPr>
      <w:rFonts w:ascii="ConduitMdSCITC TT" w:eastAsiaTheme="majorEastAsia" w:hAnsi="ConduitMdSCITC TT" w:cstheme="majorBidi"/>
      <w:color w:val="2C4694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C24E41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C24E41"/>
    <w:pPr>
      <w:spacing w:line="240" w:lineRule="auto"/>
    </w:pPr>
    <w:rPr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C24E41"/>
    <w:rPr>
      <w:rFonts w:ascii="ConduitITC TT" w:hAnsi="ConduitITC TT"/>
      <w:color w:val="323232" w:themeColor="text1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24E41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C24E41"/>
    <w:rPr>
      <w:rFonts w:ascii="ConduitITC TT" w:hAnsi="ConduitITC TT"/>
      <w:b/>
      <w:bCs/>
      <w:color w:val="323232" w:themeColor="text1"/>
      <w:sz w:val="20"/>
      <w:szCs w:val="20"/>
    </w:rPr>
  </w:style>
  <w:style w:type="paragraph" w:styleId="Reviso">
    <w:name w:val="Revision"/>
    <w:hidden/>
    <w:uiPriority w:val="99"/>
    <w:semiHidden/>
    <w:rsid w:val="00BA50F0"/>
    <w:pPr>
      <w:spacing w:after="0" w:line="240" w:lineRule="auto"/>
    </w:pPr>
    <w:rPr>
      <w:rFonts w:ascii="ConduitITC TT" w:hAnsi="ConduitITC TT"/>
      <w:color w:val="323232" w:themeColor="text1"/>
      <w:sz w:val="20"/>
    </w:rPr>
  </w:style>
  <w:style w:type="character" w:styleId="TextodoMarcadordePosio">
    <w:name w:val="Placeholder Text"/>
    <w:basedOn w:val="Tipodeletrapredefinidodopargrafo"/>
    <w:uiPriority w:val="99"/>
    <w:semiHidden/>
    <w:rsid w:val="00E01AE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633A0BF6874460B998C3B178C192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EC36B3-0CB1-4399-B1BE-6253C50938FE}"/>
      </w:docPartPr>
      <w:docPartBody>
        <w:p w:rsidR="001E7536" w:rsidRDefault="006414B4">
          <w:r>
            <w:t xml:space="preserve">                              </w:t>
          </w:r>
        </w:p>
      </w:docPartBody>
    </w:docPart>
    <w:docPart>
      <w:docPartPr>
        <w:name w:val="5A15589E34344B7AA724987E810B8A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B3E6D1-5DBB-4871-9517-4B1E919EB930}"/>
      </w:docPartPr>
      <w:docPartBody>
        <w:p w:rsidR="001E7536" w:rsidRDefault="006414B4" w:rsidP="006414B4">
          <w:pPr>
            <w:pStyle w:val="5A15589E34344B7AA724987E810B8A99"/>
          </w:pPr>
          <w:r>
            <w:t xml:space="preserve">                              </w:t>
          </w:r>
        </w:p>
      </w:docPartBody>
    </w:docPart>
    <w:docPart>
      <w:docPartPr>
        <w:name w:val="A7860EABAA8649F7A55D56BC8FB15E3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461B79-5563-4F48-8103-787F4F14CE82}"/>
      </w:docPartPr>
      <w:docPartBody>
        <w:p w:rsidR="001E7536" w:rsidRDefault="006414B4" w:rsidP="006414B4">
          <w:pPr>
            <w:pStyle w:val="A7860EABAA8649F7A55D56BC8FB15E39"/>
          </w:pPr>
          <w:r>
            <w:t xml:space="preserve">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duitMdITC TT">
    <w:altName w:val="ConduitMdITC TT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ermes-Thin">
    <w:altName w:val="Hermes-Thin"/>
    <w:panose1 w:val="02000606050000020004"/>
    <w:charset w:val="00"/>
    <w:family w:val="auto"/>
    <w:pitch w:val="variable"/>
    <w:sig w:usb0="80000027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4B4"/>
    <w:rsid w:val="001E7536"/>
    <w:rsid w:val="001F61C1"/>
    <w:rsid w:val="00254E81"/>
    <w:rsid w:val="002C2E65"/>
    <w:rsid w:val="003E6954"/>
    <w:rsid w:val="005A7CE5"/>
    <w:rsid w:val="006414B4"/>
    <w:rsid w:val="008B5F18"/>
    <w:rsid w:val="008E060C"/>
    <w:rsid w:val="00AE60DC"/>
    <w:rsid w:val="00B13BB4"/>
    <w:rsid w:val="00B4075E"/>
    <w:rsid w:val="00CD123F"/>
    <w:rsid w:val="00D0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6414B4"/>
    <w:rPr>
      <w:color w:val="666666"/>
    </w:rPr>
  </w:style>
  <w:style w:type="paragraph" w:customStyle="1" w:styleId="5A15589E34344B7AA724987E810B8A99">
    <w:name w:val="5A15589E34344B7AA724987E810B8A99"/>
    <w:rsid w:val="006414B4"/>
  </w:style>
  <w:style w:type="paragraph" w:customStyle="1" w:styleId="A7860EABAA8649F7A55D56BC8FB15E39">
    <w:name w:val="A7860EABAA8649F7A55D56BC8FB15E39"/>
    <w:rsid w:val="006414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regulamento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93408E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9004ACA76D554B9FD609499C113F04" ma:contentTypeVersion="3" ma:contentTypeDescription="Criar um novo documento." ma:contentTypeScope="" ma:versionID="ac2b1c2810ad778b1a5d165122b41243">
  <xsd:schema xmlns:xsd="http://www.w3.org/2001/XMLSchema" xmlns:xs="http://www.w3.org/2001/XMLSchema" xmlns:p="http://schemas.microsoft.com/office/2006/metadata/properties" xmlns:ns2="09b2fa62-5c00-4953-b01c-36e38abd5056" targetNamespace="http://schemas.microsoft.com/office/2006/metadata/properties" ma:root="true" ma:fieldsID="534bff947122b2dc1165959125b11e87" ns2:_="">
    <xsd:import namespace="09b2fa62-5c00-4953-b01c-36e38abd5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2fa62-5c00-4953-b01c-36e38abd5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919A80-68A2-40D0-A716-52CD010FA4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D2AA21-5368-4E8B-B4FC-DB59C1F4FF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b2fa62-5c00-4953-b01c-36e38abd5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DFFDAB-C6BE-4960-99C2-31316F221BE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GO_FCT_Anexo%201_Ficha%20de%20Caracterizacao%20–%20Entidade%20Enquadradora</Template>
  <TotalTime>1</TotalTime>
  <Pages>3</Pages>
  <Words>442</Words>
  <Characters>2387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3</cp:revision>
  <cp:lastPrinted>2026-02-05T16:13:00Z</cp:lastPrinted>
  <dcterms:created xsi:type="dcterms:W3CDTF">2026-10-09T07:50:00Z</dcterms:created>
  <dcterms:modified xsi:type="dcterms:W3CDTF">2026-10-09T07:50:00Z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0x0101001C9004ACA76D554B9FD609499C113F04</vt:lpwstr>
  </property>
  <property fmtid="{D5CDD505-2E9C-101B-9397-08002B2CF9AE}" pid="3" name="docLang">
    <vt:lpwstr>en</vt:lpwstr>
  </property>
</Properties>
</file>