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51F69" w14:textId="5E2207C6" w:rsidR="00952610" w:rsidRPr="00BD67CC" w:rsidRDefault="00E7720E" w:rsidP="00CA5A3D">
      <w:pPr>
        <w:spacing w:before="360" w:after="0" w:line="276" w:lineRule="auto"/>
        <w:rPr>
          <w:rFonts w:ascii="ConduitMdITC TT" w:hAnsi="ConduitMdITC TT" w:cs="Calibri Light"/>
          <w:bCs/>
          <w:smallCaps/>
          <w:sz w:val="32"/>
          <w:szCs w:val="32"/>
        </w:rPr>
      </w:pPr>
      <w:r>
        <w:rPr>
          <w:rFonts w:ascii="ConduitMdITC TT" w:hAnsi="ConduitMdITC TT" w:cs="Calibri Light"/>
          <w:bCs/>
          <w:smallCaps/>
          <w:sz w:val="32"/>
          <w:szCs w:val="32"/>
        </w:rPr>
        <w:t>R</w:t>
      </w:r>
      <w:r w:rsidRPr="00E7720E">
        <w:rPr>
          <w:rFonts w:ascii="ConduitMdITC TT" w:hAnsi="ConduitMdITC TT" w:cs="Calibri Light"/>
          <w:bCs/>
          <w:smallCaps/>
          <w:sz w:val="32"/>
          <w:szCs w:val="32"/>
        </w:rPr>
        <w:t>egisto de declarações</w:t>
      </w:r>
    </w:p>
    <w:p w14:paraId="6A9339F7" w14:textId="138A65FD" w:rsidR="00952610" w:rsidRPr="00952610" w:rsidRDefault="00882599" w:rsidP="00A03989">
      <w:pPr>
        <w:pBdr>
          <w:bottom w:val="single" w:sz="2" w:space="8" w:color="D9D9D9" w:themeColor="background1" w:themeShade="D9"/>
        </w:pBdr>
        <w:spacing w:before="0" w:line="276" w:lineRule="auto"/>
        <w:rPr>
          <w:rFonts w:cs="Calibri Light"/>
          <w:bCs/>
          <w:i/>
          <w:iCs/>
          <w:sz w:val="16"/>
          <w:szCs w:val="16"/>
        </w:rPr>
      </w:pPr>
      <w:r w:rsidRPr="00882599">
        <w:rPr>
          <w:rFonts w:cs="Calibri Light"/>
          <w:bCs/>
          <w:i/>
          <w:iCs/>
          <w:sz w:val="16"/>
          <w:szCs w:val="16"/>
        </w:rPr>
        <w:t>Formand</w:t>
      </w:r>
      <w:r w:rsidR="008976EC">
        <w:rPr>
          <w:rFonts w:cs="Calibri Light"/>
          <w:bCs/>
          <w:i/>
          <w:iCs/>
          <w:sz w:val="16"/>
          <w:szCs w:val="16"/>
        </w:rPr>
        <w:t>a/</w:t>
      </w:r>
      <w:r w:rsidRPr="00882599">
        <w:rPr>
          <w:rFonts w:cs="Calibri Light"/>
          <w:bCs/>
          <w:i/>
          <w:iCs/>
          <w:sz w:val="16"/>
          <w:szCs w:val="16"/>
        </w:rPr>
        <w:t>o e outros intervenientes</w:t>
      </w:r>
    </w:p>
    <w:p w14:paraId="1A586E62" w14:textId="7E2EDCEC" w:rsidR="005C3DDF" w:rsidRPr="00903460" w:rsidRDefault="00437924" w:rsidP="00276D29">
      <w:pPr>
        <w:spacing w:before="600"/>
        <w:jc w:val="both"/>
        <w:rPr>
          <w:rFonts w:cs="Calibri Light"/>
          <w:bCs/>
          <w:szCs w:val="20"/>
        </w:rPr>
      </w:pPr>
      <w:r w:rsidRPr="00437924">
        <w:rPr>
          <w:rFonts w:cs="Calibri Light"/>
          <w:bCs/>
          <w:szCs w:val="20"/>
        </w:rPr>
        <w:t>No âmbito da participação apresentada</w:t>
      </w:r>
      <w:r w:rsidR="00002CD9">
        <w:rPr>
          <w:rFonts w:cs="Calibri Light"/>
          <w:bCs/>
          <w:szCs w:val="20"/>
        </w:rPr>
        <w:t xml:space="preserve"> por</w:t>
      </w:r>
      <w:r w:rsidRPr="00437924">
        <w:rPr>
          <w:rFonts w:cs="Calibri Light"/>
          <w:bCs/>
          <w:szCs w:val="20"/>
        </w:rPr>
        <w:t xml:space="preserve"> </w:t>
      </w:r>
      <w:r w:rsidR="001B39A9">
        <w:rPr>
          <w:rFonts w:cs="Calibri Light"/>
          <w:bCs/>
          <w:szCs w:val="20"/>
        </w:rPr>
        <w:t xml:space="preserve"> </w:t>
      </w:r>
      <w:sdt>
        <w:sdtPr>
          <w:rPr>
            <w:rFonts w:cs="Calibri Light"/>
            <w:bCs/>
            <w:szCs w:val="20"/>
          </w:rPr>
          <w:id w:val="1606697014"/>
          <w:placeholder>
            <w:docPart w:val="7335270947DE4D4E8D00DA1BFE2C3563"/>
          </w:placeholder>
          <w:showingPlcHdr/>
        </w:sdtPr>
        <w:sdtContent>
          <w:permStart w:id="134176000" w:edGrp="everyone"/>
          <w:r w:rsidR="001B39A9"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AC69DE" w:rsidRPr="00AC69DE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identificação do participante</w:t>
          </w:r>
          <w:r w:rsidR="001B39A9"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  <w:permEnd w:id="134176000"/>
        </w:sdtContent>
      </w:sdt>
      <w:r w:rsidR="0087068A" w:rsidRPr="0087068A">
        <w:rPr>
          <w:rFonts w:cs="Calibri Light"/>
          <w:bCs/>
          <w:szCs w:val="20"/>
        </w:rPr>
        <w:t>, no dia</w:t>
      </w:r>
      <w:r w:rsidR="0087068A">
        <w:rPr>
          <w:rFonts w:cs="Calibri Light"/>
          <w:bCs/>
          <w:szCs w:val="20"/>
        </w:rPr>
        <w:t xml:space="preserve"> </w:t>
      </w:r>
      <w:r w:rsidR="00B81F6B" w:rsidRPr="00903460">
        <w:rPr>
          <w:rFonts w:cs="Calibri Light"/>
          <w:bCs/>
          <w:szCs w:val="20"/>
        </w:rPr>
        <w:t xml:space="preserve"> </w:t>
      </w:r>
      <w:sdt>
        <w:sdtPr>
          <w:rPr>
            <w:rFonts w:cs="Calibri Light"/>
            <w:bCs/>
            <w:szCs w:val="20"/>
          </w:rPr>
          <w:id w:val="2013710703"/>
          <w:placeholder>
            <w:docPart w:val="1883A8AAD2B14D9282536D00E9A81CC6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Content>
          <w:permStart w:id="785143834" w:edGrp="everyone"/>
          <w:r w:rsidR="004D52EB" w:rsidRPr="00903460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9B73FF" w:rsidRPr="00903460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data</w:t>
          </w:r>
          <w:r w:rsidR="00CA18F1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 xml:space="preserve"> da participação</w:t>
          </w:r>
          <w:r w:rsidR="004D52EB" w:rsidRPr="00903460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  <w:permEnd w:id="785143834"/>
        </w:sdtContent>
      </w:sdt>
      <w:r w:rsidR="00B81F6B" w:rsidRPr="00903460">
        <w:rPr>
          <w:rFonts w:cs="Calibri Light"/>
          <w:bCs/>
          <w:szCs w:val="20"/>
        </w:rPr>
        <w:t>,</w:t>
      </w:r>
      <w:r w:rsidR="006C5A6E" w:rsidRPr="006C5A6E">
        <w:t xml:space="preserve"> </w:t>
      </w:r>
      <w:r w:rsidR="00BD3E03">
        <w:t>f</w:t>
      </w:r>
      <w:r w:rsidR="006B5831" w:rsidRPr="006B5831">
        <w:rPr>
          <w:rFonts w:cs="Calibri Light"/>
          <w:bCs/>
          <w:szCs w:val="20"/>
        </w:rPr>
        <w:t>oi ouvido</w:t>
      </w:r>
      <w:r w:rsidR="006B5831">
        <w:rPr>
          <w:rFonts w:cs="Calibri Light"/>
          <w:bCs/>
          <w:szCs w:val="20"/>
        </w:rPr>
        <w:t xml:space="preserve"> </w:t>
      </w:r>
      <w:sdt>
        <w:sdtPr>
          <w:rPr>
            <w:rFonts w:cs="Calibri Light"/>
            <w:bCs/>
            <w:szCs w:val="20"/>
          </w:rPr>
          <w:id w:val="-234082563"/>
          <w:placeholder>
            <w:docPart w:val="D7D6699FBDB44E838F0542FEA1326EB9"/>
          </w:placeholder>
          <w:showingPlcHdr/>
        </w:sdtPr>
        <w:sdtContent>
          <w:permStart w:id="1879966759" w:edGrp="everyone"/>
          <w:r w:rsidR="006B5831"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6B5831" w:rsidRPr="00AC69DE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identifica</w:t>
          </w:r>
          <w:r w:rsidR="00CA18F1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 xml:space="preserve">r </w:t>
          </w:r>
          <w:r w:rsidR="006B5831" w:rsidRPr="00AC69DE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 xml:space="preserve">o </w:t>
          </w:r>
          <w:r w:rsidR="006B5831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inter</w:t>
          </w:r>
          <w:r w:rsidR="000D1E0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veniente</w:t>
          </w:r>
          <w:r w:rsidR="006B5831"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  <w:permEnd w:id="1879966759"/>
        </w:sdtContent>
      </w:sdt>
      <w:r w:rsidR="006C5A6E" w:rsidRPr="006C5A6E">
        <w:rPr>
          <w:rFonts w:cs="Calibri Light"/>
          <w:bCs/>
          <w:szCs w:val="20"/>
        </w:rPr>
        <w:t>:</w:t>
      </w:r>
    </w:p>
    <w:permStart w:id="1590459549" w:edGrp="everyone"/>
    <w:p w14:paraId="34059FCB" w14:textId="4A9AC274" w:rsidR="00F05DD4" w:rsidRPr="00F05DD4" w:rsidRDefault="003B28B2" w:rsidP="00F05DD4">
      <w:pPr>
        <w:ind w:left="11"/>
        <w:jc w:val="both"/>
        <w:rPr>
          <w:rFonts w:cs="Calibri Light"/>
          <w:bCs/>
          <w:sz w:val="22"/>
          <w:szCs w:val="22"/>
        </w:rPr>
      </w:pPr>
      <w:sdt>
        <w:sdtPr>
          <w:rPr>
            <w:rFonts w:cs="Calibri Light"/>
            <w:bCs/>
            <w:szCs w:val="20"/>
          </w:rPr>
          <w:id w:val="-342859084"/>
          <w:placeholder>
            <w:docPart w:val="47E9053DB79449C3980B4C43C93B5D07"/>
          </w:placeholder>
          <w:showingPlcHdr/>
        </w:sdtPr>
        <w:sdtContent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7F69E3" w:rsidRPr="007F69E3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registo das declarações prestadas</w:t>
          </w: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sdtContent>
      </w:sdt>
    </w:p>
    <w:permEnd w:id="1590459549"/>
    <w:p w14:paraId="0282AD26" w14:textId="77777777" w:rsidR="00276D29" w:rsidRDefault="00276D29" w:rsidP="00773829">
      <w:pPr>
        <w:rPr>
          <w:rFonts w:cs="Calibri Light"/>
          <w:bCs/>
          <w:szCs w:val="20"/>
        </w:rPr>
      </w:pPr>
    </w:p>
    <w:p w14:paraId="1A210C49" w14:textId="1FEED67D" w:rsidR="00E74447" w:rsidRDefault="00E74447" w:rsidP="00773829">
      <w:pPr>
        <w:rPr>
          <w:rFonts w:cs="Calibri Light"/>
          <w:bCs/>
          <w:szCs w:val="20"/>
        </w:rPr>
      </w:pPr>
    </w:p>
    <w:tbl>
      <w:tblPr>
        <w:tblStyle w:val="TabelacomGrelha"/>
        <w:tblW w:w="9855" w:type="dxa"/>
        <w:tblInd w:w="-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5B3C48" w:rsidRPr="00674346" w14:paraId="617CFA95" w14:textId="77777777" w:rsidTr="005B3C48">
        <w:trPr>
          <w:trHeight w:val="454"/>
        </w:trPr>
        <w:tc>
          <w:tcPr>
            <w:tcW w:w="9855" w:type="dxa"/>
            <w:vAlign w:val="center"/>
          </w:tcPr>
          <w:p w14:paraId="5CA9D4DE" w14:textId="57918B2B" w:rsidR="005B3C48" w:rsidRPr="00674346" w:rsidRDefault="005B3C48" w:rsidP="007B2407">
            <w:pPr>
              <w:spacing w:before="0" w:after="0" w:line="240" w:lineRule="auto"/>
              <w:ind w:left="-27"/>
              <w:rPr>
                <w:spacing w:val="10"/>
              </w:rPr>
            </w:pPr>
            <w:r w:rsidRPr="005B3C48">
              <w:rPr>
                <w:spacing w:val="10"/>
              </w:rPr>
              <w:t>Assinatura do interveniente e da equipa responsável pela instrução do procedimento</w:t>
            </w:r>
            <w:r w:rsidRPr="00674346">
              <w:rPr>
                <w:spacing w:val="10"/>
              </w:rPr>
              <w:t>:</w:t>
            </w:r>
          </w:p>
        </w:tc>
      </w:tr>
      <w:tr w:rsidR="005B3C48" w:rsidRPr="00674346" w14:paraId="5A691E07" w14:textId="77777777" w:rsidTr="008446C7">
        <w:trPr>
          <w:trHeight w:val="3122"/>
        </w:trPr>
        <w:tc>
          <w:tcPr>
            <w:tcW w:w="9855" w:type="dxa"/>
          </w:tcPr>
          <w:p w14:paraId="3B3E26F3" w14:textId="77777777" w:rsidR="00857BEC" w:rsidRPr="00674346" w:rsidRDefault="00857BEC" w:rsidP="008446C7">
            <w:pPr>
              <w:spacing w:line="240" w:lineRule="auto"/>
            </w:pPr>
            <w:permStart w:id="1924551558" w:edGrp="everyone"/>
          </w:p>
        </w:tc>
      </w:tr>
      <w:permEnd w:id="1924551558"/>
    </w:tbl>
    <w:p w14:paraId="1639061C" w14:textId="77777777" w:rsidR="00D34EE9" w:rsidRPr="00674346" w:rsidRDefault="00D34EE9" w:rsidP="00D34EE9">
      <w:pPr>
        <w:rPr>
          <w:sz w:val="2"/>
          <w:szCs w:val="6"/>
        </w:rPr>
      </w:pPr>
    </w:p>
    <w:p w14:paraId="7B438467" w14:textId="77777777" w:rsidR="00D34EE9" w:rsidRPr="00674346" w:rsidRDefault="00D34EE9" w:rsidP="00D34EE9">
      <w:pPr>
        <w:rPr>
          <w:sz w:val="2"/>
          <w:szCs w:val="6"/>
        </w:rPr>
      </w:pPr>
    </w:p>
    <w:p w14:paraId="47DB7E75" w14:textId="77777777" w:rsidR="00D34EE9" w:rsidRPr="00674346" w:rsidRDefault="00D34EE9" w:rsidP="00D34EE9">
      <w:pPr>
        <w:rPr>
          <w:sz w:val="2"/>
          <w:szCs w:val="6"/>
        </w:rPr>
      </w:pPr>
    </w:p>
    <w:p w14:paraId="71D7A075" w14:textId="77777777" w:rsidR="00D34EE9" w:rsidRPr="00674346" w:rsidRDefault="00D34EE9" w:rsidP="00D34EE9">
      <w:pPr>
        <w:rPr>
          <w:sz w:val="2"/>
          <w:szCs w:val="6"/>
        </w:rPr>
      </w:pPr>
    </w:p>
    <w:p w14:paraId="5DB45CC6" w14:textId="77777777" w:rsidR="00D34EE9" w:rsidRPr="00674346" w:rsidRDefault="00D34EE9" w:rsidP="00D34EE9">
      <w:pPr>
        <w:rPr>
          <w:sz w:val="2"/>
          <w:szCs w:val="6"/>
        </w:rPr>
      </w:pPr>
    </w:p>
    <w:p w14:paraId="2C0D5443" w14:textId="29EF98C3" w:rsidR="00D34EE9" w:rsidRPr="00674346" w:rsidRDefault="00D34EE9" w:rsidP="00B07D90">
      <w:pPr>
        <w:jc w:val="both"/>
      </w:pPr>
    </w:p>
    <w:sectPr w:rsidR="00D34EE9" w:rsidRPr="00674346" w:rsidSect="005A7003">
      <w:headerReference w:type="default" r:id="rId11"/>
      <w:footerReference w:type="default" r:id="rId12"/>
      <w:pgSz w:w="11906" w:h="16838"/>
      <w:pgMar w:top="1418" w:right="1077" w:bottom="1440" w:left="1077" w:header="39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37461" w14:textId="77777777" w:rsidR="00D9488C" w:rsidRDefault="00D9488C" w:rsidP="002B7A10">
      <w:pPr>
        <w:spacing w:before="0" w:after="0" w:line="240" w:lineRule="auto"/>
      </w:pPr>
      <w:r>
        <w:separator/>
      </w:r>
    </w:p>
  </w:endnote>
  <w:endnote w:type="continuationSeparator" w:id="0">
    <w:p w14:paraId="151066DF" w14:textId="77777777" w:rsidR="00D9488C" w:rsidRDefault="00D9488C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B9F33" w14:textId="2FB4F8DD" w:rsidR="002B7A10" w:rsidRPr="002B7A10" w:rsidRDefault="002B7A10" w:rsidP="00913552">
    <w:pPr>
      <w:tabs>
        <w:tab w:val="left" w:pos="8875"/>
      </w:tabs>
      <w:rPr>
        <w:rFonts w:eastAsia="Times New Roman" w:cs="Times New Roman"/>
        <w:color w:val="5C5C5C"/>
        <w:kern w:val="0"/>
        <w:lang w:eastAsia="pt-PT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40E6" w14:textId="77777777" w:rsidR="00D9488C" w:rsidRDefault="00D9488C" w:rsidP="002B7A10">
      <w:pPr>
        <w:spacing w:before="0" w:after="0" w:line="240" w:lineRule="auto"/>
      </w:pPr>
      <w:r>
        <w:separator/>
      </w:r>
    </w:p>
  </w:footnote>
  <w:footnote w:type="continuationSeparator" w:id="0">
    <w:p w14:paraId="093D5B03" w14:textId="77777777" w:rsidR="00D9488C" w:rsidRDefault="00D9488C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6E67" w14:textId="5D69970A" w:rsidR="002B7A10" w:rsidRPr="005F5B1E" w:rsidRDefault="00645EB8">
    <w:pPr>
      <w:pStyle w:val="Cabealho"/>
    </w:pPr>
    <w:permStart w:id="149179490" w:edGrp="everyone"/>
    <w:r w:rsidRPr="005F5B1E">
      <w:rPr>
        <w:noProof/>
      </w:rPr>
      <w:drawing>
        <wp:anchor distT="0" distB="0" distL="114300" distR="114300" simplePos="0" relativeHeight="251663360" behindDoc="0" locked="0" layoutInCell="1" allowOverlap="1" wp14:anchorId="36D44E96" wp14:editId="09D79A86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3247292" cy="461300"/>
          <wp:effectExtent l="0" t="0" r="0" b="0"/>
          <wp:wrapNone/>
          <wp:docPr id="189032215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7292" cy="46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ermEnd w:id="14917949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08C7"/>
    <w:multiLevelType w:val="hybridMultilevel"/>
    <w:tmpl w:val="DCDC7B32"/>
    <w:lvl w:ilvl="0" w:tplc="DE74A3CC">
      <w:start w:val="1"/>
      <w:numFmt w:val="bullet"/>
      <w:lvlText w:val="•"/>
      <w:lvlJc w:val="left"/>
      <w:pPr>
        <w:ind w:left="720" w:hanging="360"/>
      </w:pPr>
      <w:rPr>
        <w:rFonts w:ascii="ConduitITC TT" w:hAnsi="ConduitITC T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969DE"/>
    <w:multiLevelType w:val="hybridMultilevel"/>
    <w:tmpl w:val="6F28E962"/>
    <w:lvl w:ilvl="0" w:tplc="54D4E152">
      <w:start w:val="1"/>
      <w:numFmt w:val="bullet"/>
      <w:lvlText w:val=""/>
      <w:lvlJc w:val="left"/>
      <w:pPr>
        <w:ind w:left="731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3" w15:restartNumberingAfterBreak="0">
    <w:nsid w:val="4B5C42E8"/>
    <w:multiLevelType w:val="hybridMultilevel"/>
    <w:tmpl w:val="16A29068"/>
    <w:lvl w:ilvl="0" w:tplc="54D4E152">
      <w:start w:val="1"/>
      <w:numFmt w:val="bullet"/>
      <w:lvlText w:val=""/>
      <w:lvlJc w:val="left"/>
      <w:pPr>
        <w:ind w:left="731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4" w15:restartNumberingAfterBreak="0">
    <w:nsid w:val="711A373F"/>
    <w:multiLevelType w:val="hybridMultilevel"/>
    <w:tmpl w:val="44D8A3C0"/>
    <w:lvl w:ilvl="0" w:tplc="54D4E152">
      <w:start w:val="1"/>
      <w:numFmt w:val="bullet"/>
      <w:lvlText w:val=""/>
      <w:lvlJc w:val="left"/>
      <w:pPr>
        <w:ind w:left="731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num w:numId="1" w16cid:durableId="951934118">
    <w:abstractNumId w:val="1"/>
  </w:num>
  <w:num w:numId="2" w16cid:durableId="85346321">
    <w:abstractNumId w:val="0"/>
  </w:num>
  <w:num w:numId="3" w16cid:durableId="1651203087">
    <w:abstractNumId w:val="1"/>
  </w:num>
  <w:num w:numId="4" w16cid:durableId="2058698887">
    <w:abstractNumId w:val="2"/>
  </w:num>
  <w:num w:numId="5" w16cid:durableId="961377419">
    <w:abstractNumId w:val="3"/>
  </w:num>
  <w:num w:numId="6" w16cid:durableId="2011329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ocumentProtection w:edit="readOnly" w:enforcement="1" w:cryptProviderType="rsaAES" w:cryptAlgorithmClass="hash" w:cryptAlgorithmType="typeAny" w:cryptAlgorithmSid="14" w:cryptSpinCount="100000" w:hash="kQBXLwOcm2Ghxw2iUVd967uYUmSXsGrJEm5ssEGh/zRclmIGFtonSjY+vGj/ciYqQ+7tqgx/IVYik6or1C/i/g==" w:salt="+bC4fwdmSfiCpy6/i328P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02CD9"/>
    <w:rsid w:val="00013E9B"/>
    <w:rsid w:val="0002123A"/>
    <w:rsid w:val="00025291"/>
    <w:rsid w:val="000454DF"/>
    <w:rsid w:val="00045DE9"/>
    <w:rsid w:val="0005260C"/>
    <w:rsid w:val="00052913"/>
    <w:rsid w:val="00052AA6"/>
    <w:rsid w:val="000938EF"/>
    <w:rsid w:val="00093DAD"/>
    <w:rsid w:val="00095950"/>
    <w:rsid w:val="000A0801"/>
    <w:rsid w:val="000B7BB8"/>
    <w:rsid w:val="000C20E1"/>
    <w:rsid w:val="000D1E08"/>
    <w:rsid w:val="000D4C75"/>
    <w:rsid w:val="000D5645"/>
    <w:rsid w:val="000E0837"/>
    <w:rsid w:val="000E20D7"/>
    <w:rsid w:val="000E69D9"/>
    <w:rsid w:val="000F5D20"/>
    <w:rsid w:val="001018E4"/>
    <w:rsid w:val="001128F9"/>
    <w:rsid w:val="00117D96"/>
    <w:rsid w:val="00123596"/>
    <w:rsid w:val="00134ED8"/>
    <w:rsid w:val="001368EC"/>
    <w:rsid w:val="001376D9"/>
    <w:rsid w:val="00153C4A"/>
    <w:rsid w:val="00156735"/>
    <w:rsid w:val="0019602A"/>
    <w:rsid w:val="00196A5D"/>
    <w:rsid w:val="00197834"/>
    <w:rsid w:val="001B39A9"/>
    <w:rsid w:val="001C4CB6"/>
    <w:rsid w:val="001D1A55"/>
    <w:rsid w:val="001E23E6"/>
    <w:rsid w:val="001F17DB"/>
    <w:rsid w:val="001F590F"/>
    <w:rsid w:val="002050F3"/>
    <w:rsid w:val="00215AFC"/>
    <w:rsid w:val="00220550"/>
    <w:rsid w:val="002220CC"/>
    <w:rsid w:val="00233AC8"/>
    <w:rsid w:val="00236618"/>
    <w:rsid w:val="00242FB1"/>
    <w:rsid w:val="00246ED3"/>
    <w:rsid w:val="00247A81"/>
    <w:rsid w:val="00270A86"/>
    <w:rsid w:val="00276D29"/>
    <w:rsid w:val="002826AA"/>
    <w:rsid w:val="002835BD"/>
    <w:rsid w:val="002905B8"/>
    <w:rsid w:val="0029681A"/>
    <w:rsid w:val="00296CB4"/>
    <w:rsid w:val="00297DFD"/>
    <w:rsid w:val="002B485B"/>
    <w:rsid w:val="002B7A10"/>
    <w:rsid w:val="002B7A65"/>
    <w:rsid w:val="002C1CAB"/>
    <w:rsid w:val="002C29A4"/>
    <w:rsid w:val="002F1D55"/>
    <w:rsid w:val="003053B6"/>
    <w:rsid w:val="00310876"/>
    <w:rsid w:val="00322D58"/>
    <w:rsid w:val="003474A1"/>
    <w:rsid w:val="0035795A"/>
    <w:rsid w:val="00364E0D"/>
    <w:rsid w:val="00364F83"/>
    <w:rsid w:val="00390448"/>
    <w:rsid w:val="00393608"/>
    <w:rsid w:val="00397EB1"/>
    <w:rsid w:val="003A1CC7"/>
    <w:rsid w:val="003B28B2"/>
    <w:rsid w:val="003C08A1"/>
    <w:rsid w:val="003C13A4"/>
    <w:rsid w:val="003C1E6F"/>
    <w:rsid w:val="003C689A"/>
    <w:rsid w:val="00425DE2"/>
    <w:rsid w:val="00437924"/>
    <w:rsid w:val="00466E0A"/>
    <w:rsid w:val="004B37B7"/>
    <w:rsid w:val="004C4BF0"/>
    <w:rsid w:val="004D52EB"/>
    <w:rsid w:val="004E401F"/>
    <w:rsid w:val="004F1296"/>
    <w:rsid w:val="004F299A"/>
    <w:rsid w:val="004F4734"/>
    <w:rsid w:val="00501A0F"/>
    <w:rsid w:val="005123E9"/>
    <w:rsid w:val="00512983"/>
    <w:rsid w:val="00516F31"/>
    <w:rsid w:val="005229C5"/>
    <w:rsid w:val="00535C0D"/>
    <w:rsid w:val="00573977"/>
    <w:rsid w:val="005A2366"/>
    <w:rsid w:val="005A53AE"/>
    <w:rsid w:val="005A7003"/>
    <w:rsid w:val="005B3C48"/>
    <w:rsid w:val="005C3DDF"/>
    <w:rsid w:val="005D0625"/>
    <w:rsid w:val="005F50CF"/>
    <w:rsid w:val="005F5B1E"/>
    <w:rsid w:val="006049CC"/>
    <w:rsid w:val="00604E6E"/>
    <w:rsid w:val="00645EB8"/>
    <w:rsid w:val="0067074E"/>
    <w:rsid w:val="00674346"/>
    <w:rsid w:val="006A03C0"/>
    <w:rsid w:val="006A0AA6"/>
    <w:rsid w:val="006A5454"/>
    <w:rsid w:val="006B5831"/>
    <w:rsid w:val="006C3BB5"/>
    <w:rsid w:val="006C5A6E"/>
    <w:rsid w:val="006D0EAD"/>
    <w:rsid w:val="006E227A"/>
    <w:rsid w:val="006E333C"/>
    <w:rsid w:val="006E616F"/>
    <w:rsid w:val="006E6E5B"/>
    <w:rsid w:val="007142A8"/>
    <w:rsid w:val="007147E5"/>
    <w:rsid w:val="007226D3"/>
    <w:rsid w:val="007328D1"/>
    <w:rsid w:val="00735395"/>
    <w:rsid w:val="00751000"/>
    <w:rsid w:val="00751C86"/>
    <w:rsid w:val="00763169"/>
    <w:rsid w:val="00773829"/>
    <w:rsid w:val="00775ECC"/>
    <w:rsid w:val="007810DA"/>
    <w:rsid w:val="00781C45"/>
    <w:rsid w:val="00795645"/>
    <w:rsid w:val="007A5975"/>
    <w:rsid w:val="007A5F00"/>
    <w:rsid w:val="007B2407"/>
    <w:rsid w:val="007B375B"/>
    <w:rsid w:val="007B6509"/>
    <w:rsid w:val="007C1AC1"/>
    <w:rsid w:val="007C4817"/>
    <w:rsid w:val="007C7902"/>
    <w:rsid w:val="007D35C4"/>
    <w:rsid w:val="007D3AF2"/>
    <w:rsid w:val="007E2B74"/>
    <w:rsid w:val="007E4C4D"/>
    <w:rsid w:val="007E5299"/>
    <w:rsid w:val="007F69E3"/>
    <w:rsid w:val="00801D25"/>
    <w:rsid w:val="008077E2"/>
    <w:rsid w:val="008135BC"/>
    <w:rsid w:val="00826AE2"/>
    <w:rsid w:val="008446C7"/>
    <w:rsid w:val="008509AE"/>
    <w:rsid w:val="00853F7F"/>
    <w:rsid w:val="00855136"/>
    <w:rsid w:val="00857BEC"/>
    <w:rsid w:val="00860D77"/>
    <w:rsid w:val="0086420F"/>
    <w:rsid w:val="0087068A"/>
    <w:rsid w:val="00882599"/>
    <w:rsid w:val="008976EC"/>
    <w:rsid w:val="00897BEC"/>
    <w:rsid w:val="008A4532"/>
    <w:rsid w:val="008A5A3D"/>
    <w:rsid w:val="008B7C21"/>
    <w:rsid w:val="008E38D5"/>
    <w:rsid w:val="008F4BCF"/>
    <w:rsid w:val="00903460"/>
    <w:rsid w:val="00903A77"/>
    <w:rsid w:val="00913552"/>
    <w:rsid w:val="009147DC"/>
    <w:rsid w:val="00926311"/>
    <w:rsid w:val="00931420"/>
    <w:rsid w:val="00952610"/>
    <w:rsid w:val="00952FC8"/>
    <w:rsid w:val="00966246"/>
    <w:rsid w:val="00970BFA"/>
    <w:rsid w:val="00974971"/>
    <w:rsid w:val="009B0405"/>
    <w:rsid w:val="009B5701"/>
    <w:rsid w:val="009B73FF"/>
    <w:rsid w:val="009C7543"/>
    <w:rsid w:val="009E10F5"/>
    <w:rsid w:val="009E5B1F"/>
    <w:rsid w:val="009F4C13"/>
    <w:rsid w:val="00A03989"/>
    <w:rsid w:val="00A107D3"/>
    <w:rsid w:val="00A11900"/>
    <w:rsid w:val="00A11F8C"/>
    <w:rsid w:val="00A22F11"/>
    <w:rsid w:val="00A26AF5"/>
    <w:rsid w:val="00A2738E"/>
    <w:rsid w:val="00A368BD"/>
    <w:rsid w:val="00A373C2"/>
    <w:rsid w:val="00A44EBC"/>
    <w:rsid w:val="00A53479"/>
    <w:rsid w:val="00A61435"/>
    <w:rsid w:val="00A624A4"/>
    <w:rsid w:val="00A65DB8"/>
    <w:rsid w:val="00A84634"/>
    <w:rsid w:val="00A87C42"/>
    <w:rsid w:val="00AB5C8B"/>
    <w:rsid w:val="00AC047C"/>
    <w:rsid w:val="00AC696F"/>
    <w:rsid w:val="00AC69DE"/>
    <w:rsid w:val="00AF5C04"/>
    <w:rsid w:val="00B002D8"/>
    <w:rsid w:val="00B02D39"/>
    <w:rsid w:val="00B07D90"/>
    <w:rsid w:val="00B13F91"/>
    <w:rsid w:val="00B15D76"/>
    <w:rsid w:val="00B24F86"/>
    <w:rsid w:val="00B27758"/>
    <w:rsid w:val="00B54648"/>
    <w:rsid w:val="00B702C7"/>
    <w:rsid w:val="00B70F6D"/>
    <w:rsid w:val="00B72578"/>
    <w:rsid w:val="00B726E7"/>
    <w:rsid w:val="00B80170"/>
    <w:rsid w:val="00B804E9"/>
    <w:rsid w:val="00B80557"/>
    <w:rsid w:val="00B81F6B"/>
    <w:rsid w:val="00B96325"/>
    <w:rsid w:val="00BD3E03"/>
    <w:rsid w:val="00BD67CC"/>
    <w:rsid w:val="00BE3D1B"/>
    <w:rsid w:val="00BF340F"/>
    <w:rsid w:val="00C152DD"/>
    <w:rsid w:val="00C27259"/>
    <w:rsid w:val="00C42993"/>
    <w:rsid w:val="00C45F79"/>
    <w:rsid w:val="00C52AAF"/>
    <w:rsid w:val="00C557AD"/>
    <w:rsid w:val="00C64408"/>
    <w:rsid w:val="00C954F6"/>
    <w:rsid w:val="00CA18F1"/>
    <w:rsid w:val="00CA5A3D"/>
    <w:rsid w:val="00CB3C10"/>
    <w:rsid w:val="00CC3D2A"/>
    <w:rsid w:val="00CD3725"/>
    <w:rsid w:val="00CD3DD4"/>
    <w:rsid w:val="00CE4413"/>
    <w:rsid w:val="00CF67F5"/>
    <w:rsid w:val="00D039D6"/>
    <w:rsid w:val="00D27F04"/>
    <w:rsid w:val="00D34EE9"/>
    <w:rsid w:val="00D3724B"/>
    <w:rsid w:val="00D37BFB"/>
    <w:rsid w:val="00D42CDB"/>
    <w:rsid w:val="00D53173"/>
    <w:rsid w:val="00D6152C"/>
    <w:rsid w:val="00D63ED1"/>
    <w:rsid w:val="00D64F2D"/>
    <w:rsid w:val="00D768C4"/>
    <w:rsid w:val="00D87A16"/>
    <w:rsid w:val="00D927CE"/>
    <w:rsid w:val="00D934C8"/>
    <w:rsid w:val="00D9488C"/>
    <w:rsid w:val="00DA19E4"/>
    <w:rsid w:val="00DA2C48"/>
    <w:rsid w:val="00DA31B6"/>
    <w:rsid w:val="00DB2FD9"/>
    <w:rsid w:val="00DB5353"/>
    <w:rsid w:val="00DC58F0"/>
    <w:rsid w:val="00DD057C"/>
    <w:rsid w:val="00DF1E05"/>
    <w:rsid w:val="00E25C13"/>
    <w:rsid w:val="00E32C8A"/>
    <w:rsid w:val="00E347CF"/>
    <w:rsid w:val="00E37EAE"/>
    <w:rsid w:val="00E5240A"/>
    <w:rsid w:val="00E5523F"/>
    <w:rsid w:val="00E72114"/>
    <w:rsid w:val="00E74447"/>
    <w:rsid w:val="00E767F1"/>
    <w:rsid w:val="00E7720E"/>
    <w:rsid w:val="00E83658"/>
    <w:rsid w:val="00E910CF"/>
    <w:rsid w:val="00E9657C"/>
    <w:rsid w:val="00EB69A6"/>
    <w:rsid w:val="00EC4357"/>
    <w:rsid w:val="00EE173B"/>
    <w:rsid w:val="00EF6F74"/>
    <w:rsid w:val="00F03822"/>
    <w:rsid w:val="00F05DD4"/>
    <w:rsid w:val="00F124CC"/>
    <w:rsid w:val="00F26DBF"/>
    <w:rsid w:val="00F273A6"/>
    <w:rsid w:val="00F33378"/>
    <w:rsid w:val="00F545E6"/>
    <w:rsid w:val="00F63599"/>
    <w:rsid w:val="00F63EB7"/>
    <w:rsid w:val="00F80082"/>
    <w:rsid w:val="00F8457F"/>
    <w:rsid w:val="00FB0CE8"/>
    <w:rsid w:val="00FB328F"/>
    <w:rsid w:val="00FB43CF"/>
    <w:rsid w:val="00FD17CF"/>
    <w:rsid w:val="00FD4113"/>
    <w:rsid w:val="00FD5981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829"/>
    <w:pPr>
      <w:spacing w:before="120" w:after="120" w:line="360" w:lineRule="auto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9C754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83A8AAD2B14D9282536D00E9A81C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970F11-B1DB-4370-BF3C-0AAED5EE7D32}"/>
      </w:docPartPr>
      <w:docPartBody>
        <w:p w:rsidR="0052700F" w:rsidRDefault="00036784" w:rsidP="00036784">
          <w:pPr>
            <w:pStyle w:val="1883A8AAD2B14D9282536D00E9A81CC62"/>
          </w:pPr>
          <w:r w:rsidRPr="00903460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[data</w:t>
          </w:r>
          <w:r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 xml:space="preserve"> da participação</w:t>
          </w:r>
          <w:r w:rsidRPr="00903460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7335270947DE4D4E8D00DA1BFE2C35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18C3D8-87EC-4C76-8C83-B719C0FFFA0E}"/>
      </w:docPartPr>
      <w:docPartBody>
        <w:p w:rsidR="00A835AB" w:rsidRDefault="00036784" w:rsidP="00036784">
          <w:pPr>
            <w:pStyle w:val="7335270947DE4D4E8D00DA1BFE2C35632"/>
          </w:pP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Pr="00AC69DE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identificação do participante</w:t>
          </w: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D7D6699FBDB44E838F0542FEA1326E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31BA63A-1ECD-4009-AF6B-3ABE62B0B986}"/>
      </w:docPartPr>
      <w:docPartBody>
        <w:p w:rsidR="00DF699F" w:rsidRDefault="00036784" w:rsidP="00036784">
          <w:pPr>
            <w:pStyle w:val="D7D6699FBDB44E838F0542FEA1326EB92"/>
          </w:pP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Pr="00AC69DE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identifica</w:t>
          </w:r>
          <w:r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 xml:space="preserve">r </w:t>
          </w:r>
          <w:r w:rsidRPr="00AC69DE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 xml:space="preserve">o </w:t>
          </w:r>
          <w:r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interveniente</w:t>
          </w: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47E9053DB79449C3980B4C43C93B5D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F968DC-A2F6-489D-8745-8E9D4CA45855}"/>
      </w:docPartPr>
      <w:docPartBody>
        <w:p w:rsidR="00000000" w:rsidRDefault="00036784" w:rsidP="00036784">
          <w:pPr>
            <w:pStyle w:val="47E9053DB79449C3980B4C43C93B5D071"/>
          </w:pP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Pr="007F69E3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registo das declarações prestadas</w:t>
          </w: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30"/>
    <w:rsid w:val="00025291"/>
    <w:rsid w:val="00036784"/>
    <w:rsid w:val="001368EC"/>
    <w:rsid w:val="001F17DB"/>
    <w:rsid w:val="0025329A"/>
    <w:rsid w:val="00372C9C"/>
    <w:rsid w:val="00385406"/>
    <w:rsid w:val="004E57AE"/>
    <w:rsid w:val="00507763"/>
    <w:rsid w:val="0052700F"/>
    <w:rsid w:val="00812367"/>
    <w:rsid w:val="00A835AB"/>
    <w:rsid w:val="00AB5C8B"/>
    <w:rsid w:val="00B72578"/>
    <w:rsid w:val="00C67830"/>
    <w:rsid w:val="00C77657"/>
    <w:rsid w:val="00CB79F5"/>
    <w:rsid w:val="00CC3D2A"/>
    <w:rsid w:val="00CD7649"/>
    <w:rsid w:val="00CF67F5"/>
    <w:rsid w:val="00D768C4"/>
    <w:rsid w:val="00DF699F"/>
    <w:rsid w:val="00EC4357"/>
    <w:rsid w:val="00F6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036784"/>
    <w:rPr>
      <w:color w:val="666666"/>
    </w:rPr>
  </w:style>
  <w:style w:type="paragraph" w:customStyle="1" w:styleId="7335270947DE4D4E8D00DA1BFE2C35631">
    <w:name w:val="7335270947DE4D4E8D00DA1BFE2C35631"/>
    <w:rsid w:val="00C77657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1883A8AAD2B14D9282536D00E9A81CC61">
    <w:name w:val="1883A8AAD2B14D9282536D00E9A81CC61"/>
    <w:rsid w:val="00C77657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D7D6699FBDB44E838F0542FEA1326EB9">
    <w:name w:val="D7D6699FBDB44E838F0542FEA1326EB9"/>
    <w:rsid w:val="00C77657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81A40366F94B45C3B7029C264349E8A71">
    <w:name w:val="81A40366F94B45C3B7029C264349E8A71"/>
    <w:rsid w:val="00C77657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335270947DE4D4E8D00DA1BFE2C3563">
    <w:name w:val="7335270947DE4D4E8D00DA1BFE2C3563"/>
    <w:rsid w:val="0003678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1883A8AAD2B14D9282536D00E9A81CC6">
    <w:name w:val="1883A8AAD2B14D9282536D00E9A81CC6"/>
    <w:rsid w:val="0003678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D7D6699FBDB44E838F0542FEA1326EB91">
    <w:name w:val="D7D6699FBDB44E838F0542FEA1326EB91"/>
    <w:rsid w:val="0003678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47E9053DB79449C3980B4C43C93B5D07">
    <w:name w:val="47E9053DB79449C3980B4C43C93B5D07"/>
    <w:rsid w:val="00036784"/>
  </w:style>
  <w:style w:type="paragraph" w:customStyle="1" w:styleId="7335270947DE4D4E8D00DA1BFE2C35632">
    <w:name w:val="7335270947DE4D4E8D00DA1BFE2C35632"/>
    <w:rsid w:val="0003678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1883A8AAD2B14D9282536D00E9A81CC62">
    <w:name w:val="1883A8AAD2B14D9282536D00E9A81CC62"/>
    <w:rsid w:val="0003678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D7D6699FBDB44E838F0542FEA1326EB92">
    <w:name w:val="D7D6699FBDB44E838F0542FEA1326EB92"/>
    <w:rsid w:val="0003678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47E9053DB79449C3980B4C43C93B5D071">
    <w:name w:val="47E9053DB79449C3980B4C43C93B5D071"/>
    <w:rsid w:val="0003678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Personalizado 1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566969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A9948A748BD0409938E02A735EC4E4" ma:contentTypeVersion="3" ma:contentTypeDescription="Criar um novo documento." ma:contentTypeScope="" ma:versionID="c7dc80e3082c1a0fb0516555bc1a1c27">
  <xsd:schema xmlns:xsd="http://www.w3.org/2001/XMLSchema" xmlns:xs="http://www.w3.org/2001/XMLSchema" xmlns:p="http://schemas.microsoft.com/office/2006/metadata/properties" xmlns:ns2="bdda7b07-f378-47d5-883e-4f2180ba032c" targetNamespace="http://schemas.microsoft.com/office/2006/metadata/properties" ma:root="true" ma:fieldsID="96c8714de062a6f8c8a56443c2c4786e" ns2:_="">
    <xsd:import namespace="bdda7b07-f378-47d5-883e-4f2180ba0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da7b07-f378-47d5-883e-4f2180ba0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919A80-68A2-40D0-A716-52CD010FA4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A45825-2F13-4048-9E64-38935CD02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da7b07-f378-47d5-883e-4f2180ba0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DFFDAB-C6BE-4960-99C2-31316F221BE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RF_2026_Anexo_9__Registo_de_declaracoes</Template>
  <TotalTime>0</TotalTime>
  <Pages>1</Pages>
  <Words>54</Words>
  <Characters>293</Characters>
  <Application>Microsoft Office Word</Application>
  <DocSecurity>8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2</cp:revision>
  <cp:lastPrinted>2026-02-02T08:05:00Z</cp:lastPrinted>
  <dcterms:created xsi:type="dcterms:W3CDTF">2026-03-23T10:57:00Z</dcterms:created>
  <dcterms:modified xsi:type="dcterms:W3CDTF">2026-03-23T10:57:00Z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0x010100F4A9948A748BD0409938E02A735EC4E4</vt:lpwstr>
  </property>
  <property fmtid="{D5CDD505-2E9C-101B-9397-08002B2CF9AE}" pid="3" name="docLang">
    <vt:lpwstr>en</vt:lpwstr>
  </property>
</Properties>
</file>