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51F69" w14:textId="2FB746D5" w:rsidR="00952610" w:rsidRPr="00BD67CC" w:rsidRDefault="00952610" w:rsidP="00CA5A3D">
      <w:pPr>
        <w:spacing w:before="360" w:after="0" w:line="276" w:lineRule="auto"/>
        <w:rPr>
          <w:rFonts w:ascii="ConduitMdITC TT" w:hAnsi="ConduitMdITC TT" w:cs="Calibri Light"/>
          <w:bCs/>
          <w:smallCaps/>
          <w:sz w:val="32"/>
          <w:szCs w:val="32"/>
        </w:rPr>
      </w:pPr>
      <w:r w:rsidRPr="00BD67CC">
        <w:rPr>
          <w:rFonts w:ascii="ConduitMdITC TT" w:hAnsi="ConduitMdITC TT" w:cs="Calibri Light"/>
          <w:bCs/>
          <w:smallCaps/>
          <w:sz w:val="32"/>
          <w:szCs w:val="32"/>
        </w:rPr>
        <w:t>Cessação do contrato de formação</w:t>
      </w:r>
    </w:p>
    <w:p w14:paraId="6A9339F7" w14:textId="2923DD26" w:rsidR="00952610" w:rsidRPr="00952610" w:rsidRDefault="00C74070" w:rsidP="00A03989">
      <w:pPr>
        <w:pBdr>
          <w:bottom w:val="single" w:sz="2" w:space="8" w:color="D9D9D9" w:themeColor="background1" w:themeShade="D9"/>
        </w:pBdr>
        <w:spacing w:before="0" w:line="276" w:lineRule="auto"/>
        <w:rPr>
          <w:rFonts w:cs="Calibri Light"/>
          <w:bCs/>
          <w:i/>
          <w:iCs/>
          <w:sz w:val="16"/>
          <w:szCs w:val="16"/>
        </w:rPr>
      </w:pPr>
      <w:r>
        <w:rPr>
          <w:rFonts w:cs="Calibri Light"/>
          <w:bCs/>
          <w:i/>
          <w:iCs/>
          <w:sz w:val="16"/>
          <w:szCs w:val="16"/>
        </w:rPr>
        <w:t>Email/</w:t>
      </w:r>
      <w:r w:rsidR="00952610" w:rsidRPr="00952610">
        <w:rPr>
          <w:rFonts w:cs="Calibri Light"/>
          <w:bCs/>
          <w:i/>
          <w:iCs/>
          <w:sz w:val="16"/>
          <w:szCs w:val="16"/>
        </w:rPr>
        <w:t>Ofício registado dirigido ao formando e, no caso de ser menor, ao seu representante legal</w:t>
      </w:r>
    </w:p>
    <w:p w14:paraId="1BFB8F10" w14:textId="7AC7D558" w:rsidR="009C7543" w:rsidRPr="00DA2C48" w:rsidRDefault="00CA5A3D" w:rsidP="009B73FF">
      <w:pPr>
        <w:spacing w:before="600" w:after="60" w:line="276" w:lineRule="auto"/>
        <w:rPr>
          <w:rFonts w:cs="Calibri Light"/>
          <w:bCs/>
          <w:szCs w:val="20"/>
        </w:rPr>
      </w:pPr>
      <w:r w:rsidRPr="00DA2C48">
        <w:rPr>
          <w:rFonts w:ascii="ConduitMdITC TT" w:hAnsi="ConduitMdITC TT" w:cs="Calibri Light"/>
          <w:bCs/>
          <w:szCs w:val="20"/>
        </w:rPr>
        <w:t>Assunto</w:t>
      </w:r>
      <w:r w:rsidRPr="00DA2C48">
        <w:rPr>
          <w:rFonts w:cs="Calibri Light"/>
          <w:bCs/>
          <w:szCs w:val="20"/>
        </w:rPr>
        <w:t>: C</w:t>
      </w:r>
      <w:r w:rsidR="00674346" w:rsidRPr="00DA2C48">
        <w:rPr>
          <w:rFonts w:cs="Calibri Light"/>
          <w:bCs/>
          <w:szCs w:val="20"/>
        </w:rPr>
        <w:t xml:space="preserve">essação do </w:t>
      </w:r>
      <w:r w:rsidR="00CD7174">
        <w:rPr>
          <w:rFonts w:cs="Calibri Light"/>
          <w:bCs/>
          <w:szCs w:val="20"/>
        </w:rPr>
        <w:t>C</w:t>
      </w:r>
      <w:r w:rsidR="00674346" w:rsidRPr="00DA2C48">
        <w:rPr>
          <w:rFonts w:cs="Calibri Light"/>
          <w:bCs/>
          <w:szCs w:val="20"/>
        </w:rPr>
        <w:t xml:space="preserve">ontrato de </w:t>
      </w:r>
      <w:r w:rsidR="00CD7174">
        <w:rPr>
          <w:rFonts w:cs="Calibri Light"/>
          <w:bCs/>
          <w:szCs w:val="20"/>
        </w:rPr>
        <w:t>F</w:t>
      </w:r>
      <w:r w:rsidR="00674346" w:rsidRPr="00DA2C48">
        <w:rPr>
          <w:rFonts w:cs="Calibri Light"/>
          <w:bCs/>
          <w:szCs w:val="20"/>
        </w:rPr>
        <w:t>ormação n.º</w:t>
      </w:r>
      <w:r w:rsidR="009C7543" w:rsidRPr="00DA2C48">
        <w:rPr>
          <w:rFonts w:cs="Calibri Light"/>
          <w:bCs/>
          <w:szCs w:val="20"/>
        </w:rPr>
        <w:t xml:space="preserve"> </w:t>
      </w:r>
      <w:sdt>
        <w:sdtPr>
          <w:rPr>
            <w:rFonts w:cs="Calibri Light"/>
            <w:b/>
            <w:szCs w:val="20"/>
          </w:rPr>
          <w:id w:val="-637878603"/>
          <w:placeholder>
            <w:docPart w:val="952C44C80CCC4269B96730A99A13CB14"/>
          </w:placeholder>
          <w:showingPlcHdr/>
        </w:sdtPr>
        <w:sdtContent>
          <w:permStart w:id="33770377" w:edGrp="everyone"/>
          <w:r w:rsidR="009C7543" w:rsidRPr="00A04471">
            <w:rPr>
              <w:rStyle w:val="TextodoMarcadordePosio"/>
              <w:rFonts w:cs="Calibri Light"/>
              <w:b/>
              <w:szCs w:val="20"/>
              <w:shd w:val="clear" w:color="auto" w:fill="F2F2F2" w:themeFill="background1" w:themeFillShade="F2"/>
            </w:rPr>
            <w:t>[Nº do Contrato]</w:t>
          </w:r>
          <w:permEnd w:id="33770377"/>
        </w:sdtContent>
      </w:sdt>
    </w:p>
    <w:p w14:paraId="6624ECD7" w14:textId="03DDDEAC" w:rsidR="004F4734" w:rsidRPr="00DA2C48" w:rsidRDefault="00000000" w:rsidP="0024640F">
      <w:pPr>
        <w:spacing w:before="0" w:line="276" w:lineRule="auto"/>
        <w:ind w:left="714"/>
        <w:rPr>
          <w:rFonts w:cs="Calibri Light"/>
          <w:b/>
          <w:szCs w:val="20"/>
        </w:rPr>
      </w:pPr>
      <w:sdt>
        <w:sdtPr>
          <w:rPr>
            <w:rFonts w:cs="Calibri Light"/>
            <w:b/>
            <w:szCs w:val="20"/>
          </w:rPr>
          <w:id w:val="1664969282"/>
          <w:placeholder>
            <w:docPart w:val="AE694B358E4C4F469DF02112925065C4"/>
          </w:placeholder>
          <w:showingPlcHdr/>
        </w:sdtPr>
        <w:sdtContent>
          <w:permStart w:id="1717853489" w:edGrp="everyone"/>
          <w:r w:rsidR="004F4734" w:rsidRPr="009B73FF">
            <w:rPr>
              <w:rStyle w:val="TextodoMarcadordePosio"/>
              <w:rFonts w:cs="Calibri Light"/>
              <w:b/>
              <w:sz w:val="22"/>
              <w:szCs w:val="22"/>
              <w:shd w:val="clear" w:color="auto" w:fill="F2F2F2" w:themeFill="background1" w:themeFillShade="F2"/>
            </w:rPr>
            <w:t>[Nome do formando]</w:t>
          </w:r>
          <w:permEnd w:id="1717853489"/>
        </w:sdtContent>
      </w:sdt>
    </w:p>
    <w:p w14:paraId="1A586E62" w14:textId="55C3197F" w:rsidR="005C3DDF" w:rsidRDefault="00256C4A" w:rsidP="00276D29">
      <w:pPr>
        <w:spacing w:before="600"/>
        <w:jc w:val="both"/>
        <w:rPr>
          <w:color w:val="525252" w:themeColor="text2"/>
          <w:spacing w:val="10"/>
        </w:rPr>
      </w:pPr>
      <w:r w:rsidRPr="00256C4A">
        <w:rPr>
          <w:rFonts w:cs="Calibri Light"/>
          <w:bCs/>
          <w:szCs w:val="20"/>
        </w:rPr>
        <w:t>De acordo com o previsto no Regulamento do Formando, informamos que</w:t>
      </w:r>
      <w:r w:rsidR="00B81F6B" w:rsidRPr="00276D29">
        <w:rPr>
          <w:rFonts w:cs="Calibri Light"/>
          <w:bCs/>
          <w:szCs w:val="20"/>
        </w:rPr>
        <w:t xml:space="preserve">, a partir de </w:t>
      </w:r>
      <w:sdt>
        <w:sdtPr>
          <w:rPr>
            <w:rFonts w:cs="Calibri Light"/>
            <w:b/>
            <w:szCs w:val="20"/>
          </w:rPr>
          <w:id w:val="2013710703"/>
          <w:placeholder>
            <w:docPart w:val="1883A8AAD2B14D9282536D00E9A81CC6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Content>
          <w:permStart w:id="1062895465" w:edGrp="everyone"/>
          <w:r w:rsidR="004D52EB" w:rsidRPr="00276D29">
            <w:rPr>
              <w:rStyle w:val="TextodoMarcadordePosio"/>
              <w:rFonts w:cs="Calibri Light"/>
              <w:b/>
              <w:szCs w:val="20"/>
              <w:shd w:val="clear" w:color="auto" w:fill="F2F2F2" w:themeFill="background1" w:themeFillShade="F2"/>
            </w:rPr>
            <w:t>[</w:t>
          </w:r>
          <w:r w:rsidR="009B73FF" w:rsidRPr="00276D29">
            <w:rPr>
              <w:rStyle w:val="TextodoMarcadordePosio"/>
              <w:rFonts w:cs="Calibri Light"/>
              <w:b/>
              <w:szCs w:val="20"/>
              <w:shd w:val="clear" w:color="auto" w:fill="F2F2F2" w:themeFill="background1" w:themeFillShade="F2"/>
            </w:rPr>
            <w:t>data de produção de efeitos</w:t>
          </w:r>
          <w:r w:rsidR="004D52EB" w:rsidRPr="00276D29">
            <w:rPr>
              <w:rStyle w:val="TextodoMarcadordePosio"/>
              <w:rFonts w:cs="Calibri Light"/>
              <w:b/>
              <w:szCs w:val="20"/>
              <w:shd w:val="clear" w:color="auto" w:fill="F2F2F2" w:themeFill="background1" w:themeFillShade="F2"/>
            </w:rPr>
            <w:t>]</w:t>
          </w:r>
          <w:permEnd w:id="1062895465"/>
        </w:sdtContent>
      </w:sdt>
      <w:r w:rsidR="00B81F6B" w:rsidRPr="00276D29">
        <w:rPr>
          <w:rFonts w:cs="Calibri Light"/>
          <w:bCs/>
          <w:szCs w:val="20"/>
        </w:rPr>
        <w:t xml:space="preserve">, o seu contrato de formação </w:t>
      </w:r>
      <w:r w:rsidR="00B85772">
        <w:rPr>
          <w:rFonts w:cs="Calibri Light"/>
          <w:bCs/>
          <w:szCs w:val="20"/>
        </w:rPr>
        <w:t>terminou</w:t>
      </w:r>
      <w:r w:rsidR="00B81F6B" w:rsidRPr="00276D29">
        <w:rPr>
          <w:rFonts w:cs="Calibri Light"/>
          <w:bCs/>
          <w:szCs w:val="20"/>
        </w:rPr>
        <w:t xml:space="preserve"> pelo seguinte motivo</w:t>
      </w:r>
      <w:r w:rsidR="00F65AE1">
        <w:rPr>
          <w:rFonts w:cs="Calibri Light"/>
          <w:bCs/>
          <w:szCs w:val="20"/>
        </w:rPr>
        <w:t>:</w:t>
      </w:r>
      <w:r w:rsidR="00F560E8">
        <w:rPr>
          <w:rFonts w:cs="Calibri Light"/>
          <w:bCs/>
          <w:szCs w:val="20"/>
        </w:rPr>
        <w:t xml:space="preserve"> </w:t>
      </w:r>
      <w:r w:rsidR="006F093F">
        <w:rPr>
          <w:rFonts w:cs="Calibri Light"/>
          <w:bCs/>
          <w:szCs w:val="20"/>
        </w:rPr>
        <w:t xml:space="preserve"> </w:t>
      </w:r>
      <w:permStart w:id="199040478" w:edGrp="everyone"/>
      <w:sdt>
        <w:sdtPr>
          <w:rPr>
            <w:i/>
            <w:iCs/>
            <w:color w:val="323232"/>
            <w:spacing w:val="10"/>
          </w:rPr>
          <w:alias w:val="Revogação por acordo das partes"/>
          <w:tag w:val="Revogação por acordo das partes"/>
          <w:id w:val="2104914264"/>
          <w:placeholder>
            <w:docPart w:val="4E44BA9883BF4BEA9032D0C44BE22076"/>
          </w:placeholder>
          <w:showingPlcHdr/>
          <w:dropDownList>
            <w:listItem w:displayText="assistência à família" w:value="assistência à família"/>
            <w:listItem w:displayText="doença ou acidente" w:value="doença ou acidente"/>
            <w:listItem w:displayText="emigração ou ausência do país" w:value="emigração ou ausência do país"/>
            <w:listItem w:displayText="emprego" w:value="emprego"/>
            <w:listItem w:displayText="estágio" w:value="estágio"/>
            <w:listItem w:displayText="falta de aproveitamento, de acordo com os critérios de avaliação definidos para cada modalidade de formação, nomeadamente quando o acesso à Formação em Contexto de Trabalho (FCT) depende do aproveitamento em todas as UC/UFCD" w:value="falta de aproveitamento, de acordo com os critérios de avaliação definidos para cada modalidade de formação, nomeadamente quando o acesso à Formação em Contexto de Trabalho (FCT) depende do aproveitamento em todas as UC/UFCD"/>
            <w:listItem w:displayText="impossibilidade de, devidamente justificado, continuar a frequentar a ação de formação" w:value="impossibilidade de, devidamente justificado, continuar a frequentar a ação de formação"/>
            <w:listItem w:displayText="impossibilidade, devidamente justificada, de a entidade formadora continuar a ministrar a formação" w:value="impossibilidade, devidamente justificada, de a entidade formadora continuar a ministrar a formação"/>
            <w:listItem w:displayText="inaptidão para o curso que se encontra a frequentar" w:value="inaptidão para o curso que se encontra a frequentar"/>
            <w:listItem w:displayText="mudança de residência" w:value="mudança de residência"/>
            <w:listItem w:displayText="prestação do serviço militar" w:value="prestação do serviço militar"/>
            <w:listItem w:displayText="prosseguimento de estudos" w:value="prosseguimento de estudos"/>
            <w:listItem w:displayText="proteção na parentalidade (maternidade/paternidade/adoção)" w:value="proteção na parentalidade (maternidade/paternidade/adoção)"/>
            <w:listItem w:displayText="reforma" w:value="reforma"/>
            <w:listItem w:displayText="reorientação profissional" w:value="reorientação profissional"/>
          </w:dropDownList>
        </w:sdtPr>
        <w:sdtContent>
          <w:r w:rsidR="003C7F66" w:rsidRPr="000C1E32">
            <w:rPr>
              <w:rStyle w:val="TextodoMarcadordePosio"/>
              <w:i/>
              <w:iCs/>
              <w:color w:val="656565" w:themeColor="text1" w:themeTint="BF"/>
              <w:shd w:val="clear" w:color="auto" w:fill="F2F2F2" w:themeFill="background1" w:themeFillShade="F2"/>
            </w:rPr>
            <w:t>(</w:t>
          </w:r>
          <w:r w:rsidR="006F093F" w:rsidRPr="000C1E32">
            <w:rPr>
              <w:i/>
              <w:iCs/>
              <w:color w:val="656565" w:themeColor="text1" w:themeTint="BF"/>
              <w:spacing w:val="10"/>
              <w:shd w:val="clear" w:color="auto" w:fill="F2F2F2" w:themeFill="background1" w:themeFillShade="F2"/>
            </w:rPr>
            <w:t>clicar aqui para e</w:t>
          </w:r>
          <w:r w:rsidR="006F093F" w:rsidRPr="000C1E32">
            <w:rPr>
              <w:rStyle w:val="TextodoMarcadordePosio"/>
              <w:i/>
              <w:iCs/>
              <w:color w:val="656565" w:themeColor="text1" w:themeTint="BF"/>
              <w:shd w:val="clear" w:color="auto" w:fill="F2F2F2" w:themeFill="background1" w:themeFillShade="F2"/>
            </w:rPr>
            <w:t>scolher um motivo</w:t>
          </w:r>
          <w:r w:rsidR="00125B98" w:rsidRPr="000C1E32">
            <w:rPr>
              <w:rStyle w:val="TextodoMarcadordePosio"/>
              <w:i/>
              <w:iCs/>
              <w:color w:val="656565" w:themeColor="text1" w:themeTint="BF"/>
              <w:shd w:val="clear" w:color="auto" w:fill="F2F2F2" w:themeFill="background1" w:themeFillShade="F2"/>
            </w:rPr>
            <w:t>)</w:t>
          </w:r>
        </w:sdtContent>
      </w:sdt>
      <w:permEnd w:id="199040478"/>
      <w:r w:rsidR="006F093F">
        <w:rPr>
          <w:color w:val="525252" w:themeColor="text2"/>
          <w:spacing w:val="10"/>
        </w:rPr>
        <w:t>.</w:t>
      </w:r>
    </w:p>
    <w:p w14:paraId="42C60484" w14:textId="77AE6363" w:rsidR="00355377" w:rsidRPr="00355377" w:rsidRDefault="00355377" w:rsidP="00355377">
      <w:pPr>
        <w:spacing w:before="0" w:after="0" w:line="240" w:lineRule="auto"/>
        <w:rPr>
          <w:rFonts w:ascii="ConduitMdITC TT" w:hAnsi="ConduitMdITC TT"/>
          <w:color w:val="525252" w:themeColor="text2"/>
          <w:spacing w:val="10"/>
        </w:rPr>
      </w:pPr>
      <w:r w:rsidRPr="00355377">
        <w:rPr>
          <w:rFonts w:ascii="ConduitMdITC TT" w:hAnsi="ConduitMdITC TT"/>
          <w:color w:val="525252" w:themeColor="text2"/>
          <w:spacing w:val="10"/>
        </w:rPr>
        <w:t>Fundamentação:</w:t>
      </w:r>
    </w:p>
    <w:p w14:paraId="29DFBD67" w14:textId="77777777" w:rsidR="00355377" w:rsidRDefault="00355377" w:rsidP="001B7504">
      <w:pPr>
        <w:jc w:val="both"/>
        <w:rPr>
          <w:color w:val="525252" w:themeColor="text2"/>
          <w:spacing w:val="10"/>
        </w:rPr>
      </w:pPr>
      <w:permStart w:id="1129581346" w:edGrp="everyone"/>
      <w:permEnd w:id="1129581346"/>
    </w:p>
    <w:p w14:paraId="0282AD26" w14:textId="77777777" w:rsidR="00276D29" w:rsidRDefault="00276D29" w:rsidP="00773829">
      <w:pPr>
        <w:rPr>
          <w:bCs/>
          <w:sz w:val="8"/>
          <w:szCs w:val="8"/>
        </w:rPr>
      </w:pPr>
    </w:p>
    <w:p w14:paraId="3350483A" w14:textId="5D34582B" w:rsidR="00276D29" w:rsidRPr="00247A81" w:rsidRDefault="00276D29" w:rsidP="00773829">
      <w:pPr>
        <w:rPr>
          <w:bCs/>
          <w:i/>
          <w:iCs/>
          <w:sz w:val="8"/>
          <w:szCs w:val="8"/>
        </w:rPr>
      </w:pPr>
    </w:p>
    <w:tbl>
      <w:tblPr>
        <w:tblStyle w:val="TabelacomGrelha"/>
        <w:tblW w:w="7647" w:type="dxa"/>
        <w:tblInd w:w="-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3"/>
        <w:gridCol w:w="3282"/>
        <w:gridCol w:w="312"/>
      </w:tblGrid>
      <w:tr w:rsidR="00D6152C" w:rsidRPr="00674346" w14:paraId="617CFA95" w14:textId="77777777" w:rsidTr="00D53173">
        <w:trPr>
          <w:trHeight w:val="454"/>
        </w:trPr>
        <w:tc>
          <w:tcPr>
            <w:tcW w:w="4053" w:type="dxa"/>
            <w:vAlign w:val="center"/>
          </w:tcPr>
          <w:p w14:paraId="5CA9D4DE" w14:textId="2D1BC780" w:rsidR="00D6152C" w:rsidRPr="00674346" w:rsidRDefault="00D6152C" w:rsidP="007B2407">
            <w:pPr>
              <w:spacing w:before="0" w:after="0" w:line="240" w:lineRule="auto"/>
              <w:ind w:left="-27"/>
              <w:rPr>
                <w:spacing w:val="10"/>
              </w:rPr>
            </w:pPr>
            <w:permStart w:id="118883391" w:edGrp="everyone" w:colFirst="1" w:colLast="1"/>
            <w:r w:rsidRPr="008077E2">
              <w:rPr>
                <w:spacing w:val="10"/>
              </w:rPr>
              <w:t>Assinatura da direção da entidade formadora</w:t>
            </w:r>
            <w:r w:rsidRPr="00674346">
              <w:rPr>
                <w:spacing w:val="10"/>
              </w:rPr>
              <w:t>:</w:t>
            </w:r>
          </w:p>
        </w:tc>
        <w:tc>
          <w:tcPr>
            <w:tcW w:w="3282" w:type="dxa"/>
            <w:tcBorders>
              <w:bottom w:val="single" w:sz="2" w:space="0" w:color="808080" w:themeColor="background1" w:themeShade="80"/>
            </w:tcBorders>
            <w:vAlign w:val="center"/>
          </w:tcPr>
          <w:p w14:paraId="7A58216F" w14:textId="77777777" w:rsidR="00D6152C" w:rsidRPr="00674346" w:rsidRDefault="00D6152C" w:rsidP="00D51A58">
            <w:pPr>
              <w:spacing w:line="240" w:lineRule="auto"/>
            </w:pPr>
          </w:p>
        </w:tc>
        <w:tc>
          <w:tcPr>
            <w:tcW w:w="312" w:type="dxa"/>
          </w:tcPr>
          <w:p w14:paraId="2207A8E5" w14:textId="77777777" w:rsidR="00D6152C" w:rsidRPr="00674346" w:rsidRDefault="00D6152C" w:rsidP="00D51A58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</w:p>
        </w:tc>
      </w:tr>
      <w:permEnd w:id="118883391"/>
    </w:tbl>
    <w:p w14:paraId="1639061C" w14:textId="77777777" w:rsidR="00D34EE9" w:rsidRPr="00674346" w:rsidRDefault="00D34EE9" w:rsidP="00D34EE9">
      <w:pPr>
        <w:rPr>
          <w:sz w:val="2"/>
          <w:szCs w:val="6"/>
        </w:rPr>
      </w:pPr>
    </w:p>
    <w:p w14:paraId="7B438467" w14:textId="77777777" w:rsidR="00D34EE9" w:rsidRPr="00674346" w:rsidRDefault="00D34EE9" w:rsidP="00D34EE9">
      <w:pPr>
        <w:rPr>
          <w:sz w:val="2"/>
          <w:szCs w:val="6"/>
        </w:rPr>
      </w:pPr>
    </w:p>
    <w:p w14:paraId="47DB7E75" w14:textId="77777777" w:rsidR="00D34EE9" w:rsidRPr="00674346" w:rsidRDefault="00D34EE9" w:rsidP="00D34EE9">
      <w:pPr>
        <w:rPr>
          <w:sz w:val="2"/>
          <w:szCs w:val="6"/>
        </w:rPr>
      </w:pPr>
    </w:p>
    <w:p w14:paraId="71D7A075" w14:textId="77777777" w:rsidR="00D34EE9" w:rsidRPr="00674346" w:rsidRDefault="00D34EE9" w:rsidP="00D34EE9">
      <w:pPr>
        <w:rPr>
          <w:sz w:val="2"/>
          <w:szCs w:val="6"/>
        </w:rPr>
      </w:pPr>
    </w:p>
    <w:p w14:paraId="6D3003B6" w14:textId="77777777" w:rsidR="00D34EE9" w:rsidRPr="00674346" w:rsidRDefault="00D34EE9" w:rsidP="00D34EE9">
      <w:pPr>
        <w:rPr>
          <w:sz w:val="2"/>
          <w:szCs w:val="6"/>
        </w:rPr>
      </w:pPr>
    </w:p>
    <w:p w14:paraId="5DB45CC6" w14:textId="77777777" w:rsidR="00D34EE9" w:rsidRPr="00674346" w:rsidRDefault="00D34EE9" w:rsidP="00D34EE9">
      <w:pPr>
        <w:rPr>
          <w:sz w:val="2"/>
          <w:szCs w:val="6"/>
        </w:rPr>
      </w:pPr>
    </w:p>
    <w:p w14:paraId="2C0D5443" w14:textId="29EF98C3" w:rsidR="00D34EE9" w:rsidRPr="00674346" w:rsidRDefault="00D34EE9" w:rsidP="00B07D90">
      <w:pPr>
        <w:jc w:val="both"/>
      </w:pPr>
    </w:p>
    <w:sectPr w:rsidR="00D34EE9" w:rsidRPr="00674346" w:rsidSect="00AF3069">
      <w:headerReference w:type="default" r:id="rId11"/>
      <w:footerReference w:type="default" r:id="rId12"/>
      <w:pgSz w:w="11906" w:h="16838"/>
      <w:pgMar w:top="1560" w:right="1077" w:bottom="1440" w:left="1077" w:header="39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2F32C" w14:textId="77777777" w:rsidR="007B4181" w:rsidRDefault="007B4181" w:rsidP="002B7A10">
      <w:pPr>
        <w:spacing w:before="0" w:after="0" w:line="240" w:lineRule="auto"/>
      </w:pPr>
      <w:r>
        <w:separator/>
      </w:r>
    </w:p>
  </w:endnote>
  <w:endnote w:type="continuationSeparator" w:id="0">
    <w:p w14:paraId="08ACB012" w14:textId="77777777" w:rsidR="007B4181" w:rsidRDefault="007B4181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B9F33" w14:textId="4CAC0B22" w:rsidR="002B7A10" w:rsidRPr="002B7A10" w:rsidRDefault="002B7A10" w:rsidP="00913552">
    <w:pPr>
      <w:tabs>
        <w:tab w:val="left" w:pos="8875"/>
      </w:tabs>
      <w:rPr>
        <w:rFonts w:eastAsia="Times New Roman" w:cs="Times New Roman"/>
        <w:color w:val="5C5C5C"/>
        <w:kern w:val="0"/>
        <w:lang w:eastAsia="pt-PT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086B6" w14:textId="77777777" w:rsidR="007B4181" w:rsidRDefault="007B4181" w:rsidP="002B7A10">
      <w:pPr>
        <w:spacing w:before="0" w:after="0" w:line="240" w:lineRule="auto"/>
      </w:pPr>
      <w:r>
        <w:separator/>
      </w:r>
    </w:p>
  </w:footnote>
  <w:footnote w:type="continuationSeparator" w:id="0">
    <w:p w14:paraId="73208E8D" w14:textId="77777777" w:rsidR="007B4181" w:rsidRDefault="007B4181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055830F2" w:rsidR="002B7A10" w:rsidRPr="005F5B1E" w:rsidRDefault="001202DE">
    <w:pPr>
      <w:pStyle w:val="Cabealho"/>
    </w:pPr>
    <w:permStart w:id="1890851667" w:edGrp="everyone"/>
    <w:r w:rsidRPr="005F5B1E">
      <w:rPr>
        <w:noProof/>
      </w:rPr>
      <w:drawing>
        <wp:anchor distT="0" distB="0" distL="114300" distR="114300" simplePos="0" relativeHeight="251658240" behindDoc="0" locked="0" layoutInCell="1" allowOverlap="1" wp14:anchorId="235A5A21" wp14:editId="5C406FE4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3247292" cy="461300"/>
          <wp:effectExtent l="0" t="0" r="0" b="0"/>
          <wp:wrapNone/>
          <wp:docPr id="492052765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ermEnd w:id="189085166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08C7"/>
    <w:multiLevelType w:val="hybridMultilevel"/>
    <w:tmpl w:val="DCDC7B32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E00D1"/>
    <w:multiLevelType w:val="hybridMultilevel"/>
    <w:tmpl w:val="A3A6AA8A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1934118">
    <w:abstractNumId w:val="1"/>
  </w:num>
  <w:num w:numId="2" w16cid:durableId="85346321">
    <w:abstractNumId w:val="0"/>
  </w:num>
  <w:num w:numId="3" w16cid:durableId="2131954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qlkIcPG1MTd4W2lp0dpjn1G1rS+ot4mGCklmUFM9M+DX2le8fBn/j69llkGtJ+90nS+VxMoFxJ7dWjTeC0Gf7w==" w:salt="E/aCftU73/jbp6UYodcDC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13E9B"/>
    <w:rsid w:val="000146D8"/>
    <w:rsid w:val="0002123A"/>
    <w:rsid w:val="00030B2D"/>
    <w:rsid w:val="000454DF"/>
    <w:rsid w:val="00045DE9"/>
    <w:rsid w:val="0005260C"/>
    <w:rsid w:val="00052913"/>
    <w:rsid w:val="00052AA6"/>
    <w:rsid w:val="00072C26"/>
    <w:rsid w:val="0009222F"/>
    <w:rsid w:val="000938EF"/>
    <w:rsid w:val="00095950"/>
    <w:rsid w:val="000A0801"/>
    <w:rsid w:val="000B2213"/>
    <w:rsid w:val="000B7BB8"/>
    <w:rsid w:val="000C1E32"/>
    <w:rsid w:val="000C20E1"/>
    <w:rsid w:val="000E20D7"/>
    <w:rsid w:val="000E69D9"/>
    <w:rsid w:val="000F5D20"/>
    <w:rsid w:val="00111117"/>
    <w:rsid w:val="001128F9"/>
    <w:rsid w:val="00117D96"/>
    <w:rsid w:val="001202DE"/>
    <w:rsid w:val="00123596"/>
    <w:rsid w:val="00125447"/>
    <w:rsid w:val="00125B98"/>
    <w:rsid w:val="00133FF3"/>
    <w:rsid w:val="001368EC"/>
    <w:rsid w:val="00151376"/>
    <w:rsid w:val="00153C4A"/>
    <w:rsid w:val="00156735"/>
    <w:rsid w:val="00196A5D"/>
    <w:rsid w:val="001A765D"/>
    <w:rsid w:val="001B7504"/>
    <w:rsid w:val="001C4CB6"/>
    <w:rsid w:val="001D1A55"/>
    <w:rsid w:val="001E23E6"/>
    <w:rsid w:val="001F590F"/>
    <w:rsid w:val="002050F3"/>
    <w:rsid w:val="00215AFC"/>
    <w:rsid w:val="00220550"/>
    <w:rsid w:val="002220CC"/>
    <w:rsid w:val="00233AC8"/>
    <w:rsid w:val="00236618"/>
    <w:rsid w:val="00242FB1"/>
    <w:rsid w:val="0024640F"/>
    <w:rsid w:val="00246ED3"/>
    <w:rsid w:val="00247A81"/>
    <w:rsid w:val="00256C4A"/>
    <w:rsid w:val="00276D29"/>
    <w:rsid w:val="002826AA"/>
    <w:rsid w:val="002905B8"/>
    <w:rsid w:val="0029681A"/>
    <w:rsid w:val="00297DFD"/>
    <w:rsid w:val="002B485B"/>
    <w:rsid w:val="002B7A10"/>
    <w:rsid w:val="002B7A65"/>
    <w:rsid w:val="002C1CAB"/>
    <w:rsid w:val="002C29A4"/>
    <w:rsid w:val="002F1D55"/>
    <w:rsid w:val="003053B6"/>
    <w:rsid w:val="00310876"/>
    <w:rsid w:val="003144CA"/>
    <w:rsid w:val="0033060F"/>
    <w:rsid w:val="003474A1"/>
    <w:rsid w:val="00355377"/>
    <w:rsid w:val="00364E0D"/>
    <w:rsid w:val="00364F83"/>
    <w:rsid w:val="003664A3"/>
    <w:rsid w:val="00385B84"/>
    <w:rsid w:val="00397EB1"/>
    <w:rsid w:val="003A1CC7"/>
    <w:rsid w:val="003C08A1"/>
    <w:rsid w:val="003C16E9"/>
    <w:rsid w:val="003C1E6F"/>
    <w:rsid w:val="003C689A"/>
    <w:rsid w:val="003C7F66"/>
    <w:rsid w:val="00425DE2"/>
    <w:rsid w:val="00466E0A"/>
    <w:rsid w:val="004967C8"/>
    <w:rsid w:val="004A67B2"/>
    <w:rsid w:val="004B37B7"/>
    <w:rsid w:val="004D52EB"/>
    <w:rsid w:val="004F299A"/>
    <w:rsid w:val="004F4734"/>
    <w:rsid w:val="00501A0F"/>
    <w:rsid w:val="005123E9"/>
    <w:rsid w:val="00516F31"/>
    <w:rsid w:val="005229C5"/>
    <w:rsid w:val="0054637F"/>
    <w:rsid w:val="00573977"/>
    <w:rsid w:val="00586A04"/>
    <w:rsid w:val="005913CB"/>
    <w:rsid w:val="005A2366"/>
    <w:rsid w:val="005C3DDF"/>
    <w:rsid w:val="005D0625"/>
    <w:rsid w:val="005F5B1E"/>
    <w:rsid w:val="006049CC"/>
    <w:rsid w:val="006464FD"/>
    <w:rsid w:val="0067074E"/>
    <w:rsid w:val="00674346"/>
    <w:rsid w:val="006A03C0"/>
    <w:rsid w:val="006A0AA6"/>
    <w:rsid w:val="006A5454"/>
    <w:rsid w:val="006C6FB5"/>
    <w:rsid w:val="006D0EAD"/>
    <w:rsid w:val="006D56BF"/>
    <w:rsid w:val="006D7444"/>
    <w:rsid w:val="006E227A"/>
    <w:rsid w:val="006E616F"/>
    <w:rsid w:val="006E6323"/>
    <w:rsid w:val="006F093F"/>
    <w:rsid w:val="007142A8"/>
    <w:rsid w:val="007147E5"/>
    <w:rsid w:val="007226D3"/>
    <w:rsid w:val="00751000"/>
    <w:rsid w:val="00763169"/>
    <w:rsid w:val="00773829"/>
    <w:rsid w:val="00775ECC"/>
    <w:rsid w:val="007810DA"/>
    <w:rsid w:val="00781C45"/>
    <w:rsid w:val="00795645"/>
    <w:rsid w:val="007B2407"/>
    <w:rsid w:val="007B4181"/>
    <w:rsid w:val="007C1AC1"/>
    <w:rsid w:val="007D35C4"/>
    <w:rsid w:val="007D3AF2"/>
    <w:rsid w:val="007E2B74"/>
    <w:rsid w:val="007E2D64"/>
    <w:rsid w:val="007E5299"/>
    <w:rsid w:val="007F385E"/>
    <w:rsid w:val="008077E2"/>
    <w:rsid w:val="008135BC"/>
    <w:rsid w:val="00826AE2"/>
    <w:rsid w:val="008509AE"/>
    <w:rsid w:val="008529FA"/>
    <w:rsid w:val="00853F7F"/>
    <w:rsid w:val="00855136"/>
    <w:rsid w:val="00860D77"/>
    <w:rsid w:val="008E38D5"/>
    <w:rsid w:val="008F4009"/>
    <w:rsid w:val="008F4BCF"/>
    <w:rsid w:val="00903A77"/>
    <w:rsid w:val="00913552"/>
    <w:rsid w:val="00931420"/>
    <w:rsid w:val="00952610"/>
    <w:rsid w:val="00952FC8"/>
    <w:rsid w:val="00966246"/>
    <w:rsid w:val="00970BFA"/>
    <w:rsid w:val="00974971"/>
    <w:rsid w:val="009861A8"/>
    <w:rsid w:val="009B0405"/>
    <w:rsid w:val="009B5701"/>
    <w:rsid w:val="009B73FF"/>
    <w:rsid w:val="009C7543"/>
    <w:rsid w:val="009D043E"/>
    <w:rsid w:val="009E5B1F"/>
    <w:rsid w:val="00A03989"/>
    <w:rsid w:val="00A04471"/>
    <w:rsid w:val="00A107D3"/>
    <w:rsid w:val="00A11900"/>
    <w:rsid w:val="00A11F8C"/>
    <w:rsid w:val="00A22F11"/>
    <w:rsid w:val="00A23A96"/>
    <w:rsid w:val="00A26AF5"/>
    <w:rsid w:val="00A2738E"/>
    <w:rsid w:val="00A34811"/>
    <w:rsid w:val="00A44EBC"/>
    <w:rsid w:val="00A61435"/>
    <w:rsid w:val="00A624A4"/>
    <w:rsid w:val="00A65DB8"/>
    <w:rsid w:val="00A84634"/>
    <w:rsid w:val="00A87C42"/>
    <w:rsid w:val="00AC6371"/>
    <w:rsid w:val="00AD7C53"/>
    <w:rsid w:val="00AF3069"/>
    <w:rsid w:val="00AF3383"/>
    <w:rsid w:val="00AF5C04"/>
    <w:rsid w:val="00B002D8"/>
    <w:rsid w:val="00B07D90"/>
    <w:rsid w:val="00B15D76"/>
    <w:rsid w:val="00B24F86"/>
    <w:rsid w:val="00B27461"/>
    <w:rsid w:val="00B27758"/>
    <w:rsid w:val="00B54648"/>
    <w:rsid w:val="00B6061A"/>
    <w:rsid w:val="00B65E06"/>
    <w:rsid w:val="00B702C7"/>
    <w:rsid w:val="00B70F6D"/>
    <w:rsid w:val="00B726E7"/>
    <w:rsid w:val="00B80557"/>
    <w:rsid w:val="00B8056D"/>
    <w:rsid w:val="00B81F6B"/>
    <w:rsid w:val="00B85772"/>
    <w:rsid w:val="00BA447C"/>
    <w:rsid w:val="00BD23DD"/>
    <w:rsid w:val="00BD67CC"/>
    <w:rsid w:val="00BE3D1B"/>
    <w:rsid w:val="00BF340F"/>
    <w:rsid w:val="00C152DD"/>
    <w:rsid w:val="00C15C3E"/>
    <w:rsid w:val="00C27259"/>
    <w:rsid w:val="00C3344E"/>
    <w:rsid w:val="00C33509"/>
    <w:rsid w:val="00C45F79"/>
    <w:rsid w:val="00C47479"/>
    <w:rsid w:val="00C51EBA"/>
    <w:rsid w:val="00C52AAF"/>
    <w:rsid w:val="00C557AD"/>
    <w:rsid w:val="00C64408"/>
    <w:rsid w:val="00C74070"/>
    <w:rsid w:val="00CA5A3D"/>
    <w:rsid w:val="00CB3670"/>
    <w:rsid w:val="00CB3C10"/>
    <w:rsid w:val="00CC3D2A"/>
    <w:rsid w:val="00CD3725"/>
    <w:rsid w:val="00CD3DD4"/>
    <w:rsid w:val="00CD631B"/>
    <w:rsid w:val="00CD7174"/>
    <w:rsid w:val="00CE0B94"/>
    <w:rsid w:val="00CE2D6B"/>
    <w:rsid w:val="00CF67F5"/>
    <w:rsid w:val="00D039D6"/>
    <w:rsid w:val="00D27F04"/>
    <w:rsid w:val="00D34EE9"/>
    <w:rsid w:val="00D3724B"/>
    <w:rsid w:val="00D37BFB"/>
    <w:rsid w:val="00D42CDB"/>
    <w:rsid w:val="00D53173"/>
    <w:rsid w:val="00D6152C"/>
    <w:rsid w:val="00D64F2D"/>
    <w:rsid w:val="00D87A16"/>
    <w:rsid w:val="00D927CE"/>
    <w:rsid w:val="00D934C8"/>
    <w:rsid w:val="00DA2C48"/>
    <w:rsid w:val="00DA31B6"/>
    <w:rsid w:val="00DB2FD9"/>
    <w:rsid w:val="00DB5353"/>
    <w:rsid w:val="00DC31A8"/>
    <w:rsid w:val="00DC58F0"/>
    <w:rsid w:val="00DD057C"/>
    <w:rsid w:val="00DF1E05"/>
    <w:rsid w:val="00E254A2"/>
    <w:rsid w:val="00E25C13"/>
    <w:rsid w:val="00E32C8A"/>
    <w:rsid w:val="00E37EAE"/>
    <w:rsid w:val="00E5523F"/>
    <w:rsid w:val="00E62471"/>
    <w:rsid w:val="00E767F1"/>
    <w:rsid w:val="00E865D9"/>
    <w:rsid w:val="00E9657C"/>
    <w:rsid w:val="00EC4357"/>
    <w:rsid w:val="00EC6563"/>
    <w:rsid w:val="00EC7EC7"/>
    <w:rsid w:val="00EE173B"/>
    <w:rsid w:val="00EF6F74"/>
    <w:rsid w:val="00F035F6"/>
    <w:rsid w:val="00F124CC"/>
    <w:rsid w:val="00F273A6"/>
    <w:rsid w:val="00F33378"/>
    <w:rsid w:val="00F53A54"/>
    <w:rsid w:val="00F545E6"/>
    <w:rsid w:val="00F560E8"/>
    <w:rsid w:val="00F61723"/>
    <w:rsid w:val="00F63599"/>
    <w:rsid w:val="00F63EB7"/>
    <w:rsid w:val="00F65AE1"/>
    <w:rsid w:val="00F80082"/>
    <w:rsid w:val="00F8457F"/>
    <w:rsid w:val="00FB0CE8"/>
    <w:rsid w:val="00FC5EB6"/>
    <w:rsid w:val="00FD17CF"/>
    <w:rsid w:val="00FD4113"/>
    <w:rsid w:val="00FE5411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829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9C754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52C44C80CCC4269B96730A99A13CB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9B38D9-F525-4F85-A22F-A566ED1FCEA6}"/>
      </w:docPartPr>
      <w:docPartBody>
        <w:p w:rsidR="00812367" w:rsidRDefault="002F741D" w:rsidP="002F741D">
          <w:pPr>
            <w:pStyle w:val="952C44C80CCC4269B96730A99A13CB143"/>
          </w:pPr>
          <w:r w:rsidRPr="00A04471">
            <w:rPr>
              <w:rStyle w:val="TextodoMarcadordePosio"/>
              <w:rFonts w:cs="Calibri Light"/>
              <w:b/>
              <w:szCs w:val="20"/>
              <w:shd w:val="clear" w:color="auto" w:fill="F2F2F2" w:themeFill="background1" w:themeFillShade="F2"/>
            </w:rPr>
            <w:t>[Nº do Contrato]</w:t>
          </w:r>
        </w:p>
      </w:docPartBody>
    </w:docPart>
    <w:docPart>
      <w:docPartPr>
        <w:name w:val="AE694B358E4C4F469DF02112925065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9CB123-919C-4E3C-A0E0-C8261F66353B}"/>
      </w:docPartPr>
      <w:docPartBody>
        <w:p w:rsidR="00DC7F84" w:rsidRDefault="002F741D" w:rsidP="002F741D">
          <w:pPr>
            <w:pStyle w:val="AE694B358E4C4F469DF02112925065C43"/>
          </w:pPr>
          <w:r w:rsidRPr="009B73FF">
            <w:rPr>
              <w:rStyle w:val="TextodoMarcadordePosio"/>
              <w:rFonts w:cs="Calibri Light"/>
              <w:b/>
              <w:sz w:val="22"/>
              <w:szCs w:val="22"/>
              <w:shd w:val="clear" w:color="auto" w:fill="F2F2F2" w:themeFill="background1" w:themeFillShade="F2"/>
            </w:rPr>
            <w:t>[Nome do formando]</w:t>
          </w:r>
        </w:p>
      </w:docPartBody>
    </w:docPart>
    <w:docPart>
      <w:docPartPr>
        <w:name w:val="1883A8AAD2B14D9282536D00E9A81C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970F11-B1DB-4370-BF3C-0AAED5EE7D32}"/>
      </w:docPartPr>
      <w:docPartBody>
        <w:p w:rsidR="00DC7F84" w:rsidRDefault="002F741D" w:rsidP="002F741D">
          <w:pPr>
            <w:pStyle w:val="1883A8AAD2B14D9282536D00E9A81CC63"/>
          </w:pPr>
          <w:r w:rsidRPr="00276D29">
            <w:rPr>
              <w:rStyle w:val="TextodoMarcadordePosio"/>
              <w:rFonts w:cs="Calibri Light"/>
              <w:b/>
              <w:szCs w:val="20"/>
              <w:shd w:val="clear" w:color="auto" w:fill="F2F2F2" w:themeFill="background1" w:themeFillShade="F2"/>
            </w:rPr>
            <w:t>[data de produção de efeitos]</w:t>
          </w:r>
        </w:p>
      </w:docPartBody>
    </w:docPart>
    <w:docPart>
      <w:docPartPr>
        <w:name w:val="4E44BA9883BF4BEA9032D0C44BE220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F016E9-CCC6-4805-BF38-60880089D980}"/>
      </w:docPartPr>
      <w:docPartBody>
        <w:p w:rsidR="00041F4D" w:rsidRDefault="002F741D" w:rsidP="002F741D">
          <w:pPr>
            <w:pStyle w:val="4E44BA9883BF4BEA9032D0C44BE220763"/>
          </w:pPr>
          <w:r w:rsidRPr="00072C26">
            <w:rPr>
              <w:rStyle w:val="TextodoMarcadordePosio"/>
              <w:color w:val="404040" w:themeColor="text1" w:themeTint="BF"/>
              <w:shd w:val="clear" w:color="auto" w:fill="F2F2F2" w:themeFill="background1" w:themeFillShade="F2"/>
            </w:rPr>
            <w:t>(</w:t>
          </w:r>
          <w:r w:rsidRPr="00072C26">
            <w:rPr>
              <w:color w:val="404040" w:themeColor="text1" w:themeTint="BF"/>
              <w:spacing w:val="10"/>
              <w:shd w:val="clear" w:color="auto" w:fill="F2F2F2" w:themeFill="background1" w:themeFillShade="F2"/>
            </w:rPr>
            <w:t>clicar aqui para e</w:t>
          </w:r>
          <w:r w:rsidRPr="00072C26">
            <w:rPr>
              <w:rStyle w:val="TextodoMarcadordePosio"/>
              <w:color w:val="404040" w:themeColor="text1" w:themeTint="BF"/>
              <w:shd w:val="clear" w:color="auto" w:fill="F2F2F2" w:themeFill="background1" w:themeFillShade="F2"/>
            </w:rPr>
            <w:t>scolher um motivo)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30"/>
    <w:rsid w:val="00041F4D"/>
    <w:rsid w:val="0005250B"/>
    <w:rsid w:val="0007324D"/>
    <w:rsid w:val="00111117"/>
    <w:rsid w:val="001368EC"/>
    <w:rsid w:val="00151376"/>
    <w:rsid w:val="00171170"/>
    <w:rsid w:val="0029424E"/>
    <w:rsid w:val="002F741D"/>
    <w:rsid w:val="00372C9C"/>
    <w:rsid w:val="00385406"/>
    <w:rsid w:val="003C11CC"/>
    <w:rsid w:val="0047395C"/>
    <w:rsid w:val="006464FD"/>
    <w:rsid w:val="006C6FB5"/>
    <w:rsid w:val="007F385E"/>
    <w:rsid w:val="00812367"/>
    <w:rsid w:val="00C3344E"/>
    <w:rsid w:val="00C67830"/>
    <w:rsid w:val="00CC3D2A"/>
    <w:rsid w:val="00CF67F5"/>
    <w:rsid w:val="00DC7F84"/>
    <w:rsid w:val="00E97720"/>
    <w:rsid w:val="00EC4357"/>
    <w:rsid w:val="00EF1F8D"/>
    <w:rsid w:val="00F035F6"/>
    <w:rsid w:val="00F6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2F741D"/>
    <w:rPr>
      <w:color w:val="666666"/>
    </w:rPr>
  </w:style>
  <w:style w:type="paragraph" w:customStyle="1" w:styleId="952C44C80CCC4269B96730A99A13CB143">
    <w:name w:val="952C44C80CCC4269B96730A99A13CB143"/>
    <w:rsid w:val="002F741D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AE694B358E4C4F469DF02112925065C43">
    <w:name w:val="AE694B358E4C4F469DF02112925065C43"/>
    <w:rsid w:val="002F741D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883A8AAD2B14D9282536D00E9A81CC63">
    <w:name w:val="1883A8AAD2B14D9282536D00E9A81CC63"/>
    <w:rsid w:val="002F741D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E44BA9883BF4BEA9032D0C44BE220763">
    <w:name w:val="4E44BA9883BF4BEA9032D0C44BE220763"/>
    <w:rsid w:val="002F741D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Personalizado 1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566969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A9948A748BD0409938E02A735EC4E4" ma:contentTypeVersion="3" ma:contentTypeDescription="Criar um novo documento." ma:contentTypeScope="" ma:versionID="c7dc80e3082c1a0fb0516555bc1a1c27">
  <xsd:schema xmlns:xsd="http://www.w3.org/2001/XMLSchema" xmlns:xs="http://www.w3.org/2001/XMLSchema" xmlns:p="http://schemas.microsoft.com/office/2006/metadata/properties" xmlns:ns2="bdda7b07-f378-47d5-883e-4f2180ba032c" targetNamespace="http://schemas.microsoft.com/office/2006/metadata/properties" ma:root="true" ma:fieldsID="96c8714de062a6f8c8a56443c2c4786e" ns2:_="">
    <xsd:import namespace="bdda7b07-f378-47d5-883e-4f2180ba0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a7b07-f378-47d5-883e-4f2180ba0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FE97EE-7ED4-42A6-A974-07AF94774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da7b07-f378-47d5-883e-4f2180ba0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RF_2026_Anexo_5_Cessacao_do_contrato_de_formacao_V2</Template>
  <TotalTime>1</TotalTime>
  <Pages>1</Pages>
  <Words>78</Words>
  <Characters>424</Characters>
  <Application>Microsoft Office Word</Application>
  <DocSecurity>8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3</cp:revision>
  <cp:lastPrinted>2026-02-02T08:05:00Z</cp:lastPrinted>
  <dcterms:created xsi:type="dcterms:W3CDTF">2026-04-15T11:16:00Z</dcterms:created>
  <dcterms:modified xsi:type="dcterms:W3CDTF">2026-04-15T11:16:00Z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0x010100F4A9948A748BD0409938E02A735EC4E4</vt:lpwstr>
  </property>
  <property fmtid="{D5CDD505-2E9C-101B-9397-08002B2CF9AE}" pid="3" name="docLang">
    <vt:lpwstr>en</vt:lpwstr>
  </property>
</Properties>
</file>